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6FF9C" w14:textId="77777777" w:rsidR="006C19C6" w:rsidRPr="007F5CD3" w:rsidRDefault="00712ABC" w:rsidP="00404D95">
      <w:pPr>
        <w:jc w:val="center"/>
        <w:rPr>
          <w:rFonts w:cs="Arial"/>
          <w:b/>
          <w:sz w:val="32"/>
        </w:rPr>
      </w:pPr>
      <w:r w:rsidRPr="007F5CD3"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 wp14:anchorId="4E04E8E2" wp14:editId="2D6711DA">
            <wp:simplePos x="0" y="0"/>
            <wp:positionH relativeFrom="column">
              <wp:posOffset>4523105</wp:posOffset>
            </wp:positionH>
            <wp:positionV relativeFrom="paragraph">
              <wp:posOffset>-97790</wp:posOffset>
            </wp:positionV>
            <wp:extent cx="1418590" cy="1156335"/>
            <wp:effectExtent l="0" t="0" r="0" b="5715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15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28CE14" w14:textId="77777777" w:rsidR="006C19C6" w:rsidRPr="007F5CD3" w:rsidRDefault="006C19C6" w:rsidP="00404D95">
      <w:pPr>
        <w:jc w:val="center"/>
        <w:rPr>
          <w:rFonts w:cs="Arial"/>
          <w:b/>
          <w:sz w:val="32"/>
        </w:rPr>
      </w:pPr>
    </w:p>
    <w:p w14:paraId="2C7696E8" w14:textId="77777777" w:rsidR="00404D95" w:rsidRPr="007F5CD3" w:rsidRDefault="00404D95" w:rsidP="00404D95">
      <w:pPr>
        <w:jc w:val="center"/>
        <w:rPr>
          <w:rFonts w:cs="Arial"/>
          <w:b/>
          <w:sz w:val="32"/>
        </w:rPr>
      </w:pPr>
    </w:p>
    <w:p w14:paraId="5C87FA40" w14:textId="77777777" w:rsidR="00404D95" w:rsidRPr="007F5CD3" w:rsidRDefault="00404D95" w:rsidP="00404D95">
      <w:pPr>
        <w:jc w:val="center"/>
        <w:rPr>
          <w:rFonts w:cs="Arial"/>
          <w:b/>
          <w:sz w:val="32"/>
        </w:rPr>
      </w:pPr>
    </w:p>
    <w:p w14:paraId="67985D63" w14:textId="77777777" w:rsidR="00404D95" w:rsidRPr="007F5CD3" w:rsidRDefault="00404D95" w:rsidP="00404D95">
      <w:pPr>
        <w:jc w:val="center"/>
        <w:rPr>
          <w:rFonts w:cs="Arial"/>
          <w:b/>
          <w:sz w:val="32"/>
        </w:rPr>
      </w:pPr>
    </w:p>
    <w:p w14:paraId="5B438DA2" w14:textId="77777777" w:rsidR="00404D95" w:rsidRPr="007F5CD3" w:rsidRDefault="00404D95" w:rsidP="00404D95">
      <w:pPr>
        <w:jc w:val="center"/>
        <w:rPr>
          <w:rFonts w:cs="Arial"/>
          <w:b/>
          <w:sz w:val="32"/>
        </w:rPr>
      </w:pPr>
    </w:p>
    <w:p w14:paraId="499D648E" w14:textId="77777777" w:rsidR="0052757A" w:rsidRPr="007F5CD3" w:rsidRDefault="0052757A" w:rsidP="0052757A">
      <w:pPr>
        <w:jc w:val="center"/>
        <w:rPr>
          <w:rFonts w:cs="Arial"/>
          <w:b/>
          <w:sz w:val="32"/>
        </w:rPr>
      </w:pPr>
      <w:r w:rsidRPr="007F5CD3">
        <w:rPr>
          <w:rFonts w:cs="Arial"/>
          <w:b/>
          <w:sz w:val="32"/>
        </w:rPr>
        <w:t>Vergabeverfahren</w:t>
      </w:r>
    </w:p>
    <w:p w14:paraId="36277A39" w14:textId="77777777" w:rsidR="0052757A" w:rsidRPr="007F5CD3" w:rsidRDefault="0052757A" w:rsidP="0052757A">
      <w:pPr>
        <w:jc w:val="center"/>
        <w:rPr>
          <w:rFonts w:cs="Arial"/>
          <w:sz w:val="32"/>
        </w:rPr>
      </w:pPr>
    </w:p>
    <w:p w14:paraId="23889FFF" w14:textId="77777777" w:rsidR="0052757A" w:rsidRPr="007F5CD3" w:rsidRDefault="0052757A" w:rsidP="0052757A">
      <w:pPr>
        <w:jc w:val="center"/>
        <w:rPr>
          <w:rFonts w:cs="Arial"/>
          <w:sz w:val="32"/>
        </w:rPr>
      </w:pPr>
    </w:p>
    <w:p w14:paraId="255C0CB4" w14:textId="77777777" w:rsidR="001F31F4" w:rsidRDefault="001F31F4" w:rsidP="001F31F4">
      <w:pPr>
        <w:jc w:val="center"/>
        <w:rPr>
          <w:b/>
          <w:sz w:val="32"/>
          <w:szCs w:val="32"/>
        </w:rPr>
      </w:pPr>
      <w:r w:rsidRPr="008B1D76">
        <w:rPr>
          <w:b/>
          <w:sz w:val="32"/>
        </w:rPr>
        <w:t>„</w:t>
      </w:r>
      <w:r>
        <w:rPr>
          <w:b/>
          <w:sz w:val="32"/>
          <w:szCs w:val="32"/>
        </w:rPr>
        <w:t>Medizinische Versorgung II“</w:t>
      </w:r>
    </w:p>
    <w:p w14:paraId="709ABBB4" w14:textId="5760129B" w:rsidR="00820F00" w:rsidRPr="007F5CD3" w:rsidRDefault="001F31F4" w:rsidP="001F31F4">
      <w:pPr>
        <w:spacing w:line="360" w:lineRule="auto"/>
        <w:jc w:val="center"/>
        <w:rPr>
          <w:rFonts w:cs="Arial"/>
          <w:b/>
          <w:color w:val="FF0000"/>
          <w:sz w:val="32"/>
          <w:szCs w:val="28"/>
        </w:rPr>
      </w:pPr>
      <w:r w:rsidRPr="00913BDA">
        <w:rPr>
          <w:b/>
          <w:sz w:val="32"/>
          <w:szCs w:val="32"/>
        </w:rPr>
        <w:t>Z.26-0143</w:t>
      </w:r>
    </w:p>
    <w:p w14:paraId="7B1FDF4C" w14:textId="77777777" w:rsidR="006C19C6" w:rsidRPr="007F5CD3" w:rsidRDefault="006C19C6" w:rsidP="00404D95">
      <w:pPr>
        <w:jc w:val="center"/>
        <w:rPr>
          <w:rFonts w:cs="Arial"/>
          <w:b/>
          <w:sz w:val="32"/>
          <w:szCs w:val="32"/>
        </w:rPr>
      </w:pPr>
    </w:p>
    <w:p w14:paraId="10C67101" w14:textId="77777777" w:rsidR="00404D95" w:rsidRPr="007F5CD3" w:rsidRDefault="00404D95" w:rsidP="00404D95">
      <w:pPr>
        <w:jc w:val="center"/>
        <w:rPr>
          <w:rFonts w:cs="Arial"/>
          <w:b/>
          <w:sz w:val="32"/>
          <w:szCs w:val="32"/>
        </w:rPr>
      </w:pPr>
    </w:p>
    <w:p w14:paraId="27E9F9B9" w14:textId="77777777" w:rsidR="00404D95" w:rsidRPr="007F5CD3" w:rsidRDefault="00404D95" w:rsidP="00404D95">
      <w:pPr>
        <w:jc w:val="center"/>
        <w:rPr>
          <w:rFonts w:cs="Arial"/>
          <w:b/>
          <w:sz w:val="32"/>
          <w:szCs w:val="32"/>
        </w:rPr>
      </w:pPr>
    </w:p>
    <w:p w14:paraId="561DF730" w14:textId="77777777" w:rsidR="00E8045A" w:rsidRPr="007F5CD3" w:rsidRDefault="00E8045A" w:rsidP="00404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rFonts w:cs="Arial"/>
          <w:b/>
          <w:sz w:val="32"/>
        </w:rPr>
      </w:pPr>
    </w:p>
    <w:p w14:paraId="56A0C321" w14:textId="77777777" w:rsidR="00552A28" w:rsidRPr="007F5CD3" w:rsidRDefault="00D11B6D" w:rsidP="00404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rFonts w:cs="Arial"/>
          <w:b/>
          <w:sz w:val="32"/>
        </w:rPr>
      </w:pPr>
      <w:r w:rsidRPr="007F5CD3">
        <w:rPr>
          <w:rFonts w:cs="Arial"/>
          <w:b/>
          <w:sz w:val="32"/>
        </w:rPr>
        <w:t>Teil A</w:t>
      </w:r>
    </w:p>
    <w:p w14:paraId="706AA8E5" w14:textId="77777777" w:rsidR="00770531" w:rsidRPr="007F5CD3" w:rsidRDefault="00770531" w:rsidP="00404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rFonts w:cs="Arial"/>
          <w:b/>
          <w:sz w:val="32"/>
        </w:rPr>
      </w:pPr>
    </w:p>
    <w:p w14:paraId="46DE4636" w14:textId="610ECD34" w:rsidR="006C19C6" w:rsidRPr="007F5CD3" w:rsidRDefault="006C19C6" w:rsidP="00404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rFonts w:cs="Arial"/>
          <w:b/>
          <w:sz w:val="32"/>
        </w:rPr>
      </w:pPr>
      <w:r w:rsidRPr="007F5CD3">
        <w:rPr>
          <w:rFonts w:cs="Arial"/>
          <w:b/>
          <w:sz w:val="32"/>
        </w:rPr>
        <w:t>Tariftreueerklärung</w:t>
      </w:r>
      <w:r w:rsidR="00F404AE" w:rsidRPr="007F5CD3">
        <w:rPr>
          <w:rFonts w:cs="Arial"/>
          <w:b/>
          <w:sz w:val="32"/>
        </w:rPr>
        <w:t xml:space="preserve"> </w:t>
      </w:r>
      <w:r w:rsidR="007A1D28" w:rsidRPr="007F5CD3">
        <w:rPr>
          <w:rFonts w:cs="Arial"/>
          <w:b/>
          <w:sz w:val="32"/>
        </w:rPr>
        <w:t>/</w:t>
      </w:r>
      <w:r w:rsidR="00F404AE" w:rsidRPr="007F5CD3">
        <w:rPr>
          <w:rFonts w:cs="Arial"/>
          <w:b/>
          <w:sz w:val="32"/>
        </w:rPr>
        <w:t xml:space="preserve"> </w:t>
      </w:r>
      <w:r w:rsidR="007A1D28" w:rsidRPr="007F5CD3">
        <w:rPr>
          <w:rFonts w:cs="Arial"/>
          <w:b/>
          <w:sz w:val="32"/>
        </w:rPr>
        <w:t>Mindestentgelterklärung</w:t>
      </w:r>
    </w:p>
    <w:p w14:paraId="58386A8B" w14:textId="77777777" w:rsidR="006C19C6" w:rsidRPr="007F5CD3" w:rsidRDefault="006C19C6" w:rsidP="00404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rFonts w:cs="Arial"/>
          <w:b/>
          <w:sz w:val="32"/>
        </w:rPr>
      </w:pPr>
    </w:p>
    <w:p w14:paraId="075C4A0A" w14:textId="77777777" w:rsidR="006C19C6" w:rsidRPr="007F5CD3" w:rsidRDefault="006C19C6" w:rsidP="00404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rFonts w:cs="Arial"/>
          <w:b/>
          <w:sz w:val="32"/>
        </w:rPr>
      </w:pPr>
      <w:r w:rsidRPr="007F5CD3">
        <w:rPr>
          <w:rFonts w:cs="Arial"/>
          <w:b/>
          <w:sz w:val="32"/>
        </w:rPr>
        <w:t xml:space="preserve">- Vom Bieter zu </w:t>
      </w:r>
      <w:r w:rsidR="00885875" w:rsidRPr="007F5CD3">
        <w:rPr>
          <w:rFonts w:cs="Arial"/>
          <w:b/>
          <w:sz w:val="32"/>
        </w:rPr>
        <w:t>bestätigen</w:t>
      </w:r>
      <w:r w:rsidRPr="007F5CD3">
        <w:rPr>
          <w:rFonts w:cs="Arial"/>
          <w:b/>
          <w:sz w:val="32"/>
        </w:rPr>
        <w:t xml:space="preserve"> </w:t>
      </w:r>
      <w:r w:rsidR="00E8045A" w:rsidRPr="007F5CD3">
        <w:rPr>
          <w:rFonts w:cs="Arial"/>
          <w:b/>
          <w:sz w:val="32"/>
        </w:rPr>
        <w:t>–</w:t>
      </w:r>
    </w:p>
    <w:p w14:paraId="7A91188D" w14:textId="77777777" w:rsidR="00E8045A" w:rsidRPr="007F5CD3" w:rsidRDefault="00E8045A" w:rsidP="00404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rFonts w:cs="Arial"/>
          <w:b/>
          <w:sz w:val="32"/>
        </w:rPr>
      </w:pPr>
    </w:p>
    <w:p w14:paraId="2B67DEE5" w14:textId="77777777" w:rsidR="006C19C6" w:rsidRPr="007F5CD3" w:rsidRDefault="006C19C6" w:rsidP="00404D95">
      <w:pPr>
        <w:jc w:val="center"/>
        <w:rPr>
          <w:rFonts w:cs="Arial"/>
          <w:b/>
          <w:sz w:val="32"/>
        </w:rPr>
      </w:pPr>
    </w:p>
    <w:p w14:paraId="4ADED2D4" w14:textId="77777777" w:rsidR="006C19C6" w:rsidRPr="007F5CD3" w:rsidRDefault="006C19C6" w:rsidP="00404D95">
      <w:pPr>
        <w:jc w:val="center"/>
        <w:rPr>
          <w:rFonts w:cs="Arial"/>
          <w:b/>
          <w:sz w:val="32"/>
        </w:rPr>
      </w:pPr>
    </w:p>
    <w:p w14:paraId="614AEE79" w14:textId="77777777" w:rsidR="00404D95" w:rsidRPr="007F5CD3" w:rsidRDefault="00404D95" w:rsidP="00770531">
      <w:pPr>
        <w:jc w:val="center"/>
        <w:rPr>
          <w:rFonts w:cs="Arial"/>
          <w:b/>
          <w:sz w:val="32"/>
        </w:rPr>
      </w:pPr>
    </w:p>
    <w:p w14:paraId="12AB8189" w14:textId="77777777" w:rsidR="006C19C6" w:rsidRPr="007F5CD3" w:rsidRDefault="006C19C6" w:rsidP="00404D95">
      <w:pPr>
        <w:jc w:val="center"/>
        <w:rPr>
          <w:rFonts w:cs="Arial"/>
          <w:sz w:val="32"/>
        </w:rPr>
      </w:pPr>
    </w:p>
    <w:p w14:paraId="5895159F" w14:textId="77777777" w:rsidR="00770531" w:rsidRPr="007F5CD3" w:rsidRDefault="00770531" w:rsidP="00404D95">
      <w:pPr>
        <w:jc w:val="center"/>
        <w:rPr>
          <w:rFonts w:cs="Arial"/>
          <w:sz w:val="32"/>
        </w:rPr>
      </w:pPr>
    </w:p>
    <w:p w14:paraId="6A6B5F15" w14:textId="77777777" w:rsidR="00770531" w:rsidRPr="007F5CD3" w:rsidRDefault="00770531" w:rsidP="00404D95">
      <w:pPr>
        <w:jc w:val="center"/>
        <w:rPr>
          <w:rFonts w:cs="Arial"/>
          <w:sz w:val="32"/>
        </w:rPr>
      </w:pPr>
    </w:p>
    <w:p w14:paraId="342B9F2B" w14:textId="69EA07CA" w:rsidR="00A77A11" w:rsidRPr="001F31F4" w:rsidRDefault="001F31F4" w:rsidP="00A77A11">
      <w:pPr>
        <w:jc w:val="center"/>
        <w:rPr>
          <w:rFonts w:cs="Arial"/>
          <w:sz w:val="32"/>
        </w:rPr>
      </w:pPr>
      <w:r w:rsidRPr="001F31F4">
        <w:rPr>
          <w:rFonts w:cs="Arial"/>
          <w:sz w:val="32"/>
        </w:rPr>
        <w:t>Juli 2026</w:t>
      </w:r>
    </w:p>
    <w:p w14:paraId="0885F5BD" w14:textId="77777777" w:rsidR="00404D95" w:rsidRPr="007F5CD3" w:rsidRDefault="00404D95" w:rsidP="00404D95">
      <w:pPr>
        <w:jc w:val="center"/>
        <w:rPr>
          <w:rFonts w:cs="Arial"/>
          <w:sz w:val="32"/>
        </w:rPr>
      </w:pPr>
    </w:p>
    <w:p w14:paraId="16310138" w14:textId="77777777" w:rsidR="00404D95" w:rsidRPr="007F5CD3" w:rsidRDefault="00404D95" w:rsidP="00404D95">
      <w:pPr>
        <w:jc w:val="center"/>
        <w:rPr>
          <w:rFonts w:cs="Arial"/>
          <w:sz w:val="32"/>
        </w:rPr>
      </w:pPr>
    </w:p>
    <w:p w14:paraId="7108859A" w14:textId="77777777" w:rsidR="00404D95" w:rsidRPr="007F5CD3" w:rsidRDefault="00404D95" w:rsidP="00404D95">
      <w:pPr>
        <w:jc w:val="center"/>
        <w:rPr>
          <w:rFonts w:cs="Arial"/>
          <w:sz w:val="32"/>
        </w:rPr>
      </w:pPr>
    </w:p>
    <w:p w14:paraId="6EFA50FD" w14:textId="77777777" w:rsidR="00F70573" w:rsidRPr="007F5CD3" w:rsidRDefault="00F70573" w:rsidP="00404D95">
      <w:pPr>
        <w:ind w:left="2127"/>
        <w:rPr>
          <w:rFonts w:cs="Arial"/>
          <w:b/>
          <w:sz w:val="24"/>
        </w:rPr>
      </w:pPr>
      <w:r w:rsidRPr="007F5CD3">
        <w:rPr>
          <w:rFonts w:cs="Arial"/>
          <w:b/>
          <w:sz w:val="24"/>
        </w:rPr>
        <w:t>Zentrale Beschaffungsstelle des Landes</w:t>
      </w:r>
    </w:p>
    <w:p w14:paraId="1401F76B" w14:textId="77777777" w:rsidR="006C19C6" w:rsidRPr="007F5CD3" w:rsidRDefault="00BF6CD0" w:rsidP="00404D95">
      <w:pPr>
        <w:ind w:left="2127"/>
        <w:rPr>
          <w:rFonts w:cs="Arial"/>
          <w:b/>
          <w:sz w:val="24"/>
        </w:rPr>
      </w:pPr>
      <w:r w:rsidRPr="007F5CD3">
        <w:rPr>
          <w:rFonts w:cs="Arial"/>
          <w:b/>
          <w:sz w:val="24"/>
        </w:rPr>
        <w:t>im</w:t>
      </w:r>
      <w:r w:rsidR="00F70573" w:rsidRPr="007F5CD3">
        <w:rPr>
          <w:rFonts w:cs="Arial"/>
          <w:b/>
          <w:sz w:val="24"/>
        </w:rPr>
        <w:t xml:space="preserve"> Landesbetrieb Mobilität Rheinland</w:t>
      </w:r>
      <w:r w:rsidR="00404D95" w:rsidRPr="007F5CD3">
        <w:rPr>
          <w:rFonts w:cs="Arial"/>
          <w:b/>
          <w:sz w:val="24"/>
        </w:rPr>
        <w:t>-</w:t>
      </w:r>
      <w:r w:rsidR="00F70573" w:rsidRPr="007F5CD3">
        <w:rPr>
          <w:rFonts w:cs="Arial"/>
          <w:b/>
          <w:sz w:val="24"/>
        </w:rPr>
        <w:t>Pfalz</w:t>
      </w:r>
    </w:p>
    <w:p w14:paraId="2A7D80F0" w14:textId="77777777" w:rsidR="006C19C6" w:rsidRPr="007F5CD3" w:rsidRDefault="006C19C6" w:rsidP="00404D95">
      <w:pPr>
        <w:ind w:left="2127"/>
        <w:rPr>
          <w:rFonts w:cs="Arial"/>
          <w:b/>
          <w:sz w:val="24"/>
        </w:rPr>
      </w:pPr>
      <w:r w:rsidRPr="007F5CD3">
        <w:rPr>
          <w:rFonts w:cs="Arial"/>
          <w:b/>
          <w:sz w:val="24"/>
        </w:rPr>
        <w:t>Friedrich</w:t>
      </w:r>
      <w:r w:rsidR="00404D95" w:rsidRPr="007F5CD3">
        <w:rPr>
          <w:rFonts w:cs="Arial"/>
          <w:b/>
          <w:sz w:val="24"/>
        </w:rPr>
        <w:t>-</w:t>
      </w:r>
      <w:r w:rsidRPr="007F5CD3">
        <w:rPr>
          <w:rFonts w:cs="Arial"/>
          <w:b/>
          <w:sz w:val="24"/>
        </w:rPr>
        <w:t>Ebert</w:t>
      </w:r>
      <w:r w:rsidR="00404D95" w:rsidRPr="007F5CD3">
        <w:rPr>
          <w:rFonts w:cs="Arial"/>
          <w:b/>
          <w:sz w:val="24"/>
        </w:rPr>
        <w:t>-</w:t>
      </w:r>
      <w:r w:rsidRPr="007F5CD3">
        <w:rPr>
          <w:rFonts w:cs="Arial"/>
          <w:b/>
          <w:sz w:val="24"/>
        </w:rPr>
        <w:t>Ring 14-20</w:t>
      </w:r>
    </w:p>
    <w:p w14:paraId="2BC85274" w14:textId="77777777" w:rsidR="006C19C6" w:rsidRPr="007F5CD3" w:rsidRDefault="006C19C6" w:rsidP="00404D95">
      <w:pPr>
        <w:ind w:left="2127"/>
        <w:rPr>
          <w:rFonts w:cs="Arial"/>
          <w:b/>
          <w:sz w:val="24"/>
        </w:rPr>
      </w:pPr>
    </w:p>
    <w:p w14:paraId="3F0FE8C2" w14:textId="77777777" w:rsidR="006C19C6" w:rsidRPr="007F5CD3" w:rsidRDefault="006C19C6" w:rsidP="00404D95">
      <w:pPr>
        <w:ind w:left="2127"/>
        <w:rPr>
          <w:rFonts w:cs="Arial"/>
          <w:b/>
          <w:sz w:val="24"/>
        </w:rPr>
      </w:pPr>
      <w:r w:rsidRPr="007F5CD3">
        <w:rPr>
          <w:rFonts w:cs="Arial"/>
          <w:b/>
          <w:sz w:val="24"/>
        </w:rPr>
        <w:t>56068 Koblenz</w:t>
      </w:r>
    </w:p>
    <w:p w14:paraId="6061324A" w14:textId="77777777" w:rsidR="006C19C6" w:rsidRPr="007F5CD3" w:rsidRDefault="006C19C6" w:rsidP="00404D95">
      <w:pPr>
        <w:tabs>
          <w:tab w:val="right" w:pos="9072"/>
        </w:tabs>
        <w:spacing w:line="360" w:lineRule="auto"/>
        <w:jc w:val="center"/>
        <w:rPr>
          <w:rFonts w:cs="Arial"/>
          <w:b/>
          <w:sz w:val="24"/>
          <w:szCs w:val="24"/>
          <w:u w:val="single"/>
        </w:rPr>
      </w:pPr>
    </w:p>
    <w:p w14:paraId="0BD33C98" w14:textId="77777777" w:rsidR="006C19C6" w:rsidRPr="007F5CD3" w:rsidRDefault="00404D95" w:rsidP="0052757A">
      <w:pPr>
        <w:tabs>
          <w:tab w:val="right" w:pos="9072"/>
        </w:tabs>
        <w:spacing w:line="360" w:lineRule="auto"/>
        <w:rPr>
          <w:rFonts w:cs="Arial"/>
          <w:b/>
          <w:sz w:val="32"/>
          <w:szCs w:val="24"/>
          <w:u w:val="single"/>
        </w:rPr>
      </w:pPr>
      <w:r w:rsidRPr="007F5CD3">
        <w:rPr>
          <w:rFonts w:cs="Arial"/>
          <w:b/>
          <w:sz w:val="24"/>
          <w:szCs w:val="24"/>
          <w:u w:val="single"/>
        </w:rPr>
        <w:br w:type="page"/>
      </w:r>
      <w:r w:rsidR="006C19C6" w:rsidRPr="007F5CD3">
        <w:rPr>
          <w:rFonts w:cs="Arial"/>
          <w:b/>
          <w:sz w:val="32"/>
          <w:szCs w:val="24"/>
          <w:u w:val="single"/>
        </w:rPr>
        <w:lastRenderedPageBreak/>
        <w:t>Erklärung</w:t>
      </w:r>
    </w:p>
    <w:p w14:paraId="41C8426C" w14:textId="77777777" w:rsidR="001144A7" w:rsidRPr="007F5CD3" w:rsidRDefault="001144A7" w:rsidP="00404D95">
      <w:pPr>
        <w:spacing w:line="360" w:lineRule="auto"/>
        <w:ind w:left="2124" w:hanging="2124"/>
        <w:jc w:val="both"/>
        <w:rPr>
          <w:rFonts w:cs="Arial"/>
          <w:b/>
          <w:szCs w:val="22"/>
        </w:rPr>
      </w:pPr>
    </w:p>
    <w:p w14:paraId="3AA913B5" w14:textId="77777777" w:rsidR="00404D95" w:rsidRPr="007F5CD3" w:rsidRDefault="001144A7" w:rsidP="00404D95">
      <w:pPr>
        <w:spacing w:line="360" w:lineRule="auto"/>
        <w:ind w:left="2124" w:hanging="2124"/>
        <w:jc w:val="both"/>
        <w:rPr>
          <w:rFonts w:cs="Arial"/>
          <w:b/>
          <w:szCs w:val="22"/>
        </w:rPr>
      </w:pPr>
      <w:r w:rsidRPr="007F5CD3">
        <w:rPr>
          <w:rFonts w:cs="Arial"/>
          <w:b/>
          <w:szCs w:val="22"/>
        </w:rPr>
        <w:t>Vergabestelle:</w:t>
      </w:r>
      <w:r w:rsidRPr="007F5CD3">
        <w:rPr>
          <w:rFonts w:cs="Arial"/>
          <w:b/>
          <w:szCs w:val="22"/>
        </w:rPr>
        <w:tab/>
        <w:t>Zentrale Beschaffungsstelle des Landes</w:t>
      </w:r>
    </w:p>
    <w:p w14:paraId="0365E4DE" w14:textId="77777777" w:rsidR="001144A7" w:rsidRPr="007F5CD3" w:rsidRDefault="00BF6CD0" w:rsidP="00404D95">
      <w:pPr>
        <w:spacing w:line="360" w:lineRule="auto"/>
        <w:ind w:left="2124"/>
        <w:jc w:val="both"/>
        <w:rPr>
          <w:rFonts w:cs="Arial"/>
          <w:b/>
          <w:szCs w:val="22"/>
        </w:rPr>
      </w:pPr>
      <w:r w:rsidRPr="007F5CD3">
        <w:rPr>
          <w:rFonts w:cs="Arial"/>
          <w:b/>
          <w:szCs w:val="22"/>
        </w:rPr>
        <w:t>im</w:t>
      </w:r>
      <w:r w:rsidR="001144A7" w:rsidRPr="007F5CD3">
        <w:rPr>
          <w:rFonts w:cs="Arial"/>
          <w:b/>
          <w:szCs w:val="22"/>
        </w:rPr>
        <w:t xml:space="preserve"> Landesbetrieb Mobilität Rheinland</w:t>
      </w:r>
      <w:r w:rsidR="00404D95" w:rsidRPr="007F5CD3">
        <w:rPr>
          <w:rFonts w:cs="Arial"/>
          <w:b/>
          <w:szCs w:val="22"/>
        </w:rPr>
        <w:t>-</w:t>
      </w:r>
      <w:r w:rsidR="001144A7" w:rsidRPr="007F5CD3">
        <w:rPr>
          <w:rFonts w:cs="Arial"/>
          <w:b/>
          <w:szCs w:val="22"/>
        </w:rPr>
        <w:t>Pfalz</w:t>
      </w:r>
    </w:p>
    <w:p w14:paraId="7709D184" w14:textId="77777777" w:rsidR="001144A7" w:rsidRPr="007F5CD3" w:rsidRDefault="001144A7" w:rsidP="00404D95">
      <w:pPr>
        <w:spacing w:line="360" w:lineRule="auto"/>
        <w:jc w:val="both"/>
        <w:rPr>
          <w:rFonts w:cs="Arial"/>
          <w:b/>
          <w:szCs w:val="22"/>
        </w:rPr>
      </w:pPr>
      <w:r w:rsidRPr="007F5CD3">
        <w:rPr>
          <w:rFonts w:cs="Arial"/>
          <w:b/>
          <w:szCs w:val="22"/>
        </w:rPr>
        <w:tab/>
      </w:r>
      <w:r w:rsidRPr="007F5CD3">
        <w:rPr>
          <w:rFonts w:cs="Arial"/>
          <w:b/>
          <w:szCs w:val="22"/>
        </w:rPr>
        <w:tab/>
      </w:r>
      <w:r w:rsidRPr="007F5CD3">
        <w:rPr>
          <w:rFonts w:cs="Arial"/>
          <w:b/>
          <w:szCs w:val="22"/>
        </w:rPr>
        <w:tab/>
        <w:t>Friedrich-Ebert-Ring 14-20, 56068 Koblenz</w:t>
      </w:r>
    </w:p>
    <w:p w14:paraId="4EB7AFFC" w14:textId="77777777" w:rsidR="001144A7" w:rsidRPr="007F5CD3" w:rsidRDefault="001144A7" w:rsidP="00404D95">
      <w:pPr>
        <w:spacing w:line="360" w:lineRule="auto"/>
        <w:jc w:val="both"/>
        <w:rPr>
          <w:rFonts w:cs="Arial"/>
          <w:b/>
          <w:szCs w:val="22"/>
        </w:rPr>
      </w:pPr>
    </w:p>
    <w:p w14:paraId="77E73A46" w14:textId="067367C0" w:rsidR="0052757A" w:rsidRPr="001C16DA" w:rsidRDefault="001144A7" w:rsidP="00A77A11">
      <w:pPr>
        <w:spacing w:line="360" w:lineRule="auto"/>
        <w:ind w:left="2126" w:hanging="2126"/>
        <w:rPr>
          <w:rFonts w:cs="Arial"/>
          <w:b/>
          <w:szCs w:val="22"/>
        </w:rPr>
      </w:pPr>
      <w:r w:rsidRPr="007F5CD3">
        <w:rPr>
          <w:rFonts w:cs="Arial"/>
          <w:b/>
          <w:szCs w:val="22"/>
        </w:rPr>
        <w:t>Leistung:</w:t>
      </w:r>
      <w:r w:rsidRPr="007F5CD3">
        <w:rPr>
          <w:rFonts w:cs="Arial"/>
          <w:b/>
          <w:szCs w:val="22"/>
        </w:rPr>
        <w:tab/>
      </w:r>
      <w:r w:rsidR="00820F00" w:rsidRPr="007F5CD3">
        <w:rPr>
          <w:rFonts w:cs="Arial"/>
          <w:b/>
          <w:szCs w:val="22"/>
        </w:rPr>
        <w:t>„</w:t>
      </w:r>
      <w:r w:rsidR="0067271B">
        <w:t>D</w:t>
      </w:r>
      <w:r w:rsidR="0067271B" w:rsidRPr="00981C55">
        <w:t xml:space="preserve">ie Beschaffung von </w:t>
      </w:r>
      <w:r w:rsidR="0067271B">
        <w:t>medizinischer Versorgung</w:t>
      </w:r>
      <w:r w:rsidR="0067271B" w:rsidRPr="00981C55">
        <w:t xml:space="preserve"> für Asylbegehrende der Aufnahmeeinrichtung an den Standorten </w:t>
      </w:r>
      <w:r w:rsidR="0067271B" w:rsidRPr="001C16DA">
        <w:t>Bitburg, Hermeskeil und Speyer</w:t>
      </w:r>
      <w:r w:rsidR="007F5CD3" w:rsidRPr="001C16DA">
        <w:rPr>
          <w:rFonts w:cs="Arial"/>
          <w:b/>
          <w:szCs w:val="22"/>
        </w:rPr>
        <w:t>“</w:t>
      </w:r>
    </w:p>
    <w:p w14:paraId="0476A01E" w14:textId="37C67080" w:rsidR="00524BA1" w:rsidRPr="007F5CD3" w:rsidRDefault="00524BA1" w:rsidP="00404D95">
      <w:pPr>
        <w:tabs>
          <w:tab w:val="right" w:pos="9072"/>
        </w:tabs>
        <w:spacing w:line="360" w:lineRule="auto"/>
        <w:jc w:val="both"/>
        <w:rPr>
          <w:rFonts w:cs="Arial"/>
        </w:rPr>
      </w:pPr>
    </w:p>
    <w:p w14:paraId="077ABC6B" w14:textId="39FEA55F" w:rsidR="00126501" w:rsidRPr="007F5CD3" w:rsidRDefault="00524BA1" w:rsidP="007F5CD3">
      <w:pPr>
        <w:tabs>
          <w:tab w:val="right" w:pos="9072"/>
        </w:tabs>
        <w:spacing w:line="360" w:lineRule="auto"/>
        <w:jc w:val="both"/>
        <w:rPr>
          <w:rFonts w:cs="Arial"/>
          <w:i/>
        </w:rPr>
      </w:pPr>
      <w:r w:rsidRPr="007F5CD3">
        <w:rPr>
          <w:rFonts w:cs="Arial"/>
          <w:b/>
        </w:rPr>
        <w:t>Der</w:t>
      </w:r>
      <w:r w:rsidR="00422223" w:rsidRPr="007F5CD3">
        <w:rPr>
          <w:rFonts w:cs="Arial"/>
          <w:i/>
        </w:rPr>
        <w:t xml:space="preserve"> </w:t>
      </w:r>
      <w:r w:rsidR="007A1D28" w:rsidRPr="007F5CD3">
        <w:rPr>
          <w:rFonts w:cs="Arial"/>
          <w:b/>
        </w:rPr>
        <w:t>Bewerber/</w:t>
      </w:r>
      <w:r w:rsidRPr="007F5CD3">
        <w:rPr>
          <w:rFonts w:cs="Arial"/>
          <w:b/>
        </w:rPr>
        <w:t xml:space="preserve">Bieter </w:t>
      </w:r>
      <w:r w:rsidR="00422223" w:rsidRPr="007F5CD3">
        <w:rPr>
          <w:rFonts w:cs="Arial"/>
          <w:b/>
        </w:rPr>
        <w:t xml:space="preserve">oder </w:t>
      </w:r>
      <w:r w:rsidRPr="007F5CD3">
        <w:rPr>
          <w:rFonts w:cs="Arial"/>
          <w:b/>
        </w:rPr>
        <w:t>Unterauftragnehmer</w:t>
      </w:r>
      <w:r w:rsidR="00422223" w:rsidRPr="007F5CD3">
        <w:rPr>
          <w:rFonts w:cs="Arial"/>
          <w:i/>
        </w:rPr>
        <w:t xml:space="preserve"> </w:t>
      </w:r>
      <w:r w:rsidRPr="007F5CD3">
        <w:rPr>
          <w:rFonts w:cs="Arial"/>
          <w:b/>
        </w:rPr>
        <w:t xml:space="preserve">versichert mit Unterzeichnung dieser Erklärung und Abgabe als Bestandteil seines Angebotes, dass er alle Bestimmungen des rheinland-pfälzischen Landesgesetzes zur Gewährleistung von Tariftreue und Mindestentgelt bei öffentlichen Auftragsvergaben (Landestariftreuegesetz – LTTG) vom 01. Dezember 2010 (GVBl. 2010, Nr. 20, S. 426 ff. vom 13. Dezember 2010), </w:t>
      </w:r>
      <w:r w:rsidR="00E62416" w:rsidRPr="007F5CD3">
        <w:rPr>
          <w:rFonts w:cs="Arial"/>
          <w:b/>
        </w:rPr>
        <w:t xml:space="preserve">in seiner jeweils geltenden Fassung </w:t>
      </w:r>
      <w:r w:rsidR="007A1D28" w:rsidRPr="007F5CD3">
        <w:rPr>
          <w:rFonts w:cs="Arial"/>
          <w:b/>
        </w:rPr>
        <w:t>zur Kenntnis genommen hat.</w:t>
      </w:r>
    </w:p>
    <w:p w14:paraId="7021DB10" w14:textId="1C772F89" w:rsidR="007A1D28" w:rsidRPr="007F5CD3" w:rsidRDefault="007A1D28" w:rsidP="007F5CD3">
      <w:pPr>
        <w:tabs>
          <w:tab w:val="right" w:pos="9072"/>
        </w:tabs>
        <w:spacing w:line="360" w:lineRule="auto"/>
        <w:jc w:val="both"/>
        <w:rPr>
          <w:rFonts w:cs="Arial"/>
          <w:b/>
        </w:rPr>
      </w:pPr>
    </w:p>
    <w:p w14:paraId="413D5956" w14:textId="56BD1E77" w:rsidR="007A1D28" w:rsidRPr="007F5CD3" w:rsidRDefault="007A1D28" w:rsidP="007F5CD3">
      <w:pPr>
        <w:spacing w:after="160" w:line="259" w:lineRule="auto"/>
        <w:jc w:val="both"/>
        <w:rPr>
          <w:rFonts w:eastAsia="Calibri" w:cs="Arial"/>
          <w:b/>
          <w:szCs w:val="22"/>
          <w:lang w:eastAsia="en-US"/>
        </w:rPr>
      </w:pPr>
      <w:r w:rsidRPr="007F5CD3">
        <w:rPr>
          <w:rFonts w:eastAsia="Calibri" w:cs="Arial"/>
          <w:b/>
          <w:szCs w:val="22"/>
          <w:lang w:eastAsia="en-US"/>
        </w:rPr>
        <w:t>Falls die Beschäftigten des Bewerbers/Bieters/Unterauftragnehmers vollständig/teilweise vom Arbeitnehmer-Entsen</w:t>
      </w:r>
      <w:r w:rsidR="00422223" w:rsidRPr="007F5CD3">
        <w:rPr>
          <w:rFonts w:eastAsia="Calibri" w:cs="Arial"/>
          <w:b/>
          <w:szCs w:val="22"/>
          <w:lang w:eastAsia="en-US"/>
        </w:rPr>
        <w:t>degesetz (AEntG) erfasst werden</w:t>
      </w:r>
      <w:r w:rsidR="00F404AE" w:rsidRPr="007F5CD3">
        <w:rPr>
          <w:rFonts w:eastAsia="Calibri" w:cs="Arial"/>
          <w:b/>
          <w:szCs w:val="22"/>
          <w:lang w:eastAsia="en-US"/>
        </w:rPr>
        <w:t>,</w:t>
      </w:r>
      <w:r w:rsidR="00422223" w:rsidRPr="007F5CD3">
        <w:rPr>
          <w:rFonts w:eastAsia="Calibri" w:cs="Arial"/>
          <w:b/>
          <w:szCs w:val="22"/>
          <w:lang w:eastAsia="en-US"/>
        </w:rPr>
        <w:t xml:space="preserve"> </w:t>
      </w:r>
      <w:r w:rsidR="00422223" w:rsidRPr="007F5CD3">
        <w:rPr>
          <w:rFonts w:eastAsia="Calibri" w:cs="Arial"/>
          <w:b/>
          <w:szCs w:val="22"/>
          <w:u w:val="single"/>
          <w:lang w:eastAsia="en-US"/>
        </w:rPr>
        <w:t>erklärt</w:t>
      </w:r>
      <w:r w:rsidR="00422223" w:rsidRPr="007F5CD3">
        <w:rPr>
          <w:rFonts w:eastAsia="Calibri" w:cs="Arial"/>
          <w:b/>
          <w:szCs w:val="22"/>
          <w:lang w:eastAsia="en-US"/>
        </w:rPr>
        <w:t xml:space="preserve"> der </w:t>
      </w:r>
      <w:r w:rsidRPr="007F5CD3">
        <w:rPr>
          <w:rFonts w:eastAsia="Calibri" w:cs="Arial"/>
          <w:b/>
          <w:szCs w:val="22"/>
          <w:lang w:eastAsia="en-US"/>
        </w:rPr>
        <w:t xml:space="preserve">Bewerber/Bieter/Unterauftragnehmer hierzu folgendes: </w:t>
      </w:r>
    </w:p>
    <w:p w14:paraId="323A6B93" w14:textId="77777777" w:rsidR="007A1D28" w:rsidRPr="007F5CD3" w:rsidRDefault="007A1D28" w:rsidP="007F5CD3">
      <w:pPr>
        <w:spacing w:after="160" w:line="259" w:lineRule="auto"/>
        <w:jc w:val="both"/>
        <w:rPr>
          <w:rFonts w:eastAsia="Calibri" w:cs="Arial"/>
          <w:szCs w:val="22"/>
          <w:lang w:eastAsia="en-US"/>
        </w:rPr>
      </w:pPr>
      <w:r w:rsidRPr="007F5CD3">
        <w:rPr>
          <w:rFonts w:eastAsia="Calibri" w:cs="Arial"/>
          <w:szCs w:val="22"/>
          <w:lang w:eastAsia="en-US"/>
        </w:rPr>
        <w:t xml:space="preserve">Ich/Wir verpflichte/n mich/uns, </w:t>
      </w:r>
    </w:p>
    <w:p w14:paraId="063DBDFF" w14:textId="0B2DCD1D" w:rsidR="007A1D28" w:rsidRPr="007F5CD3" w:rsidRDefault="007A1D28" w:rsidP="007F5CD3">
      <w:pPr>
        <w:numPr>
          <w:ilvl w:val="0"/>
          <w:numId w:val="44"/>
        </w:numPr>
        <w:spacing w:after="160" w:line="259" w:lineRule="auto"/>
        <w:contextualSpacing/>
        <w:jc w:val="both"/>
        <w:rPr>
          <w:rFonts w:eastAsia="Calibri" w:cs="Arial"/>
          <w:szCs w:val="22"/>
          <w:lang w:eastAsia="en-US"/>
        </w:rPr>
      </w:pPr>
      <w:r w:rsidRPr="007F5CD3">
        <w:rPr>
          <w:rFonts w:eastAsia="Calibri" w:cs="Arial"/>
          <w:szCs w:val="22"/>
          <w:lang w:eastAsia="en-US"/>
        </w:rPr>
        <w:t>meinen/unseren Beschäftigten</w:t>
      </w:r>
      <w:r w:rsidR="00F404AE" w:rsidRPr="007F5CD3">
        <w:rPr>
          <w:rFonts w:eastAsia="Calibri" w:cs="Arial"/>
          <w:szCs w:val="22"/>
          <w:lang w:eastAsia="en-US"/>
        </w:rPr>
        <w:t>, die vom AEntG</w:t>
      </w:r>
      <w:r w:rsidRPr="007F5CD3">
        <w:rPr>
          <w:rFonts w:eastAsia="Calibri" w:cs="Arial"/>
          <w:szCs w:val="22"/>
          <w:lang w:eastAsia="en-US"/>
        </w:rPr>
        <w:t xml:space="preserve"> </w:t>
      </w:r>
      <w:r w:rsidR="00F404AE" w:rsidRPr="007F5CD3">
        <w:rPr>
          <w:rFonts w:eastAsia="Calibri" w:cs="Arial"/>
          <w:szCs w:val="22"/>
          <w:lang w:eastAsia="en-US"/>
        </w:rPr>
        <w:t xml:space="preserve">erfasst werden, </w:t>
      </w:r>
      <w:r w:rsidRPr="007F5CD3">
        <w:rPr>
          <w:rFonts w:eastAsia="Calibri" w:cs="Arial"/>
          <w:szCs w:val="22"/>
          <w:lang w:eastAsia="en-US"/>
        </w:rPr>
        <w:t xml:space="preserve">bei der Ausführung der Leistung ein Entgelt zu zahlen, das in Höhe und Modalitäten mindestens den Vorgaben desjenigen Tarifvertrages entspricht, an den ich/wir/mein/unser Unternehmen aufgrund des Arbeitnehmer-Entsendegesetzes gebunden ist – </w:t>
      </w:r>
      <w:r w:rsidRPr="007F5CD3">
        <w:rPr>
          <w:rFonts w:eastAsia="Calibri" w:cs="Arial"/>
          <w:b/>
          <w:szCs w:val="22"/>
          <w:lang w:eastAsia="en-US"/>
        </w:rPr>
        <w:t>Tariftreueerklärung</w:t>
      </w:r>
      <w:r w:rsidRPr="007F5CD3">
        <w:rPr>
          <w:rFonts w:eastAsia="Calibri" w:cs="Arial"/>
          <w:szCs w:val="22"/>
          <w:lang w:eastAsia="en-US"/>
        </w:rPr>
        <w:t xml:space="preserve"> gemäß § 4 Abs. 1 LTTG –;</w:t>
      </w:r>
    </w:p>
    <w:p w14:paraId="610DDAF6" w14:textId="77777777" w:rsidR="00422223" w:rsidRPr="007F5CD3" w:rsidRDefault="00422223" w:rsidP="007F5CD3">
      <w:pPr>
        <w:spacing w:after="160" w:line="259" w:lineRule="auto"/>
        <w:ind w:left="720"/>
        <w:contextualSpacing/>
        <w:jc w:val="both"/>
        <w:rPr>
          <w:rFonts w:eastAsia="Calibri" w:cs="Arial"/>
          <w:szCs w:val="22"/>
          <w:lang w:eastAsia="en-US"/>
        </w:rPr>
      </w:pPr>
    </w:p>
    <w:p w14:paraId="09AEA014" w14:textId="687A6FF0" w:rsidR="007A1D28" w:rsidRPr="007F5CD3" w:rsidRDefault="00422223" w:rsidP="007F5CD3">
      <w:pPr>
        <w:spacing w:after="160" w:line="259" w:lineRule="auto"/>
        <w:contextualSpacing/>
        <w:jc w:val="both"/>
        <w:rPr>
          <w:rFonts w:eastAsia="Calibri" w:cs="Arial"/>
          <w:b/>
          <w:szCs w:val="22"/>
          <w:lang w:eastAsia="en-US"/>
        </w:rPr>
      </w:pPr>
      <w:r w:rsidRPr="007F5CD3">
        <w:rPr>
          <w:rFonts w:eastAsia="Calibri" w:cs="Arial"/>
          <w:b/>
          <w:szCs w:val="22"/>
          <w:lang w:eastAsia="en-US"/>
        </w:rPr>
        <w:t>Falls die Beschäftigten, die nicht dem Arbeitnehmer-Entsendegesetz (AEntG) unterfallen oder auf die der Tarifvertrag nach dem Arbeitnehmer-Entsendegesetz (AEntG) keine Anwendung findet</w:t>
      </w:r>
      <w:r w:rsidR="00F404AE" w:rsidRPr="007F5CD3">
        <w:rPr>
          <w:rFonts w:eastAsia="Calibri" w:cs="Arial"/>
          <w:b/>
          <w:szCs w:val="22"/>
          <w:lang w:eastAsia="en-US"/>
        </w:rPr>
        <w:t>,</w:t>
      </w:r>
      <w:r w:rsidRPr="007F5CD3">
        <w:rPr>
          <w:rFonts w:eastAsia="Calibri" w:cs="Arial"/>
          <w:b/>
          <w:szCs w:val="22"/>
          <w:lang w:eastAsia="en-US"/>
        </w:rPr>
        <w:t xml:space="preserve"> </w:t>
      </w:r>
      <w:r w:rsidRPr="007F5CD3">
        <w:rPr>
          <w:rFonts w:eastAsia="Calibri" w:cs="Arial"/>
          <w:b/>
          <w:szCs w:val="22"/>
          <w:u w:val="single"/>
          <w:lang w:eastAsia="en-US"/>
        </w:rPr>
        <w:t>erklärt</w:t>
      </w:r>
      <w:r w:rsidRPr="007F5CD3">
        <w:rPr>
          <w:rFonts w:eastAsia="Calibri" w:cs="Arial"/>
          <w:b/>
          <w:szCs w:val="22"/>
          <w:lang w:eastAsia="en-US"/>
        </w:rPr>
        <w:t xml:space="preserve"> der Bewerber/Bieter/Unterauftragnehmer hierzu folgendes:</w:t>
      </w:r>
    </w:p>
    <w:p w14:paraId="2EEFCE20" w14:textId="77777777" w:rsidR="00422223" w:rsidRPr="007F5CD3" w:rsidRDefault="00422223" w:rsidP="007F5CD3">
      <w:pPr>
        <w:spacing w:after="160" w:line="259" w:lineRule="auto"/>
        <w:contextualSpacing/>
        <w:jc w:val="both"/>
        <w:rPr>
          <w:rFonts w:eastAsia="Calibri" w:cs="Arial"/>
          <w:szCs w:val="22"/>
          <w:lang w:eastAsia="en-US"/>
        </w:rPr>
      </w:pPr>
    </w:p>
    <w:p w14:paraId="398C4625" w14:textId="72971E85" w:rsidR="00422223" w:rsidRPr="007F5CD3" w:rsidRDefault="00422223" w:rsidP="007F5CD3">
      <w:pPr>
        <w:spacing w:after="160" w:line="259" w:lineRule="auto"/>
        <w:contextualSpacing/>
        <w:jc w:val="both"/>
        <w:rPr>
          <w:rFonts w:eastAsia="Calibri" w:cs="Arial"/>
          <w:szCs w:val="22"/>
          <w:lang w:eastAsia="en-US"/>
        </w:rPr>
      </w:pPr>
      <w:r w:rsidRPr="007F5CD3">
        <w:rPr>
          <w:rFonts w:eastAsia="Calibri" w:cs="Arial"/>
          <w:szCs w:val="22"/>
          <w:lang w:eastAsia="en-US"/>
        </w:rPr>
        <w:t>Ich/Wir verpflichte/n mich/uns,</w:t>
      </w:r>
    </w:p>
    <w:p w14:paraId="2A7ACE87" w14:textId="77777777" w:rsidR="00422223" w:rsidRPr="007F5CD3" w:rsidRDefault="00422223" w:rsidP="007F5CD3">
      <w:pPr>
        <w:spacing w:after="160" w:line="259" w:lineRule="auto"/>
        <w:contextualSpacing/>
        <w:jc w:val="both"/>
        <w:rPr>
          <w:rFonts w:eastAsia="Calibri" w:cs="Arial"/>
          <w:szCs w:val="22"/>
          <w:lang w:eastAsia="en-US"/>
        </w:rPr>
      </w:pPr>
    </w:p>
    <w:p w14:paraId="0B3FDAD6" w14:textId="4B0FA89F" w:rsidR="007A1D28" w:rsidRPr="007F5CD3" w:rsidRDefault="007A1D28" w:rsidP="007F5CD3">
      <w:pPr>
        <w:numPr>
          <w:ilvl w:val="0"/>
          <w:numId w:val="44"/>
        </w:numPr>
        <w:spacing w:after="160" w:line="259" w:lineRule="auto"/>
        <w:contextualSpacing/>
        <w:jc w:val="both"/>
        <w:rPr>
          <w:rFonts w:eastAsia="Calibri" w:cs="Arial"/>
          <w:szCs w:val="22"/>
          <w:lang w:eastAsia="en-US"/>
        </w:rPr>
      </w:pPr>
      <w:r w:rsidRPr="007F5CD3">
        <w:rPr>
          <w:rFonts w:eastAsia="Calibri" w:cs="Arial"/>
          <w:szCs w:val="22"/>
          <w:lang w:eastAsia="en-US"/>
        </w:rPr>
        <w:t xml:space="preserve">meinen/unseren Beschäftigten, die </w:t>
      </w:r>
      <w:r w:rsidRPr="007F5CD3">
        <w:rPr>
          <w:rFonts w:eastAsia="Calibri" w:cs="Arial"/>
          <w:b/>
          <w:szCs w:val="22"/>
          <w:u w:val="single"/>
          <w:lang w:eastAsia="en-US"/>
        </w:rPr>
        <w:t>nicht</w:t>
      </w:r>
      <w:r w:rsidRPr="007F5CD3">
        <w:rPr>
          <w:rFonts w:eastAsia="Calibri" w:cs="Arial"/>
          <w:szCs w:val="22"/>
          <w:lang w:eastAsia="en-US"/>
        </w:rPr>
        <w:t xml:space="preserve"> dem Arbeitnehmer-Entsendegesetz unterfallen oder auf die der Tarifvertrag nach dem Arbeitnehmer-Entsendegesetz keine Anwendung findet (vgl. z. B. § 2 Abs. 4 Zehnte Verordnung über zwingende Arbeitsbedingungen im Baugewerbe), bei der Ausführung der Leistung gemäß § 4 Abs. 2 LTTG mindestens den jeweils geltenden Mindestlohn nach dem Mindestlohngesetz und der gemäß § 1 Abs. 2 Satz 2 MiLoG erlassenen Rechtsverordnung  in der jeweils geltenden Fassung zu zahlen – </w:t>
      </w:r>
      <w:r w:rsidRPr="007F5CD3">
        <w:rPr>
          <w:rFonts w:eastAsia="Calibri" w:cs="Arial"/>
          <w:b/>
          <w:szCs w:val="22"/>
          <w:lang w:eastAsia="en-US"/>
        </w:rPr>
        <w:t>Mindestentgelterklärung</w:t>
      </w:r>
      <w:r w:rsidRPr="007F5CD3">
        <w:rPr>
          <w:rFonts w:eastAsia="Calibri" w:cs="Arial"/>
          <w:szCs w:val="22"/>
          <w:lang w:eastAsia="en-US"/>
        </w:rPr>
        <w:t xml:space="preserve"> gemäß § 4 Abs. 2 LTTG –. </w:t>
      </w:r>
    </w:p>
    <w:p w14:paraId="2BBB06BB" w14:textId="77777777" w:rsidR="007A1D28" w:rsidRPr="007F5CD3" w:rsidRDefault="007A1D28" w:rsidP="007F5CD3">
      <w:pPr>
        <w:spacing w:after="160" w:line="259" w:lineRule="auto"/>
        <w:ind w:left="720"/>
        <w:contextualSpacing/>
        <w:jc w:val="both"/>
        <w:rPr>
          <w:rFonts w:eastAsia="Calibri" w:cs="Arial"/>
          <w:szCs w:val="22"/>
          <w:lang w:eastAsia="en-US"/>
        </w:rPr>
      </w:pPr>
    </w:p>
    <w:p w14:paraId="40FDF63F" w14:textId="77777777" w:rsidR="007A1D28" w:rsidRPr="007F5CD3" w:rsidRDefault="007A1D28" w:rsidP="007F5CD3">
      <w:pPr>
        <w:spacing w:after="160" w:line="259" w:lineRule="auto"/>
        <w:ind w:left="720"/>
        <w:contextualSpacing/>
        <w:jc w:val="both"/>
        <w:rPr>
          <w:rFonts w:eastAsia="Calibri" w:cs="Arial"/>
          <w:szCs w:val="22"/>
          <w:lang w:eastAsia="en-US"/>
        </w:rPr>
      </w:pPr>
      <w:r w:rsidRPr="007F5CD3">
        <w:rPr>
          <w:rFonts w:eastAsia="Calibri" w:cs="Arial"/>
          <w:szCs w:val="22"/>
          <w:lang w:eastAsia="en-US"/>
        </w:rPr>
        <w:lastRenderedPageBreak/>
        <w:t>Dies gilt nicht für eine Leistungserbringung durch Auszubildende und nicht, wenn ein Bieter/Bewerber mit Sitz in einem anderen EU-Mitgliedsstaat beabsichtigt, einen öffentlichen Auftrag ausschließlich durch die Inanspruchnahme dort beschäftigter Arbeitnehmerinnen und Arbeitnehmern auszuführen;</w:t>
      </w:r>
    </w:p>
    <w:p w14:paraId="69DC9F35" w14:textId="77777777" w:rsidR="007A1D28" w:rsidRPr="007F5CD3" w:rsidRDefault="007A1D28" w:rsidP="007F5CD3">
      <w:pPr>
        <w:spacing w:after="160" w:line="259" w:lineRule="auto"/>
        <w:ind w:left="720"/>
        <w:contextualSpacing/>
        <w:jc w:val="both"/>
        <w:rPr>
          <w:rFonts w:eastAsia="Calibri" w:cs="Arial"/>
          <w:szCs w:val="22"/>
          <w:lang w:eastAsia="en-US"/>
        </w:rPr>
      </w:pPr>
    </w:p>
    <w:p w14:paraId="4FD4A9AA" w14:textId="77777777" w:rsidR="007A1D28" w:rsidRPr="007F5CD3" w:rsidRDefault="007A1D28" w:rsidP="007F5CD3">
      <w:pPr>
        <w:numPr>
          <w:ilvl w:val="0"/>
          <w:numId w:val="44"/>
        </w:numPr>
        <w:spacing w:after="160" w:line="259" w:lineRule="auto"/>
        <w:contextualSpacing/>
        <w:jc w:val="both"/>
        <w:rPr>
          <w:rFonts w:eastAsia="Calibri" w:cs="Arial"/>
          <w:szCs w:val="22"/>
          <w:lang w:eastAsia="en-US"/>
        </w:rPr>
      </w:pPr>
      <w:r w:rsidRPr="007F5CD3">
        <w:rPr>
          <w:rFonts w:eastAsia="Calibri" w:cs="Arial"/>
          <w:szCs w:val="22"/>
          <w:lang w:eastAsia="en-US"/>
        </w:rPr>
        <w:t xml:space="preserve">Nachunternehmen sorgfältig auszuwählen und insbesondere deren Angebote daraufhin zu überprüfen, ob sie auf der Basis des zu zahlenden Mindestentgelts kalkuliert sein können; </w:t>
      </w:r>
    </w:p>
    <w:p w14:paraId="2C7DD0CD" w14:textId="77777777" w:rsidR="007A1D28" w:rsidRPr="007F5CD3" w:rsidRDefault="007A1D28" w:rsidP="007F5CD3">
      <w:pPr>
        <w:spacing w:after="160" w:line="259" w:lineRule="auto"/>
        <w:ind w:left="720"/>
        <w:contextualSpacing/>
        <w:jc w:val="both"/>
        <w:rPr>
          <w:rFonts w:eastAsia="Calibri" w:cs="Arial"/>
          <w:szCs w:val="22"/>
          <w:lang w:eastAsia="en-US"/>
        </w:rPr>
      </w:pPr>
    </w:p>
    <w:p w14:paraId="71C00D7B" w14:textId="77777777" w:rsidR="007A1D28" w:rsidRPr="007F5CD3" w:rsidRDefault="007A1D28" w:rsidP="007F5CD3">
      <w:pPr>
        <w:numPr>
          <w:ilvl w:val="0"/>
          <w:numId w:val="44"/>
        </w:numPr>
        <w:spacing w:after="160" w:line="259" w:lineRule="auto"/>
        <w:contextualSpacing/>
        <w:jc w:val="both"/>
        <w:rPr>
          <w:rFonts w:eastAsia="Calibri" w:cs="Arial"/>
          <w:szCs w:val="22"/>
          <w:lang w:eastAsia="en-US"/>
        </w:rPr>
      </w:pPr>
      <w:r w:rsidRPr="007F5CD3">
        <w:rPr>
          <w:rFonts w:eastAsia="Calibri" w:cs="Arial"/>
          <w:szCs w:val="22"/>
          <w:lang w:eastAsia="en-US"/>
        </w:rPr>
        <w:t>im Falle der Auftragsausführung durch Nachunternehmer, deren Nachunternehmen, Beschäftigte eines Verleihers sowie Beschäftigte des Verleihers des beauftragten Nachunternehmens die Verpflichtungen nach § 4 LTTG sicherzustellen und dem öffentlichen Auftraggeber Mindestentgelt- und Tariftreuerklärungen sämtlicher Nachunternehmer und Verleiher vorzulegen.</w:t>
      </w:r>
    </w:p>
    <w:p w14:paraId="6FD20CAF" w14:textId="77777777" w:rsidR="007A1D28" w:rsidRPr="007F5CD3" w:rsidRDefault="007A1D28" w:rsidP="007F5CD3">
      <w:pPr>
        <w:spacing w:after="160" w:line="259" w:lineRule="auto"/>
        <w:ind w:left="720"/>
        <w:contextualSpacing/>
        <w:jc w:val="both"/>
        <w:rPr>
          <w:rFonts w:eastAsia="Calibri" w:cs="Arial"/>
          <w:szCs w:val="22"/>
          <w:lang w:eastAsia="en-US"/>
        </w:rPr>
      </w:pPr>
    </w:p>
    <w:p w14:paraId="683D9014" w14:textId="77777777" w:rsidR="007A1D28" w:rsidRPr="007F5CD3" w:rsidRDefault="007A1D28" w:rsidP="007F5CD3">
      <w:pPr>
        <w:spacing w:after="160" w:line="259" w:lineRule="auto"/>
        <w:ind w:left="720"/>
        <w:contextualSpacing/>
        <w:jc w:val="both"/>
        <w:rPr>
          <w:rFonts w:eastAsia="Calibri" w:cs="Arial"/>
          <w:szCs w:val="22"/>
          <w:lang w:eastAsia="en-US"/>
        </w:rPr>
      </w:pPr>
      <w:r w:rsidRPr="007F5CD3">
        <w:rPr>
          <w:rFonts w:eastAsia="Calibri" w:cs="Arial"/>
          <w:szCs w:val="22"/>
          <w:lang w:eastAsia="en-US"/>
        </w:rPr>
        <w:t>Dies gilt nicht, falls ein Bieter/Bewerber beabsichtigt, einen öffentlichen Auftrag ausschließlich durch die Inanspruchnahme von Arbeitnehmerinnen und Arbeitnehmern auszuführen, die bei einem Nachunternehmen mit Sitz in einem anderen EU-Mitgliedstaat beschäftigt sind;</w:t>
      </w:r>
    </w:p>
    <w:p w14:paraId="1CCD4EDF" w14:textId="77777777" w:rsidR="007A1D28" w:rsidRPr="007F5CD3" w:rsidRDefault="007A1D28" w:rsidP="007F5CD3">
      <w:pPr>
        <w:spacing w:after="160" w:line="259" w:lineRule="auto"/>
        <w:ind w:left="720"/>
        <w:contextualSpacing/>
        <w:jc w:val="both"/>
        <w:rPr>
          <w:rFonts w:eastAsia="Calibri" w:cs="Arial"/>
          <w:szCs w:val="22"/>
          <w:lang w:eastAsia="en-US"/>
        </w:rPr>
      </w:pPr>
    </w:p>
    <w:p w14:paraId="0B57814E" w14:textId="72BBF22E" w:rsidR="007A1D28" w:rsidRPr="007F5CD3" w:rsidRDefault="007A1D28" w:rsidP="007F5CD3">
      <w:pPr>
        <w:numPr>
          <w:ilvl w:val="0"/>
          <w:numId w:val="44"/>
        </w:numPr>
        <w:spacing w:after="160" w:line="259" w:lineRule="auto"/>
        <w:contextualSpacing/>
        <w:jc w:val="both"/>
        <w:rPr>
          <w:rFonts w:eastAsia="Calibri" w:cs="Arial"/>
          <w:szCs w:val="22"/>
          <w:lang w:eastAsia="en-US"/>
        </w:rPr>
      </w:pPr>
      <w:r w:rsidRPr="007F5CD3">
        <w:rPr>
          <w:rFonts w:eastAsia="Calibri" w:cs="Arial"/>
          <w:szCs w:val="22"/>
          <w:lang w:eastAsia="en-US"/>
        </w:rPr>
        <w:t>vollständige und prüffähige Unterlagen über die eingesetzten Beschäftigten bereitzuhalten, diese dem Auftraggeber auf dessen Verlangen hin vorzulegen und die Beschäftigten auf die Möglichkeit von Kontrollen durch</w:t>
      </w:r>
      <w:r w:rsidR="007F5CD3">
        <w:rPr>
          <w:rFonts w:eastAsia="Calibri" w:cs="Arial"/>
          <w:szCs w:val="22"/>
          <w:lang w:eastAsia="en-US"/>
        </w:rPr>
        <w:t xml:space="preserve"> den Auftraggeber hinzuweisen. </w:t>
      </w:r>
    </w:p>
    <w:p w14:paraId="412AD331" w14:textId="77777777" w:rsidR="00422223" w:rsidRPr="007F5CD3" w:rsidRDefault="00422223" w:rsidP="00404D95">
      <w:pPr>
        <w:spacing w:line="360" w:lineRule="auto"/>
        <w:jc w:val="both"/>
        <w:rPr>
          <w:rFonts w:eastAsia="Calibri" w:cs="Arial"/>
          <w:b/>
          <w:szCs w:val="22"/>
          <w:u w:val="single"/>
          <w:lang w:eastAsia="en-US"/>
        </w:rPr>
      </w:pPr>
    </w:p>
    <w:p w14:paraId="0A9B1384" w14:textId="44A9CD03" w:rsidR="007743E8" w:rsidRPr="007F5CD3" w:rsidRDefault="007743E8" w:rsidP="00404D95">
      <w:pPr>
        <w:spacing w:line="360" w:lineRule="auto"/>
        <w:jc w:val="both"/>
        <w:rPr>
          <w:rFonts w:cs="Arial"/>
          <w:b/>
          <w:szCs w:val="22"/>
        </w:rPr>
      </w:pPr>
      <w:r w:rsidRPr="007F5CD3">
        <w:rPr>
          <w:rFonts w:cs="Arial"/>
          <w:b/>
          <w:szCs w:val="22"/>
        </w:rPr>
        <w:t xml:space="preserve">Fehlt die </w:t>
      </w:r>
      <w:r w:rsidR="00126501" w:rsidRPr="007F5CD3">
        <w:rPr>
          <w:rFonts w:cs="Arial"/>
          <w:b/>
          <w:szCs w:val="22"/>
        </w:rPr>
        <w:t>Tariftreue-/</w:t>
      </w:r>
      <w:r w:rsidRPr="007F5CD3">
        <w:rPr>
          <w:rFonts w:cs="Arial"/>
          <w:b/>
          <w:szCs w:val="22"/>
        </w:rPr>
        <w:t xml:space="preserve">Mindestentgelterklärung bei Angebotsabgabe und wird sie auch nach Aufforderung nicht vorgelegt, hat dies gemäß § 3 </w:t>
      </w:r>
      <w:r w:rsidR="007E36D7" w:rsidRPr="007F5CD3">
        <w:rPr>
          <w:rFonts w:cs="Arial"/>
          <w:b/>
          <w:szCs w:val="22"/>
        </w:rPr>
        <w:t>S. 3</w:t>
      </w:r>
      <w:r w:rsidRPr="007F5CD3">
        <w:rPr>
          <w:rFonts w:cs="Arial"/>
          <w:b/>
          <w:szCs w:val="22"/>
        </w:rPr>
        <w:t xml:space="preserve"> LTTG den Ausschluss des Angebotes zur Folge.</w:t>
      </w:r>
    </w:p>
    <w:p w14:paraId="7A485CBB" w14:textId="77777777" w:rsidR="001E67A1" w:rsidRPr="007F5CD3" w:rsidRDefault="001E67A1" w:rsidP="001E67A1">
      <w:pPr>
        <w:spacing w:line="360" w:lineRule="auto"/>
        <w:jc w:val="both"/>
        <w:rPr>
          <w:rFonts w:cs="Arial"/>
        </w:rPr>
      </w:pPr>
    </w:p>
    <w:p w14:paraId="451A7176" w14:textId="77777777" w:rsidR="007E13C9" w:rsidRPr="007F5CD3" w:rsidRDefault="007E13C9" w:rsidP="007E13C9">
      <w:pPr>
        <w:spacing w:line="360" w:lineRule="auto"/>
        <w:jc w:val="both"/>
        <w:rPr>
          <w:rFonts w:cs="Arial"/>
        </w:rPr>
      </w:pPr>
    </w:p>
    <w:tbl>
      <w:tblPr>
        <w:tblStyle w:val="Tabellenraster"/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shd w:val="clear" w:color="auto" w:fill="DBF3D5"/>
        <w:tblLook w:val="04A0" w:firstRow="1" w:lastRow="0" w:firstColumn="1" w:lastColumn="0" w:noHBand="0" w:noVBand="1"/>
      </w:tblPr>
      <w:tblGrid>
        <w:gridCol w:w="4530"/>
        <w:gridCol w:w="4530"/>
      </w:tblGrid>
      <w:tr w:rsidR="007E13C9" w:rsidRPr="007F5CD3" w14:paraId="17A8A05C" w14:textId="77777777" w:rsidTr="00C50A1B">
        <w:tc>
          <w:tcPr>
            <w:tcW w:w="4530" w:type="dxa"/>
            <w:shd w:val="clear" w:color="auto" w:fill="auto"/>
            <w:vAlign w:val="center"/>
          </w:tcPr>
          <w:p w14:paraId="227F9BB4" w14:textId="77777777" w:rsidR="007E13C9" w:rsidRPr="007F5CD3" w:rsidRDefault="007E13C9" w:rsidP="00C50A1B">
            <w:pPr>
              <w:spacing w:line="360" w:lineRule="auto"/>
              <w:rPr>
                <w:rFonts w:cs="Arial"/>
              </w:rPr>
            </w:pPr>
            <w:r w:rsidRPr="007F5CD3">
              <w:rPr>
                <w:rFonts w:cs="Arial"/>
              </w:rPr>
              <w:t xml:space="preserve">Vollständige Bezeichnung des Unternehmens </w:t>
            </w:r>
            <w:r w:rsidRPr="007F5CD3">
              <w:rPr>
                <w:rFonts w:cs="Arial"/>
                <w:u w:val="single"/>
              </w:rPr>
              <w:t>inkl.</w:t>
            </w:r>
            <w:r w:rsidRPr="007F5CD3">
              <w:rPr>
                <w:rFonts w:cs="Arial"/>
              </w:rPr>
              <w:t xml:space="preserve"> Rechtsform: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14850815" w14:textId="77777777" w:rsidR="007E13C9" w:rsidRPr="007F5CD3" w:rsidRDefault="007E13C9" w:rsidP="00C50A1B">
            <w:pPr>
              <w:spacing w:line="360" w:lineRule="auto"/>
              <w:rPr>
                <w:rFonts w:cs="Arial"/>
              </w:rPr>
            </w:pPr>
            <w:r w:rsidRPr="007F5CD3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F5CD3">
              <w:rPr>
                <w:rFonts w:cs="Arial"/>
                <w:sz w:val="22"/>
              </w:rPr>
              <w:instrText xml:space="preserve"> FORMTEXT </w:instrText>
            </w:r>
            <w:r w:rsidRPr="007F5CD3">
              <w:rPr>
                <w:rFonts w:cs="Arial"/>
              </w:rPr>
            </w:r>
            <w:r w:rsidRPr="007F5CD3">
              <w:rPr>
                <w:rFonts w:cs="Arial"/>
              </w:rPr>
              <w:fldChar w:fldCharType="separate"/>
            </w:r>
            <w:bookmarkStart w:id="0" w:name="_GoBack"/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bookmarkEnd w:id="0"/>
            <w:r w:rsidRPr="007F5CD3">
              <w:rPr>
                <w:rFonts w:cs="Arial"/>
              </w:rPr>
              <w:fldChar w:fldCharType="end"/>
            </w:r>
          </w:p>
          <w:p w14:paraId="4E93D03D" w14:textId="77777777" w:rsidR="007E13C9" w:rsidRPr="007F5CD3" w:rsidRDefault="007E13C9" w:rsidP="00C50A1B">
            <w:pPr>
              <w:spacing w:line="360" w:lineRule="auto"/>
              <w:rPr>
                <w:rFonts w:cs="Arial"/>
              </w:rPr>
            </w:pPr>
            <w:r w:rsidRPr="007F5CD3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F5CD3">
              <w:rPr>
                <w:rFonts w:cs="Arial"/>
                <w:sz w:val="22"/>
              </w:rPr>
              <w:instrText xml:space="preserve"> FORMTEXT </w:instrText>
            </w:r>
            <w:r w:rsidRPr="007F5CD3">
              <w:rPr>
                <w:rFonts w:cs="Arial"/>
              </w:rPr>
            </w:r>
            <w:r w:rsidRPr="007F5CD3">
              <w:rPr>
                <w:rFonts w:cs="Arial"/>
              </w:rPr>
              <w:fldChar w:fldCharType="separate"/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</w:rPr>
              <w:fldChar w:fldCharType="end"/>
            </w:r>
          </w:p>
        </w:tc>
      </w:tr>
      <w:tr w:rsidR="007E13C9" w:rsidRPr="007F5CD3" w14:paraId="2D70C348" w14:textId="77777777" w:rsidTr="00C50A1B">
        <w:tc>
          <w:tcPr>
            <w:tcW w:w="4530" w:type="dxa"/>
            <w:shd w:val="clear" w:color="auto" w:fill="auto"/>
            <w:vAlign w:val="center"/>
          </w:tcPr>
          <w:p w14:paraId="3B1CA7FD" w14:textId="77777777" w:rsidR="007E13C9" w:rsidRPr="007F5CD3" w:rsidRDefault="007E13C9" w:rsidP="00C50A1B">
            <w:pPr>
              <w:spacing w:line="360" w:lineRule="auto"/>
              <w:rPr>
                <w:rFonts w:cs="Arial"/>
              </w:rPr>
            </w:pPr>
            <w:r w:rsidRPr="007F5CD3">
              <w:rPr>
                <w:rFonts w:cs="Arial"/>
              </w:rPr>
              <w:t>Vollständiger Name der vertretungsbefugten (natürlichen) Person, die diese Erklärung abgibt</w:t>
            </w:r>
            <w:r w:rsidR="001643E6" w:rsidRPr="007F5CD3">
              <w:rPr>
                <w:rFonts w:cs="Arial"/>
              </w:rPr>
              <w:t>: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55656216" w14:textId="77777777" w:rsidR="007E13C9" w:rsidRPr="007F5CD3" w:rsidRDefault="007E13C9" w:rsidP="00C50A1B">
            <w:pPr>
              <w:spacing w:line="360" w:lineRule="auto"/>
              <w:rPr>
                <w:rFonts w:cs="Arial"/>
              </w:rPr>
            </w:pPr>
            <w:r w:rsidRPr="007F5CD3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F5CD3">
              <w:rPr>
                <w:rFonts w:cs="Arial"/>
                <w:sz w:val="22"/>
              </w:rPr>
              <w:instrText xml:space="preserve"> FORMTEXT </w:instrText>
            </w:r>
            <w:r w:rsidRPr="007F5CD3">
              <w:rPr>
                <w:rFonts w:cs="Arial"/>
              </w:rPr>
            </w:r>
            <w:r w:rsidRPr="007F5CD3">
              <w:rPr>
                <w:rFonts w:cs="Arial"/>
              </w:rPr>
              <w:fldChar w:fldCharType="separate"/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  <w:noProof/>
                <w:sz w:val="22"/>
              </w:rPr>
              <w:t> </w:t>
            </w:r>
            <w:r w:rsidRPr="007F5CD3">
              <w:rPr>
                <w:rFonts w:cs="Arial"/>
              </w:rPr>
              <w:fldChar w:fldCharType="end"/>
            </w:r>
          </w:p>
        </w:tc>
      </w:tr>
    </w:tbl>
    <w:p w14:paraId="5A005A1A" w14:textId="77777777" w:rsidR="007E13C9" w:rsidRPr="007F5CD3" w:rsidRDefault="007E13C9" w:rsidP="007E13C9">
      <w:pPr>
        <w:spacing w:line="360" w:lineRule="auto"/>
        <w:jc w:val="both"/>
        <w:rPr>
          <w:rFonts w:cs="Arial"/>
        </w:rPr>
      </w:pPr>
    </w:p>
    <w:p w14:paraId="5A8D7315" w14:textId="77777777" w:rsidR="00F34111" w:rsidRPr="007F5CD3" w:rsidRDefault="00F34111" w:rsidP="007E13C9">
      <w:pPr>
        <w:spacing w:line="360" w:lineRule="auto"/>
        <w:jc w:val="both"/>
        <w:rPr>
          <w:rFonts w:cs="Arial"/>
        </w:rPr>
      </w:pPr>
    </w:p>
    <w:tbl>
      <w:tblPr>
        <w:tblStyle w:val="Tabellenraster"/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9E1038" w:rsidRPr="007F5CD3" w14:paraId="24965191" w14:textId="77777777" w:rsidTr="00C50A1B">
        <w:trPr>
          <w:trHeight w:val="69"/>
        </w:trPr>
        <w:tc>
          <w:tcPr>
            <w:tcW w:w="90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84CC16" w14:textId="77777777" w:rsidR="009E1038" w:rsidRPr="007F5CD3" w:rsidRDefault="009E1038" w:rsidP="006F60A0">
            <w:pPr>
              <w:tabs>
                <w:tab w:val="left" w:pos="2430"/>
              </w:tabs>
              <w:spacing w:line="360" w:lineRule="auto"/>
              <w:rPr>
                <w:rFonts w:cs="Arial"/>
                <w:i/>
                <w:sz w:val="18"/>
              </w:rPr>
            </w:pPr>
            <w:r w:rsidRPr="007F5CD3">
              <w:rPr>
                <w:rFonts w:cs="Arial"/>
                <w:i/>
                <w:sz w:val="16"/>
              </w:rPr>
              <w:t xml:space="preserve">Falls Erklärung durch Mitglied einer Bietergemeinschaft oder durch Unterauftragnehmer oder auf gesonderte </w:t>
            </w:r>
            <w:r w:rsidR="006F60A0" w:rsidRPr="007F5CD3">
              <w:rPr>
                <w:rFonts w:cs="Arial"/>
                <w:i/>
                <w:sz w:val="16"/>
              </w:rPr>
              <w:t>Anforderung</w:t>
            </w:r>
            <w:r w:rsidRPr="007F5CD3">
              <w:rPr>
                <w:rFonts w:cs="Arial"/>
                <w:i/>
                <w:sz w:val="16"/>
              </w:rPr>
              <w:t xml:space="preserve"> der Vergabestelle abgegeben wird:</w:t>
            </w:r>
          </w:p>
        </w:tc>
      </w:tr>
      <w:tr w:rsidR="009E1038" w:rsidRPr="007F5CD3" w14:paraId="3B193B06" w14:textId="77777777" w:rsidTr="00C50A1B">
        <w:trPr>
          <w:trHeight w:val="1406"/>
        </w:trPr>
        <w:tc>
          <w:tcPr>
            <w:tcW w:w="90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5C3FEF8" w14:textId="77777777" w:rsidR="009E1038" w:rsidRPr="007F5CD3" w:rsidRDefault="009E1038" w:rsidP="00C50A1B">
            <w:pPr>
              <w:tabs>
                <w:tab w:val="left" w:pos="2430"/>
              </w:tabs>
              <w:spacing w:line="360" w:lineRule="auto"/>
              <w:rPr>
                <w:rFonts w:cs="Arial"/>
                <w:sz w:val="22"/>
                <w:szCs w:val="24"/>
              </w:rPr>
            </w:pPr>
            <w:r w:rsidRPr="007F5CD3">
              <w:rPr>
                <w:rFonts w:cs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CD3">
              <w:rPr>
                <w:rFonts w:cs="Arial"/>
                <w:sz w:val="24"/>
              </w:rPr>
              <w:instrText xml:space="preserve"> FORMTEXT </w:instrText>
            </w:r>
            <w:r w:rsidRPr="007F5CD3">
              <w:rPr>
                <w:rFonts w:cs="Arial"/>
                <w:sz w:val="24"/>
              </w:rPr>
            </w:r>
            <w:r w:rsidRPr="007F5CD3">
              <w:rPr>
                <w:rFonts w:cs="Arial"/>
                <w:sz w:val="24"/>
              </w:rPr>
              <w:fldChar w:fldCharType="separate"/>
            </w:r>
            <w:r w:rsidRPr="007F5CD3">
              <w:rPr>
                <w:rFonts w:cs="Arial"/>
                <w:noProof/>
                <w:sz w:val="24"/>
              </w:rPr>
              <w:t> </w:t>
            </w:r>
            <w:r w:rsidRPr="007F5CD3">
              <w:rPr>
                <w:rFonts w:cs="Arial"/>
                <w:noProof/>
                <w:sz w:val="24"/>
              </w:rPr>
              <w:t> </w:t>
            </w:r>
            <w:r w:rsidRPr="007F5CD3">
              <w:rPr>
                <w:rFonts w:cs="Arial"/>
                <w:noProof/>
                <w:sz w:val="24"/>
              </w:rPr>
              <w:t> </w:t>
            </w:r>
            <w:r w:rsidRPr="007F5CD3">
              <w:rPr>
                <w:rFonts w:cs="Arial"/>
                <w:noProof/>
                <w:sz w:val="24"/>
              </w:rPr>
              <w:t> </w:t>
            </w:r>
            <w:r w:rsidRPr="007F5CD3">
              <w:rPr>
                <w:rFonts w:cs="Arial"/>
                <w:noProof/>
                <w:sz w:val="24"/>
              </w:rPr>
              <w:t> </w:t>
            </w:r>
            <w:r w:rsidRPr="007F5CD3">
              <w:rPr>
                <w:rFonts w:cs="Arial"/>
                <w:sz w:val="24"/>
              </w:rPr>
              <w:fldChar w:fldCharType="end"/>
            </w:r>
            <w:r w:rsidRPr="007F5CD3">
              <w:rPr>
                <w:rFonts w:cs="Arial"/>
              </w:rPr>
              <w:t xml:space="preserve"> </w:t>
            </w:r>
            <w:r w:rsidRPr="007F5CD3">
              <w:rPr>
                <w:rFonts w:cs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CD3">
              <w:rPr>
                <w:rFonts w:cs="Arial"/>
                <w:sz w:val="24"/>
              </w:rPr>
              <w:instrText xml:space="preserve"> FORMTEXT </w:instrText>
            </w:r>
            <w:r w:rsidRPr="007F5CD3">
              <w:rPr>
                <w:rFonts w:cs="Arial"/>
                <w:sz w:val="24"/>
              </w:rPr>
            </w:r>
            <w:r w:rsidRPr="007F5CD3">
              <w:rPr>
                <w:rFonts w:cs="Arial"/>
                <w:sz w:val="24"/>
              </w:rPr>
              <w:fldChar w:fldCharType="separate"/>
            </w:r>
            <w:r w:rsidRPr="007F5CD3">
              <w:rPr>
                <w:rFonts w:cs="Arial"/>
                <w:noProof/>
                <w:sz w:val="24"/>
              </w:rPr>
              <w:t> </w:t>
            </w:r>
            <w:r w:rsidRPr="007F5CD3">
              <w:rPr>
                <w:rFonts w:cs="Arial"/>
                <w:noProof/>
                <w:sz w:val="24"/>
              </w:rPr>
              <w:t> </w:t>
            </w:r>
            <w:r w:rsidRPr="007F5CD3">
              <w:rPr>
                <w:rFonts w:cs="Arial"/>
                <w:noProof/>
                <w:sz w:val="24"/>
              </w:rPr>
              <w:t> </w:t>
            </w:r>
            <w:r w:rsidRPr="007F5CD3">
              <w:rPr>
                <w:rFonts w:cs="Arial"/>
                <w:noProof/>
                <w:sz w:val="24"/>
              </w:rPr>
              <w:t> </w:t>
            </w:r>
            <w:r w:rsidRPr="007F5CD3">
              <w:rPr>
                <w:rFonts w:cs="Arial"/>
                <w:noProof/>
                <w:sz w:val="24"/>
              </w:rPr>
              <w:t> </w:t>
            </w:r>
            <w:r w:rsidRPr="007F5CD3">
              <w:rPr>
                <w:rFonts w:cs="Arial"/>
                <w:sz w:val="24"/>
              </w:rPr>
              <w:fldChar w:fldCharType="end"/>
            </w:r>
          </w:p>
        </w:tc>
      </w:tr>
      <w:tr w:rsidR="009E1038" w:rsidRPr="007F5CD3" w14:paraId="03D9BC4A" w14:textId="77777777" w:rsidTr="00C50A1B">
        <w:trPr>
          <w:trHeight w:val="262"/>
        </w:trPr>
        <w:tc>
          <w:tcPr>
            <w:tcW w:w="90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FA213B" w14:textId="77777777" w:rsidR="009E1038" w:rsidRPr="007F5CD3" w:rsidRDefault="009E1038" w:rsidP="00C50A1B">
            <w:pPr>
              <w:spacing w:line="360" w:lineRule="auto"/>
              <w:rPr>
                <w:rFonts w:cs="Arial"/>
                <w:sz w:val="18"/>
                <w:szCs w:val="24"/>
              </w:rPr>
            </w:pPr>
            <w:r w:rsidRPr="007F5CD3">
              <w:rPr>
                <w:rFonts w:cs="Arial"/>
                <w:sz w:val="18"/>
                <w:szCs w:val="24"/>
              </w:rPr>
              <w:t>Ort, Datum, handschriftliche rechtsverbindliche Unterschrift</w:t>
            </w:r>
            <w:r w:rsidR="00F34111" w:rsidRPr="007F5CD3">
              <w:rPr>
                <w:rFonts w:cs="Arial"/>
                <w:sz w:val="18"/>
                <w:szCs w:val="24"/>
              </w:rPr>
              <w:t>*)</w:t>
            </w:r>
          </w:p>
        </w:tc>
      </w:tr>
    </w:tbl>
    <w:p w14:paraId="53190CEB" w14:textId="77777777" w:rsidR="009E1038" w:rsidRPr="007F5CD3" w:rsidRDefault="009E1038" w:rsidP="007E13C9">
      <w:pPr>
        <w:spacing w:line="360" w:lineRule="auto"/>
        <w:jc w:val="both"/>
        <w:rPr>
          <w:rFonts w:cs="Arial"/>
        </w:rPr>
      </w:pPr>
    </w:p>
    <w:p w14:paraId="03116965" w14:textId="77777777" w:rsidR="001E67A1" w:rsidRPr="007F5CD3" w:rsidRDefault="00F34111" w:rsidP="001E67A1">
      <w:pPr>
        <w:spacing w:line="360" w:lineRule="auto"/>
        <w:jc w:val="both"/>
        <w:rPr>
          <w:rFonts w:cs="Arial"/>
          <w:b/>
          <w:i/>
          <w:sz w:val="20"/>
        </w:rPr>
      </w:pPr>
      <w:r w:rsidRPr="007F5CD3">
        <w:rPr>
          <w:rFonts w:cs="Arial"/>
          <w:b/>
          <w:i/>
          <w:sz w:val="20"/>
        </w:rPr>
        <w:t xml:space="preserve">*) </w:t>
      </w:r>
      <w:r w:rsidR="007E13C9" w:rsidRPr="007F5CD3">
        <w:rPr>
          <w:rFonts w:cs="Arial"/>
          <w:b/>
          <w:i/>
          <w:sz w:val="20"/>
        </w:rPr>
        <w:t>Eine lediglich elektronisch in das Dokument eingefügte eingescannte Unterschrift ersetzt nicht die handschriftliche rechtsverbindliche Unterzeichnung.</w:t>
      </w:r>
    </w:p>
    <w:sectPr w:rsidR="001E67A1" w:rsidRPr="007F5CD3" w:rsidSect="005707C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720" w:footer="79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31879" w14:textId="77777777" w:rsidR="00FF6F24" w:rsidRDefault="00FF6F24">
      <w:r>
        <w:separator/>
      </w:r>
    </w:p>
  </w:endnote>
  <w:endnote w:type="continuationSeparator" w:id="0">
    <w:p w14:paraId="68A61194" w14:textId="77777777" w:rsidR="00FF6F24" w:rsidRDefault="00FF6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69932" w14:textId="6A435359" w:rsidR="006C19C6" w:rsidRPr="00A001E7" w:rsidRDefault="00404D95" w:rsidP="00E8045A">
    <w:pPr>
      <w:pStyle w:val="Fuzeile"/>
      <w:rPr>
        <w:snapToGrid w:val="0"/>
        <w:color w:val="000000" w:themeColor="text1"/>
      </w:rPr>
    </w:pPr>
    <w:r>
      <w:t xml:space="preserve">Teil </w:t>
    </w:r>
    <w:r w:rsidR="00880B24">
      <w:t xml:space="preserve">A – </w:t>
    </w:r>
    <w:r w:rsidR="006C19C6">
      <w:t>Tariftreueerklärung</w:t>
    </w:r>
    <w:r w:rsidR="00342F55">
      <w:t>/Mindestentgelterklärung</w:t>
    </w:r>
    <w:r w:rsidR="006C19C6">
      <w:tab/>
    </w:r>
    <w:r w:rsidR="006C19C6" w:rsidRPr="00B867CC">
      <w:rPr>
        <w:snapToGrid w:val="0"/>
      </w:rPr>
      <w:t xml:space="preserve">Seite </w:t>
    </w:r>
    <w:r w:rsidR="006C19C6" w:rsidRPr="00B867CC">
      <w:rPr>
        <w:snapToGrid w:val="0"/>
      </w:rPr>
      <w:fldChar w:fldCharType="begin"/>
    </w:r>
    <w:r w:rsidR="006C19C6" w:rsidRPr="00B867CC">
      <w:rPr>
        <w:snapToGrid w:val="0"/>
      </w:rPr>
      <w:instrText>PAGE  \* Arabic  \* MERGEFORMAT</w:instrText>
    </w:r>
    <w:r w:rsidR="006C19C6" w:rsidRPr="00B867CC">
      <w:rPr>
        <w:snapToGrid w:val="0"/>
      </w:rPr>
      <w:fldChar w:fldCharType="separate"/>
    </w:r>
    <w:r w:rsidR="00860F0D">
      <w:rPr>
        <w:noProof/>
        <w:snapToGrid w:val="0"/>
      </w:rPr>
      <w:t>3</w:t>
    </w:r>
    <w:r w:rsidR="006C19C6" w:rsidRPr="00B867CC">
      <w:rPr>
        <w:snapToGrid w:val="0"/>
      </w:rPr>
      <w:fldChar w:fldCharType="end"/>
    </w:r>
    <w:r w:rsidR="006C19C6" w:rsidRPr="00B867CC">
      <w:rPr>
        <w:snapToGrid w:val="0"/>
      </w:rPr>
      <w:t xml:space="preserve"> von </w:t>
    </w:r>
    <w:r w:rsidR="00205EC1">
      <w:rPr>
        <w:noProof/>
        <w:snapToGrid w:val="0"/>
      </w:rPr>
      <w:fldChar w:fldCharType="begin"/>
    </w:r>
    <w:r w:rsidR="00205EC1">
      <w:rPr>
        <w:noProof/>
        <w:snapToGrid w:val="0"/>
      </w:rPr>
      <w:instrText>NUMPAGES  \* Arabic  \* MERGEFORMAT</w:instrText>
    </w:r>
    <w:r w:rsidR="00205EC1">
      <w:rPr>
        <w:noProof/>
        <w:snapToGrid w:val="0"/>
      </w:rPr>
      <w:fldChar w:fldCharType="separate"/>
    </w:r>
    <w:r w:rsidR="00860F0D">
      <w:rPr>
        <w:noProof/>
        <w:snapToGrid w:val="0"/>
      </w:rPr>
      <w:t>3</w:t>
    </w:r>
    <w:r w:rsidR="00205EC1">
      <w:rPr>
        <w:noProof/>
        <w:snapToGrid w:val="0"/>
      </w:rPr>
      <w:fldChar w:fldCharType="end"/>
    </w:r>
    <w:r w:rsidR="006C19C6">
      <w:tab/>
    </w:r>
    <w:r w:rsidR="001C16DA" w:rsidRPr="001C16DA">
      <w:t>16.07.2026</w:t>
    </w:r>
  </w:p>
  <w:p w14:paraId="282000DC" w14:textId="77777777" w:rsidR="006C19C6" w:rsidRDefault="00E8045A" w:rsidP="00E8045A">
    <w:pPr>
      <w:pStyle w:val="Fuzeile"/>
    </w:pPr>
    <w:r>
      <w:rPr>
        <w:rStyle w:val="Seitenzahl"/>
      </w:rPr>
      <w:t>Zentrale Beschaffungsstelle des Landes Rheinland-Pfalz (ZBL)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4E40A" w14:textId="77777777" w:rsidR="006C19C6" w:rsidRDefault="00712ABC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8AD9CD9" wp14:editId="6767104A">
          <wp:simplePos x="0" y="0"/>
          <wp:positionH relativeFrom="column">
            <wp:posOffset>4637405</wp:posOffset>
          </wp:positionH>
          <wp:positionV relativeFrom="paragraph">
            <wp:posOffset>123190</wp:posOffset>
          </wp:positionV>
          <wp:extent cx="1171575" cy="352425"/>
          <wp:effectExtent l="0" t="0" r="9525" b="952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94062A" w14:textId="77777777" w:rsidR="00FF6F24" w:rsidRDefault="00FF6F24">
      <w:r>
        <w:separator/>
      </w:r>
    </w:p>
  </w:footnote>
  <w:footnote w:type="continuationSeparator" w:id="0">
    <w:p w14:paraId="6807E758" w14:textId="77777777" w:rsidR="00FF6F24" w:rsidRDefault="00FF6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18FCD" w14:textId="0168841A" w:rsidR="006C19C6" w:rsidRPr="00142FD4" w:rsidRDefault="00A77A11" w:rsidP="007F5CD3">
    <w:pPr>
      <w:pStyle w:val="Kopfzeile"/>
      <w:jc w:val="right"/>
      <w:rPr>
        <w:color w:val="FF0000"/>
      </w:rPr>
    </w:pPr>
    <w:r>
      <w:t>Vergabeverfahren</w:t>
    </w:r>
    <w:r w:rsidRPr="00D760DB">
      <w:t xml:space="preserve"> „</w:t>
    </w:r>
    <w:r w:rsidR="0067271B" w:rsidRPr="0067271B">
      <w:t>Medizinische Versorgung II</w:t>
    </w:r>
    <w:r w:rsidR="00B8052B" w:rsidRPr="0067271B">
      <w:t>“ /</w:t>
    </w:r>
    <w:r w:rsidR="00342F55" w:rsidRPr="0067271B">
      <w:t xml:space="preserve"> Z.</w:t>
    </w:r>
    <w:r w:rsidR="0067271B" w:rsidRPr="0067271B">
      <w:t>26-0143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1FCAF" w14:textId="77777777" w:rsidR="006C19C6" w:rsidRDefault="006C19C6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086"/>
    <w:multiLevelType w:val="multilevel"/>
    <w:tmpl w:val="70DE5F2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u w:color="FF990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114A6837"/>
    <w:multiLevelType w:val="hybridMultilevel"/>
    <w:tmpl w:val="8A9E6076"/>
    <w:lvl w:ilvl="0" w:tplc="887215E6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E108C"/>
    <w:multiLevelType w:val="hybridMultilevel"/>
    <w:tmpl w:val="F544F3F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302CB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1B164DB4"/>
    <w:multiLevelType w:val="hybridMultilevel"/>
    <w:tmpl w:val="AEE4EEB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EA4497C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F91561"/>
    <w:multiLevelType w:val="hybridMultilevel"/>
    <w:tmpl w:val="26B67B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6F782C"/>
    <w:multiLevelType w:val="multilevel"/>
    <w:tmpl w:val="FFA627B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"/>
      <w:lvlJc w:val="left"/>
      <w:pPr>
        <w:ind w:left="720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7" w15:restartNumberingAfterBreak="0">
    <w:nsid w:val="2D3468A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17476D8"/>
    <w:multiLevelType w:val="hybridMultilevel"/>
    <w:tmpl w:val="21F8A426"/>
    <w:lvl w:ilvl="0" w:tplc="4EA449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736AF"/>
    <w:multiLevelType w:val="hybridMultilevel"/>
    <w:tmpl w:val="0FF6C570"/>
    <w:lvl w:ilvl="0" w:tplc="B2F2844E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869AC"/>
    <w:multiLevelType w:val="singleLevel"/>
    <w:tmpl w:val="CCBA9182"/>
    <w:lvl w:ilvl="0">
      <w:start w:val="1"/>
      <w:numFmt w:val="bullet"/>
      <w:pStyle w:val="Aufzhlungab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1" w15:restartNumberingAfterBreak="0">
    <w:nsid w:val="4698070A"/>
    <w:multiLevelType w:val="hybridMultilevel"/>
    <w:tmpl w:val="7D5A768E"/>
    <w:lvl w:ilvl="0" w:tplc="B2F28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FB7821"/>
    <w:multiLevelType w:val="multilevel"/>
    <w:tmpl w:val="D84A2DEA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720" w:hanging="720"/>
      </w:pPr>
      <w:rPr>
        <w:rFonts w:ascii="Calibri" w:eastAsia="Times New Roman" w:hAnsi="Calibri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3" w15:restartNumberingAfterBreak="0">
    <w:nsid w:val="506F7624"/>
    <w:multiLevelType w:val="hybridMultilevel"/>
    <w:tmpl w:val="C17E8C2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09412F7"/>
    <w:multiLevelType w:val="hybridMultilevel"/>
    <w:tmpl w:val="65CA5BC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055A9"/>
    <w:multiLevelType w:val="hybridMultilevel"/>
    <w:tmpl w:val="16F4F2EA"/>
    <w:lvl w:ilvl="0" w:tplc="630A1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FAE6EB6"/>
    <w:multiLevelType w:val="multilevel"/>
    <w:tmpl w:val="D8BEA5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284" w:hanging="284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800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7" w15:restartNumberingAfterBreak="0">
    <w:nsid w:val="627623AA"/>
    <w:multiLevelType w:val="hybridMultilevel"/>
    <w:tmpl w:val="E6BC6F3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4945B5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9" w15:restartNumberingAfterBreak="0">
    <w:nsid w:val="695665D4"/>
    <w:multiLevelType w:val="multilevel"/>
    <w:tmpl w:val="A7785836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o"/>
      <w:lvlJc w:val="left"/>
      <w:pPr>
        <w:ind w:left="720" w:hanging="720"/>
      </w:pPr>
      <w:rPr>
        <w:rFonts w:ascii="Courier New" w:hAnsi="Courier New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0" w15:restartNumberingAfterBreak="0">
    <w:nsid w:val="747D200C"/>
    <w:multiLevelType w:val="multilevel"/>
    <w:tmpl w:val="46E417D2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1" w15:restartNumberingAfterBreak="0">
    <w:nsid w:val="7AEC76D4"/>
    <w:multiLevelType w:val="multilevel"/>
    <w:tmpl w:val="71263212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berschrift2"/>
      <w:lvlText w:val="%1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%2.%3.%4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2" w15:restartNumberingAfterBreak="0">
    <w:nsid w:val="7BB35E6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3"/>
  </w:num>
  <w:num w:numId="3">
    <w:abstractNumId w:val="22"/>
  </w:num>
  <w:num w:numId="4">
    <w:abstractNumId w:val="21"/>
  </w:num>
  <w:num w:numId="5">
    <w:abstractNumId w:val="21"/>
  </w:num>
  <w:num w:numId="6">
    <w:abstractNumId w:val="11"/>
  </w:num>
  <w:num w:numId="7">
    <w:abstractNumId w:val="1"/>
  </w:num>
  <w:num w:numId="8">
    <w:abstractNumId w:val="15"/>
  </w:num>
  <w:num w:numId="9">
    <w:abstractNumId w:val="21"/>
  </w:num>
  <w:num w:numId="10">
    <w:abstractNumId w:val="21"/>
  </w:num>
  <w:num w:numId="11">
    <w:abstractNumId w:val="4"/>
  </w:num>
  <w:num w:numId="12">
    <w:abstractNumId w:val="21"/>
  </w:num>
  <w:num w:numId="13">
    <w:abstractNumId w:val="21"/>
  </w:num>
  <w:num w:numId="14">
    <w:abstractNumId w:val="21"/>
  </w:num>
  <w:num w:numId="15">
    <w:abstractNumId w:val="21"/>
  </w:num>
  <w:num w:numId="16">
    <w:abstractNumId w:val="21"/>
  </w:num>
  <w:num w:numId="17">
    <w:abstractNumId w:val="21"/>
  </w:num>
  <w:num w:numId="18">
    <w:abstractNumId w:val="21"/>
  </w:num>
  <w:num w:numId="19">
    <w:abstractNumId w:val="21"/>
  </w:num>
  <w:num w:numId="20">
    <w:abstractNumId w:val="21"/>
  </w:num>
  <w:num w:numId="21">
    <w:abstractNumId w:val="8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1"/>
  </w:num>
  <w:num w:numId="27">
    <w:abstractNumId w:val="21"/>
  </w:num>
  <w:num w:numId="28">
    <w:abstractNumId w:val="21"/>
  </w:num>
  <w:num w:numId="29">
    <w:abstractNumId w:val="21"/>
  </w:num>
  <w:num w:numId="30">
    <w:abstractNumId w:val="21"/>
  </w:num>
  <w:num w:numId="31">
    <w:abstractNumId w:val="18"/>
  </w:num>
  <w:num w:numId="32">
    <w:abstractNumId w:val="20"/>
  </w:num>
  <w:num w:numId="33">
    <w:abstractNumId w:val="12"/>
  </w:num>
  <w:num w:numId="34">
    <w:abstractNumId w:val="6"/>
  </w:num>
  <w:num w:numId="35">
    <w:abstractNumId w:val="19"/>
  </w:num>
  <w:num w:numId="36">
    <w:abstractNumId w:val="0"/>
  </w:num>
  <w:num w:numId="37">
    <w:abstractNumId w:val="9"/>
  </w:num>
  <w:num w:numId="38">
    <w:abstractNumId w:val="5"/>
  </w:num>
  <w:num w:numId="39">
    <w:abstractNumId w:val="13"/>
  </w:num>
  <w:num w:numId="40">
    <w:abstractNumId w:val="10"/>
  </w:num>
  <w:num w:numId="41">
    <w:abstractNumId w:val="7"/>
  </w:num>
  <w:num w:numId="42">
    <w:abstractNumId w:val="2"/>
  </w:num>
  <w:num w:numId="43">
    <w:abstractNumId w:val="17"/>
  </w:num>
  <w:num w:numId="44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6uZ5SAFEnadc9PraCSuRZ/kpf9vpB0qO+hukBwR8959RD9LJPUb3HkLjui56PQJzvYhWxV1oT1kFKeFi8tydw==" w:salt="3RWCH5Ej0M5YHZg5fYk8Mg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5A"/>
    <w:rsid w:val="00012DCE"/>
    <w:rsid w:val="00013688"/>
    <w:rsid w:val="00025E73"/>
    <w:rsid w:val="00043816"/>
    <w:rsid w:val="00060620"/>
    <w:rsid w:val="0007206E"/>
    <w:rsid w:val="000843AD"/>
    <w:rsid w:val="00085D9C"/>
    <w:rsid w:val="000929E7"/>
    <w:rsid w:val="000B31EB"/>
    <w:rsid w:val="000E47B0"/>
    <w:rsid w:val="000E547B"/>
    <w:rsid w:val="000F67B6"/>
    <w:rsid w:val="000F704A"/>
    <w:rsid w:val="001144A7"/>
    <w:rsid w:val="00120A33"/>
    <w:rsid w:val="00126501"/>
    <w:rsid w:val="00126A72"/>
    <w:rsid w:val="001401FF"/>
    <w:rsid w:val="00142FD4"/>
    <w:rsid w:val="001643E6"/>
    <w:rsid w:val="0016606C"/>
    <w:rsid w:val="0016696C"/>
    <w:rsid w:val="00170DAA"/>
    <w:rsid w:val="00171791"/>
    <w:rsid w:val="0018155C"/>
    <w:rsid w:val="00197E67"/>
    <w:rsid w:val="001A06F6"/>
    <w:rsid w:val="001A3EBF"/>
    <w:rsid w:val="001B097F"/>
    <w:rsid w:val="001B748D"/>
    <w:rsid w:val="001C16DA"/>
    <w:rsid w:val="001E67A1"/>
    <w:rsid w:val="001F31F4"/>
    <w:rsid w:val="001F3D33"/>
    <w:rsid w:val="001F4D4C"/>
    <w:rsid w:val="002053AE"/>
    <w:rsid w:val="00205EC1"/>
    <w:rsid w:val="00206DD3"/>
    <w:rsid w:val="002127D4"/>
    <w:rsid w:val="0021672F"/>
    <w:rsid w:val="002536A2"/>
    <w:rsid w:val="002646D4"/>
    <w:rsid w:val="002959A2"/>
    <w:rsid w:val="002A27B0"/>
    <w:rsid w:val="002B227C"/>
    <w:rsid w:val="002B4D0F"/>
    <w:rsid w:val="002C4BB1"/>
    <w:rsid w:val="002C5EC3"/>
    <w:rsid w:val="002C6F11"/>
    <w:rsid w:val="002D6030"/>
    <w:rsid w:val="002D756E"/>
    <w:rsid w:val="002E0447"/>
    <w:rsid w:val="002E24A4"/>
    <w:rsid w:val="002E6814"/>
    <w:rsid w:val="003010A4"/>
    <w:rsid w:val="00342F55"/>
    <w:rsid w:val="003552C0"/>
    <w:rsid w:val="00373275"/>
    <w:rsid w:val="00373617"/>
    <w:rsid w:val="003747A1"/>
    <w:rsid w:val="00375EC1"/>
    <w:rsid w:val="00393726"/>
    <w:rsid w:val="003B564C"/>
    <w:rsid w:val="003C5C6A"/>
    <w:rsid w:val="003E1BC8"/>
    <w:rsid w:val="004008FD"/>
    <w:rsid w:val="00404D95"/>
    <w:rsid w:val="00405171"/>
    <w:rsid w:val="00412AD8"/>
    <w:rsid w:val="00422223"/>
    <w:rsid w:val="00422F1F"/>
    <w:rsid w:val="00426109"/>
    <w:rsid w:val="0042733C"/>
    <w:rsid w:val="004471CB"/>
    <w:rsid w:val="004557D3"/>
    <w:rsid w:val="004579F3"/>
    <w:rsid w:val="00464C6D"/>
    <w:rsid w:val="0046600B"/>
    <w:rsid w:val="004663B2"/>
    <w:rsid w:val="00480C6A"/>
    <w:rsid w:val="004965E3"/>
    <w:rsid w:val="004D0F42"/>
    <w:rsid w:val="004D428D"/>
    <w:rsid w:val="004F3D6E"/>
    <w:rsid w:val="0050627E"/>
    <w:rsid w:val="00515ACE"/>
    <w:rsid w:val="00522957"/>
    <w:rsid w:val="00524BA1"/>
    <w:rsid w:val="0052757A"/>
    <w:rsid w:val="005328B2"/>
    <w:rsid w:val="005450AB"/>
    <w:rsid w:val="0054640E"/>
    <w:rsid w:val="00552A28"/>
    <w:rsid w:val="005561E6"/>
    <w:rsid w:val="0055655A"/>
    <w:rsid w:val="005707CD"/>
    <w:rsid w:val="00572BF7"/>
    <w:rsid w:val="00586FF9"/>
    <w:rsid w:val="0059075A"/>
    <w:rsid w:val="00596A8E"/>
    <w:rsid w:val="005A36FF"/>
    <w:rsid w:val="005A688F"/>
    <w:rsid w:val="005B0414"/>
    <w:rsid w:val="005C7BDB"/>
    <w:rsid w:val="005D017F"/>
    <w:rsid w:val="005D0F3F"/>
    <w:rsid w:val="005D516C"/>
    <w:rsid w:val="005E33F0"/>
    <w:rsid w:val="005E702D"/>
    <w:rsid w:val="005E75B4"/>
    <w:rsid w:val="00614BD5"/>
    <w:rsid w:val="00624909"/>
    <w:rsid w:val="00630957"/>
    <w:rsid w:val="00632A71"/>
    <w:rsid w:val="00636F36"/>
    <w:rsid w:val="00644ECB"/>
    <w:rsid w:val="006573C7"/>
    <w:rsid w:val="0066246F"/>
    <w:rsid w:val="00665E63"/>
    <w:rsid w:val="00666BDF"/>
    <w:rsid w:val="00667201"/>
    <w:rsid w:val="00670E98"/>
    <w:rsid w:val="0067271B"/>
    <w:rsid w:val="00687BFE"/>
    <w:rsid w:val="006910F2"/>
    <w:rsid w:val="00692EEC"/>
    <w:rsid w:val="00694713"/>
    <w:rsid w:val="006A1028"/>
    <w:rsid w:val="006C19C6"/>
    <w:rsid w:val="006C29B9"/>
    <w:rsid w:val="006C5605"/>
    <w:rsid w:val="006C7874"/>
    <w:rsid w:val="006D3D3C"/>
    <w:rsid w:val="006D5305"/>
    <w:rsid w:val="006E1369"/>
    <w:rsid w:val="006E4E1B"/>
    <w:rsid w:val="006F4AB9"/>
    <w:rsid w:val="006F60A0"/>
    <w:rsid w:val="00702AAB"/>
    <w:rsid w:val="00706739"/>
    <w:rsid w:val="00712ABC"/>
    <w:rsid w:val="00730671"/>
    <w:rsid w:val="00735A69"/>
    <w:rsid w:val="00751D3B"/>
    <w:rsid w:val="00760412"/>
    <w:rsid w:val="00767E64"/>
    <w:rsid w:val="00770531"/>
    <w:rsid w:val="007732A4"/>
    <w:rsid w:val="00774380"/>
    <w:rsid w:val="007743E8"/>
    <w:rsid w:val="00783BEE"/>
    <w:rsid w:val="00783CD5"/>
    <w:rsid w:val="00786613"/>
    <w:rsid w:val="0079111B"/>
    <w:rsid w:val="0079422E"/>
    <w:rsid w:val="007A1D28"/>
    <w:rsid w:val="007A25D8"/>
    <w:rsid w:val="007B4C0F"/>
    <w:rsid w:val="007E13C9"/>
    <w:rsid w:val="007E36D7"/>
    <w:rsid w:val="007F5CD3"/>
    <w:rsid w:val="0080114C"/>
    <w:rsid w:val="00804BD2"/>
    <w:rsid w:val="008060E1"/>
    <w:rsid w:val="00810DE0"/>
    <w:rsid w:val="00810E41"/>
    <w:rsid w:val="00815A8A"/>
    <w:rsid w:val="008208E0"/>
    <w:rsid w:val="00820F00"/>
    <w:rsid w:val="008222CA"/>
    <w:rsid w:val="0083209E"/>
    <w:rsid w:val="008419A6"/>
    <w:rsid w:val="00845CE4"/>
    <w:rsid w:val="00853F8A"/>
    <w:rsid w:val="00854C4B"/>
    <w:rsid w:val="00860F0D"/>
    <w:rsid w:val="008674A8"/>
    <w:rsid w:val="00870825"/>
    <w:rsid w:val="00880B24"/>
    <w:rsid w:val="00880E47"/>
    <w:rsid w:val="00885875"/>
    <w:rsid w:val="008A40A2"/>
    <w:rsid w:val="008A43AC"/>
    <w:rsid w:val="008A6069"/>
    <w:rsid w:val="008B3BD6"/>
    <w:rsid w:val="008B424B"/>
    <w:rsid w:val="008B6236"/>
    <w:rsid w:val="008B69FA"/>
    <w:rsid w:val="008C1525"/>
    <w:rsid w:val="008C16AC"/>
    <w:rsid w:val="008D76C7"/>
    <w:rsid w:val="008E11FE"/>
    <w:rsid w:val="008E5D14"/>
    <w:rsid w:val="009007A6"/>
    <w:rsid w:val="00912DC4"/>
    <w:rsid w:val="00913A23"/>
    <w:rsid w:val="009330F4"/>
    <w:rsid w:val="00946588"/>
    <w:rsid w:val="0095187E"/>
    <w:rsid w:val="0095718C"/>
    <w:rsid w:val="00961E3E"/>
    <w:rsid w:val="00963922"/>
    <w:rsid w:val="009970C3"/>
    <w:rsid w:val="009A427B"/>
    <w:rsid w:val="009A6B01"/>
    <w:rsid w:val="009A6BB7"/>
    <w:rsid w:val="009C1577"/>
    <w:rsid w:val="009C2797"/>
    <w:rsid w:val="009D1810"/>
    <w:rsid w:val="009E1038"/>
    <w:rsid w:val="009F0CCD"/>
    <w:rsid w:val="009F3CD1"/>
    <w:rsid w:val="009F5631"/>
    <w:rsid w:val="00A001E7"/>
    <w:rsid w:val="00A02884"/>
    <w:rsid w:val="00A05367"/>
    <w:rsid w:val="00A263CA"/>
    <w:rsid w:val="00A34579"/>
    <w:rsid w:val="00A407C1"/>
    <w:rsid w:val="00A45527"/>
    <w:rsid w:val="00A47463"/>
    <w:rsid w:val="00A55847"/>
    <w:rsid w:val="00A620E1"/>
    <w:rsid w:val="00A62EBD"/>
    <w:rsid w:val="00A6588B"/>
    <w:rsid w:val="00A723C4"/>
    <w:rsid w:val="00A77A11"/>
    <w:rsid w:val="00A85E57"/>
    <w:rsid w:val="00A9205B"/>
    <w:rsid w:val="00A95038"/>
    <w:rsid w:val="00A95FFF"/>
    <w:rsid w:val="00AB489E"/>
    <w:rsid w:val="00AB61C3"/>
    <w:rsid w:val="00AD3B0E"/>
    <w:rsid w:val="00AD4733"/>
    <w:rsid w:val="00AE18EB"/>
    <w:rsid w:val="00AF2006"/>
    <w:rsid w:val="00B0179A"/>
    <w:rsid w:val="00B1296E"/>
    <w:rsid w:val="00B135AB"/>
    <w:rsid w:val="00B25BE8"/>
    <w:rsid w:val="00B4189F"/>
    <w:rsid w:val="00B54B8D"/>
    <w:rsid w:val="00B54DBF"/>
    <w:rsid w:val="00B63484"/>
    <w:rsid w:val="00B67888"/>
    <w:rsid w:val="00B75456"/>
    <w:rsid w:val="00B77FED"/>
    <w:rsid w:val="00B8052B"/>
    <w:rsid w:val="00B867CC"/>
    <w:rsid w:val="00BA2824"/>
    <w:rsid w:val="00BD2DAB"/>
    <w:rsid w:val="00BD331B"/>
    <w:rsid w:val="00BE07ED"/>
    <w:rsid w:val="00BE0C6E"/>
    <w:rsid w:val="00BE3F58"/>
    <w:rsid w:val="00BF6CD0"/>
    <w:rsid w:val="00C03EF7"/>
    <w:rsid w:val="00C04BF7"/>
    <w:rsid w:val="00C0580C"/>
    <w:rsid w:val="00C17B88"/>
    <w:rsid w:val="00C2248E"/>
    <w:rsid w:val="00C36081"/>
    <w:rsid w:val="00C40A5B"/>
    <w:rsid w:val="00C6006E"/>
    <w:rsid w:val="00C608C2"/>
    <w:rsid w:val="00C62CE4"/>
    <w:rsid w:val="00CC598E"/>
    <w:rsid w:val="00CC7782"/>
    <w:rsid w:val="00CD5F7D"/>
    <w:rsid w:val="00CF523A"/>
    <w:rsid w:val="00D05C9E"/>
    <w:rsid w:val="00D06F29"/>
    <w:rsid w:val="00D11B6D"/>
    <w:rsid w:val="00D241F0"/>
    <w:rsid w:val="00D3244F"/>
    <w:rsid w:val="00D32DD2"/>
    <w:rsid w:val="00D46A52"/>
    <w:rsid w:val="00D65316"/>
    <w:rsid w:val="00D66F47"/>
    <w:rsid w:val="00D72251"/>
    <w:rsid w:val="00D72EC5"/>
    <w:rsid w:val="00D94851"/>
    <w:rsid w:val="00DA42F0"/>
    <w:rsid w:val="00DC45EE"/>
    <w:rsid w:val="00DC7FEC"/>
    <w:rsid w:val="00DE1EB3"/>
    <w:rsid w:val="00DF6F3E"/>
    <w:rsid w:val="00E03BE3"/>
    <w:rsid w:val="00E0713B"/>
    <w:rsid w:val="00E32C6F"/>
    <w:rsid w:val="00E37D0F"/>
    <w:rsid w:val="00E42DF2"/>
    <w:rsid w:val="00E47718"/>
    <w:rsid w:val="00E62416"/>
    <w:rsid w:val="00E63567"/>
    <w:rsid w:val="00E65632"/>
    <w:rsid w:val="00E72974"/>
    <w:rsid w:val="00E7462F"/>
    <w:rsid w:val="00E7542A"/>
    <w:rsid w:val="00E76F81"/>
    <w:rsid w:val="00E8045A"/>
    <w:rsid w:val="00E80945"/>
    <w:rsid w:val="00E81164"/>
    <w:rsid w:val="00E8235A"/>
    <w:rsid w:val="00E9361E"/>
    <w:rsid w:val="00E95132"/>
    <w:rsid w:val="00EC722A"/>
    <w:rsid w:val="00ED5CE4"/>
    <w:rsid w:val="00EE787F"/>
    <w:rsid w:val="00EF21FA"/>
    <w:rsid w:val="00EF73EE"/>
    <w:rsid w:val="00F24296"/>
    <w:rsid w:val="00F32CD3"/>
    <w:rsid w:val="00F34111"/>
    <w:rsid w:val="00F3588D"/>
    <w:rsid w:val="00F404AE"/>
    <w:rsid w:val="00F42DD0"/>
    <w:rsid w:val="00F56C95"/>
    <w:rsid w:val="00F57069"/>
    <w:rsid w:val="00F6027B"/>
    <w:rsid w:val="00F70573"/>
    <w:rsid w:val="00F76502"/>
    <w:rsid w:val="00F80F86"/>
    <w:rsid w:val="00F82598"/>
    <w:rsid w:val="00F93609"/>
    <w:rsid w:val="00FA1550"/>
    <w:rsid w:val="00FA716D"/>
    <w:rsid w:val="00FB78A2"/>
    <w:rsid w:val="00FC1BD6"/>
    <w:rsid w:val="00FE0541"/>
    <w:rsid w:val="00FE1784"/>
    <w:rsid w:val="00FE7A27"/>
    <w:rsid w:val="00FF12F0"/>
    <w:rsid w:val="00FF6F24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3991EFB9"/>
  <w15:docId w15:val="{AB49D8B3-B527-483B-B661-5A3CC24C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46A52"/>
    <w:rPr>
      <w:rFonts w:ascii="Arial" w:hAnsi="Arial"/>
      <w:szCs w:val="20"/>
    </w:rPr>
  </w:style>
  <w:style w:type="paragraph" w:styleId="berschrift1">
    <w:name w:val="heading 1"/>
    <w:aliases w:val="Überschrift stefan,Chapter"/>
    <w:basedOn w:val="Standard"/>
    <w:next w:val="Standard"/>
    <w:link w:val="berschrift1Zchn"/>
    <w:uiPriority w:val="99"/>
    <w:qFormat/>
    <w:rsid w:val="00B54B8D"/>
    <w:pPr>
      <w:keepNext/>
      <w:numPr>
        <w:numId w:val="5"/>
      </w:numPr>
      <w:spacing w:before="600" w:after="60"/>
      <w:outlineLvl w:val="0"/>
    </w:pPr>
    <w:rPr>
      <w:b/>
      <w:kern w:val="32"/>
      <w:sz w:val="32"/>
    </w:rPr>
  </w:style>
  <w:style w:type="paragraph" w:styleId="berschrift2">
    <w:name w:val="heading 2"/>
    <w:aliases w:val="Section,Headline 2"/>
    <w:basedOn w:val="Standard"/>
    <w:next w:val="Standard"/>
    <w:link w:val="berschrift2Zchn"/>
    <w:uiPriority w:val="99"/>
    <w:qFormat/>
    <w:rsid w:val="00B54B8D"/>
    <w:pPr>
      <w:keepNext/>
      <w:numPr>
        <w:ilvl w:val="1"/>
        <w:numId w:val="5"/>
      </w:numPr>
      <w:tabs>
        <w:tab w:val="left" w:pos="1134"/>
      </w:tabs>
      <w:spacing w:before="480" w:after="60"/>
      <w:outlineLvl w:val="1"/>
    </w:pPr>
    <w:rPr>
      <w:b/>
      <w:i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54B8D"/>
    <w:pPr>
      <w:keepNext/>
      <w:numPr>
        <w:ilvl w:val="2"/>
        <w:numId w:val="5"/>
      </w:numPr>
      <w:tabs>
        <w:tab w:val="left" w:pos="1134"/>
      </w:tabs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54B8D"/>
    <w:pPr>
      <w:keepNext/>
      <w:numPr>
        <w:ilvl w:val="3"/>
        <w:numId w:val="1"/>
      </w:numPr>
      <w:outlineLvl w:val="3"/>
    </w:pPr>
    <w:rPr>
      <w:b/>
      <w:sz w:val="1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B54B8D"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rsid w:val="00B54B8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B54B8D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B54B8D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B54B8D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stefan Zchn,Chapter Zchn"/>
    <w:basedOn w:val="Absatz-Standardschriftart"/>
    <w:link w:val="berschrift1"/>
    <w:uiPriority w:val="99"/>
    <w:locked/>
    <w:rsid w:val="00751D3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aliases w:val="Section Zchn,Headline 2 Zchn"/>
    <w:basedOn w:val="Absatz-Standardschriftart"/>
    <w:link w:val="berschrift2"/>
    <w:uiPriority w:val="99"/>
    <w:semiHidden/>
    <w:locked/>
    <w:rsid w:val="00751D3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751D3B"/>
    <w:rPr>
      <w:rFonts w:ascii="Cambria" w:hAnsi="Cambria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751D3B"/>
    <w:rPr>
      <w:rFonts w:ascii="Calibri" w:hAnsi="Calibri"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751D3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751D3B"/>
    <w:rPr>
      <w:rFonts w:ascii="Calibri" w:hAnsi="Calibri" w:cs="Times New Roman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751D3B"/>
    <w:rPr>
      <w:rFonts w:ascii="Calibri" w:hAnsi="Calibri" w:cs="Times New Roman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751D3B"/>
    <w:rPr>
      <w:rFonts w:ascii="Calibri" w:hAnsi="Calibri" w:cs="Times New Roman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751D3B"/>
    <w:rPr>
      <w:rFonts w:ascii="Cambria" w:hAnsi="Cambria" w:cs="Times New Roman"/>
    </w:rPr>
  </w:style>
  <w:style w:type="paragraph" w:styleId="Fuzeile">
    <w:name w:val="footer"/>
    <w:basedOn w:val="Standard"/>
    <w:link w:val="FuzeileZchn"/>
    <w:rsid w:val="00B54B8D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semiHidden/>
    <w:locked/>
    <w:rsid w:val="00751D3B"/>
    <w:rPr>
      <w:rFonts w:ascii="Arial" w:hAnsi="Arial" w:cs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B54B8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character" w:styleId="Seitenzahl">
    <w:name w:val="page number"/>
    <w:basedOn w:val="Absatz-Standardschriftart"/>
    <w:rsid w:val="00B54B8D"/>
    <w:rPr>
      <w:rFonts w:cs="Times New Roman"/>
    </w:rPr>
  </w:style>
  <w:style w:type="paragraph" w:styleId="Verzeichnis2">
    <w:name w:val="toc 2"/>
    <w:basedOn w:val="Standard"/>
    <w:next w:val="Standard"/>
    <w:autoRedefine/>
    <w:uiPriority w:val="99"/>
    <w:rsid w:val="00B54B8D"/>
    <w:pPr>
      <w:ind w:left="220"/>
    </w:pPr>
  </w:style>
  <w:style w:type="paragraph" w:styleId="Verzeichnis3">
    <w:name w:val="toc 3"/>
    <w:basedOn w:val="Standard"/>
    <w:next w:val="Standard"/>
    <w:autoRedefine/>
    <w:uiPriority w:val="99"/>
    <w:rsid w:val="00B54B8D"/>
    <w:pPr>
      <w:ind w:left="440"/>
    </w:pPr>
  </w:style>
  <w:style w:type="paragraph" w:styleId="Textkrper">
    <w:name w:val="Body Text"/>
    <w:basedOn w:val="Standard"/>
    <w:link w:val="TextkrperZchn"/>
    <w:uiPriority w:val="99"/>
    <w:rsid w:val="00B54B8D"/>
    <w:rPr>
      <w:sz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9330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751D3B"/>
    <w:rPr>
      <w:rFonts w:cs="Times New Roman"/>
      <w:sz w:val="2"/>
    </w:rPr>
  </w:style>
  <w:style w:type="paragraph" w:styleId="Textkrper-Zeileneinzug">
    <w:name w:val="Body Text Indent"/>
    <w:basedOn w:val="Standard"/>
    <w:link w:val="Textkrper-ZeileneinzugZchn"/>
    <w:uiPriority w:val="99"/>
    <w:rsid w:val="00C04BF7"/>
    <w:pPr>
      <w:tabs>
        <w:tab w:val="left" w:pos="1134"/>
      </w:tabs>
      <w:spacing w:after="120"/>
      <w:ind w:left="283"/>
    </w:pPr>
    <w:rPr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751D3B"/>
    <w:rPr>
      <w:rFonts w:ascii="Arial" w:hAnsi="Arial" w:cs="Times New Roman"/>
      <w:sz w:val="20"/>
      <w:szCs w:val="20"/>
    </w:rPr>
  </w:style>
  <w:style w:type="table" w:styleId="Tabellenraster">
    <w:name w:val="Table Grid"/>
    <w:basedOn w:val="NormaleTabelle"/>
    <w:uiPriority w:val="99"/>
    <w:rsid w:val="00C04BF7"/>
    <w:pPr>
      <w:tabs>
        <w:tab w:val="left" w:pos="1134"/>
      </w:tabs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99"/>
    <w:semiHidden/>
    <w:rsid w:val="00C04BF7"/>
  </w:style>
  <w:style w:type="character" w:styleId="Kommentarzeichen">
    <w:name w:val="annotation reference"/>
    <w:basedOn w:val="Absatz-Standardschriftart"/>
    <w:uiPriority w:val="99"/>
    <w:rsid w:val="005D516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D516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5D516C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D51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5D516C"/>
    <w:rPr>
      <w:rFonts w:ascii="Arial" w:hAnsi="Arial" w:cs="Times New Roman"/>
      <w:b/>
      <w:bCs/>
    </w:rPr>
  </w:style>
  <w:style w:type="paragraph" w:styleId="Listenabsatz">
    <w:name w:val="List Paragraph"/>
    <w:basedOn w:val="Standard"/>
    <w:uiPriority w:val="99"/>
    <w:qFormat/>
    <w:rsid w:val="00060620"/>
    <w:pPr>
      <w:ind w:left="720"/>
      <w:contextualSpacing/>
    </w:pPr>
  </w:style>
  <w:style w:type="paragraph" w:customStyle="1" w:styleId="text1">
    <w:name w:val="text1"/>
    <w:basedOn w:val="Standard"/>
    <w:uiPriority w:val="99"/>
    <w:rsid w:val="004471CB"/>
    <w:pPr>
      <w:keepLines/>
      <w:tabs>
        <w:tab w:val="left" w:pos="567"/>
      </w:tabs>
      <w:spacing w:before="240"/>
      <w:ind w:left="851"/>
      <w:jc w:val="both"/>
    </w:pPr>
    <w:rPr>
      <w:color w:val="000000"/>
      <w:sz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8222CA"/>
    <w:pPr>
      <w:spacing w:before="60" w:line="30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0F67B6"/>
    <w:rPr>
      <w:rFonts w:ascii="Arial" w:hAnsi="Arial" w:cs="Times New Roman"/>
      <w:sz w:val="20"/>
      <w:szCs w:val="20"/>
    </w:rPr>
  </w:style>
  <w:style w:type="paragraph" w:customStyle="1" w:styleId="Programmiercode">
    <w:name w:val="Programmiercode"/>
    <w:basedOn w:val="Standard"/>
    <w:uiPriority w:val="99"/>
    <w:rsid w:val="008208E0"/>
    <w:pPr>
      <w:spacing w:before="120"/>
    </w:pPr>
    <w:rPr>
      <w:rFonts w:ascii="Courier" w:hAnsi="Courier"/>
      <w:sz w:val="16"/>
    </w:rPr>
  </w:style>
  <w:style w:type="paragraph" w:styleId="Titel">
    <w:name w:val="Title"/>
    <w:basedOn w:val="Standard"/>
    <w:link w:val="TitelZchn"/>
    <w:uiPriority w:val="99"/>
    <w:qFormat/>
    <w:locked/>
    <w:rsid w:val="008208E0"/>
    <w:pPr>
      <w:spacing w:line="300" w:lineRule="auto"/>
      <w:jc w:val="center"/>
    </w:pPr>
    <w:rPr>
      <w:rFonts w:ascii="Arial (W1)" w:hAnsi="Arial (W1)"/>
      <w:b/>
      <w:color w:val="FF0000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0F67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chnZchn1">
    <w:name w:val="Zchn Zchn1"/>
    <w:uiPriority w:val="99"/>
    <w:rsid w:val="008208E0"/>
    <w:rPr>
      <w:rFonts w:ascii="Arial (W1)" w:hAnsi="Arial (W1)"/>
      <w:sz w:val="22"/>
    </w:rPr>
  </w:style>
  <w:style w:type="paragraph" w:customStyle="1" w:styleId="Aufzhlungabc">
    <w:name w:val="Aufzählung abc"/>
    <w:basedOn w:val="Standard"/>
    <w:uiPriority w:val="99"/>
    <w:rsid w:val="0055655A"/>
    <w:pPr>
      <w:numPr>
        <w:numId w:val="40"/>
      </w:numPr>
      <w:spacing w:line="300" w:lineRule="auto"/>
      <w:jc w:val="both"/>
    </w:pPr>
    <w:rPr>
      <w:rFonts w:ascii="Arial (W1)" w:hAnsi="Arial (W1)"/>
    </w:rPr>
  </w:style>
  <w:style w:type="character" w:styleId="Platzhaltertext">
    <w:name w:val="Placeholder Text"/>
    <w:basedOn w:val="Absatz-Standardschriftart"/>
    <w:uiPriority w:val="99"/>
    <w:semiHidden/>
    <w:rsid w:val="008858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3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Recht\Vergabehandbuch\LDI\Dok\Pflichtenheft%20Teil%20A_Rohling_v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Pflichtenheft Teil A_Rohling_v01.dot</Template>
  <TotalTime>0</TotalTime>
  <Pages>3</Pages>
  <Words>637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Daten und Information</Company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Dubois, Marcus (ZBL)</dc:creator>
  <cp:lastModifiedBy>Müller, Benjamin (ZBL)</cp:lastModifiedBy>
  <cp:revision>3</cp:revision>
  <cp:lastPrinted>2017-04-10T08:29:00Z</cp:lastPrinted>
  <dcterms:created xsi:type="dcterms:W3CDTF">2026-07-15T09:53:00Z</dcterms:created>
  <dcterms:modified xsi:type="dcterms:W3CDTF">2026-07-15T09:55:00Z</dcterms:modified>
</cp:coreProperties>
</file>