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15AF5" w14:textId="77777777" w:rsidR="00542C5C" w:rsidRDefault="00C512C2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7BC2453" wp14:editId="57CA35FB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B35BC" w14:textId="77777777" w:rsidR="00542C5C" w:rsidRDefault="00542C5C">
      <w:pPr>
        <w:jc w:val="center"/>
        <w:rPr>
          <w:b/>
          <w:sz w:val="32"/>
        </w:rPr>
      </w:pPr>
    </w:p>
    <w:p w14:paraId="02D920C7" w14:textId="77777777" w:rsidR="00542C5C" w:rsidRDefault="00542C5C">
      <w:pPr>
        <w:jc w:val="center"/>
        <w:rPr>
          <w:b/>
          <w:sz w:val="32"/>
        </w:rPr>
      </w:pPr>
    </w:p>
    <w:p w14:paraId="5ECB1D9A" w14:textId="77777777" w:rsidR="00542C5C" w:rsidRDefault="00542C5C">
      <w:pPr>
        <w:jc w:val="center"/>
        <w:rPr>
          <w:b/>
          <w:sz w:val="32"/>
        </w:rPr>
      </w:pPr>
    </w:p>
    <w:p w14:paraId="313B7657" w14:textId="77777777" w:rsidR="00542C5C" w:rsidRDefault="00542C5C">
      <w:pPr>
        <w:jc w:val="center"/>
        <w:outlineLvl w:val="0"/>
        <w:rPr>
          <w:b/>
          <w:sz w:val="32"/>
        </w:rPr>
      </w:pPr>
    </w:p>
    <w:p w14:paraId="5137A678" w14:textId="77777777" w:rsidR="00542C5C" w:rsidRDefault="00542C5C"/>
    <w:p w14:paraId="5EFA32A4" w14:textId="77777777" w:rsidR="00542C5C" w:rsidRDefault="00542C5C"/>
    <w:p w14:paraId="3F75B0BE" w14:textId="77777777" w:rsidR="00542C5C" w:rsidRDefault="00542C5C"/>
    <w:p w14:paraId="210A49D5" w14:textId="77777777" w:rsidR="00542C5C" w:rsidRDefault="007D6390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22BF3DEF" w14:textId="77777777" w:rsidR="00542C5C" w:rsidRDefault="00542C5C" w:rsidP="00FE0541">
      <w:pPr>
        <w:jc w:val="center"/>
        <w:rPr>
          <w:b/>
          <w:sz w:val="32"/>
        </w:rPr>
      </w:pPr>
    </w:p>
    <w:p w14:paraId="1DB7AD3A" w14:textId="30BDE053" w:rsidR="000B6137" w:rsidRPr="004A37C6" w:rsidRDefault="00A00966" w:rsidP="000B613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„</w:t>
      </w:r>
      <w:r w:rsidR="00F6738F">
        <w:rPr>
          <w:b/>
          <w:sz w:val="32"/>
          <w:szCs w:val="28"/>
        </w:rPr>
        <w:t>M</w:t>
      </w:r>
      <w:r w:rsidR="00547E90">
        <w:rPr>
          <w:b/>
          <w:sz w:val="32"/>
          <w:szCs w:val="28"/>
        </w:rPr>
        <w:t>edizinische Versorgung II</w:t>
      </w:r>
      <w:r w:rsidR="00F6738F">
        <w:rPr>
          <w:b/>
          <w:sz w:val="32"/>
          <w:szCs w:val="28"/>
        </w:rPr>
        <w:t>“</w:t>
      </w:r>
    </w:p>
    <w:p w14:paraId="2A7D54C7" w14:textId="26C36D4A" w:rsidR="000B6137" w:rsidRPr="004A37C6" w:rsidRDefault="000B6137" w:rsidP="000B6137">
      <w:pPr>
        <w:jc w:val="center"/>
        <w:rPr>
          <w:b/>
          <w:sz w:val="32"/>
          <w:szCs w:val="28"/>
        </w:rPr>
      </w:pPr>
      <w:r w:rsidRPr="004A37C6">
        <w:rPr>
          <w:b/>
          <w:sz w:val="32"/>
          <w:szCs w:val="28"/>
        </w:rPr>
        <w:t>ZBL / Z.</w:t>
      </w:r>
      <w:r w:rsidR="00547E90">
        <w:rPr>
          <w:b/>
          <w:sz w:val="32"/>
          <w:szCs w:val="28"/>
        </w:rPr>
        <w:t>2</w:t>
      </w:r>
      <w:r w:rsidR="00A00966">
        <w:rPr>
          <w:b/>
          <w:sz w:val="32"/>
          <w:szCs w:val="28"/>
        </w:rPr>
        <w:t>6-01</w:t>
      </w:r>
      <w:r w:rsidR="00547E90">
        <w:rPr>
          <w:b/>
          <w:sz w:val="32"/>
          <w:szCs w:val="28"/>
        </w:rPr>
        <w:t>43</w:t>
      </w:r>
    </w:p>
    <w:p w14:paraId="595275E6" w14:textId="77777777" w:rsidR="00542C5C" w:rsidRPr="008C1525" w:rsidRDefault="00542C5C" w:rsidP="00FE0541">
      <w:pPr>
        <w:jc w:val="center"/>
        <w:rPr>
          <w:rFonts w:cs="Arial"/>
          <w:b/>
          <w:sz w:val="32"/>
          <w:szCs w:val="32"/>
        </w:rPr>
      </w:pPr>
    </w:p>
    <w:p w14:paraId="4B81EE31" w14:textId="77777777" w:rsidR="00542C5C" w:rsidRPr="008C1525" w:rsidRDefault="00542C5C" w:rsidP="00FE0541">
      <w:pPr>
        <w:jc w:val="center"/>
        <w:rPr>
          <w:rFonts w:cs="Arial"/>
          <w:b/>
          <w:sz w:val="32"/>
          <w:szCs w:val="32"/>
        </w:rPr>
      </w:pPr>
    </w:p>
    <w:p w14:paraId="03D07AD4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29BAE62" w14:textId="226E7D7A" w:rsidR="00542C5C" w:rsidRDefault="0022548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397DC49D" w14:textId="77777777" w:rsidR="00516277" w:rsidRDefault="0051627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8EC7ACD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Bietergemeinschaft</w:t>
      </w:r>
    </w:p>
    <w:p w14:paraId="132FD40E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CE6DECD" w14:textId="708A9BE9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Von den Bietern </w:t>
      </w:r>
      <w:r w:rsidR="0009701E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535A1F">
        <w:rPr>
          <w:b/>
          <w:sz w:val="32"/>
        </w:rPr>
        <w:t>–</w:t>
      </w:r>
    </w:p>
    <w:p w14:paraId="10FCFDE9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FFE1D6A" w14:textId="77777777" w:rsidR="00542C5C" w:rsidRDefault="00542C5C" w:rsidP="00FE0541">
      <w:pPr>
        <w:jc w:val="center"/>
        <w:rPr>
          <w:b/>
          <w:sz w:val="32"/>
        </w:rPr>
      </w:pPr>
    </w:p>
    <w:p w14:paraId="42BB352A" w14:textId="77777777" w:rsidR="00542C5C" w:rsidRDefault="00542C5C">
      <w:pPr>
        <w:jc w:val="center"/>
        <w:rPr>
          <w:b/>
          <w:sz w:val="32"/>
        </w:rPr>
      </w:pPr>
    </w:p>
    <w:p w14:paraId="22F354F1" w14:textId="77777777" w:rsidR="00542C5C" w:rsidRDefault="00542C5C">
      <w:pPr>
        <w:jc w:val="center"/>
        <w:rPr>
          <w:sz w:val="32"/>
        </w:rPr>
      </w:pPr>
    </w:p>
    <w:p w14:paraId="6C0E5C5E" w14:textId="77777777" w:rsidR="00542C5C" w:rsidRDefault="00542C5C">
      <w:pPr>
        <w:jc w:val="center"/>
        <w:rPr>
          <w:sz w:val="32"/>
        </w:rPr>
      </w:pPr>
    </w:p>
    <w:p w14:paraId="7DFA728A" w14:textId="70E65898" w:rsidR="00542C5C" w:rsidRDefault="00A00966" w:rsidP="00864E8E">
      <w:pPr>
        <w:jc w:val="center"/>
        <w:rPr>
          <w:sz w:val="32"/>
        </w:rPr>
      </w:pPr>
      <w:r>
        <w:rPr>
          <w:sz w:val="32"/>
        </w:rPr>
        <w:t>Juli 2026</w:t>
      </w:r>
    </w:p>
    <w:p w14:paraId="0C0903A9" w14:textId="77777777" w:rsidR="00542C5C" w:rsidRDefault="00542C5C">
      <w:pPr>
        <w:jc w:val="center"/>
        <w:rPr>
          <w:sz w:val="40"/>
        </w:rPr>
      </w:pPr>
    </w:p>
    <w:p w14:paraId="50DE10AF" w14:textId="77777777" w:rsidR="00542C5C" w:rsidRDefault="00542C5C">
      <w:pPr>
        <w:jc w:val="center"/>
        <w:rPr>
          <w:sz w:val="40"/>
        </w:rPr>
      </w:pPr>
    </w:p>
    <w:p w14:paraId="7232DC71" w14:textId="77777777" w:rsidR="00542C5C" w:rsidRDefault="00542C5C">
      <w:pPr>
        <w:jc w:val="center"/>
        <w:rPr>
          <w:sz w:val="40"/>
        </w:rPr>
      </w:pPr>
    </w:p>
    <w:p w14:paraId="243FD736" w14:textId="77777777" w:rsidR="00FF1CD8" w:rsidRPr="00FF1CD8" w:rsidRDefault="00FF1CD8" w:rsidP="00FF1CD8">
      <w:pPr>
        <w:ind w:left="2127"/>
        <w:jc w:val="both"/>
        <w:rPr>
          <w:b/>
          <w:sz w:val="24"/>
        </w:rPr>
      </w:pPr>
      <w:r w:rsidRPr="00FF1CD8">
        <w:rPr>
          <w:b/>
          <w:sz w:val="24"/>
        </w:rPr>
        <w:t>Zentrale Beschaffungsstelle des Landes</w:t>
      </w:r>
    </w:p>
    <w:p w14:paraId="402FE558" w14:textId="015BC02F" w:rsidR="00542C5C" w:rsidRDefault="007D6390" w:rsidP="00FF1CD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FF1CD8" w:rsidRPr="00FF1CD8">
        <w:rPr>
          <w:b/>
          <w:sz w:val="24"/>
        </w:rPr>
        <w:t xml:space="preserve"> Land</w:t>
      </w:r>
      <w:r w:rsidR="000F7CFD">
        <w:rPr>
          <w:b/>
          <w:sz w:val="24"/>
        </w:rPr>
        <w:t>esbetrieb Mobilität Rheinland-</w:t>
      </w:r>
      <w:r w:rsidR="00FF1CD8" w:rsidRPr="00FF1CD8">
        <w:rPr>
          <w:b/>
          <w:sz w:val="24"/>
        </w:rPr>
        <w:t>Pfalz</w:t>
      </w:r>
    </w:p>
    <w:p w14:paraId="087E39B0" w14:textId="3E9DD8A9" w:rsidR="00542C5C" w:rsidRDefault="000F7CFD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</w:t>
      </w:r>
      <w:r w:rsidR="00542C5C">
        <w:rPr>
          <w:b/>
          <w:sz w:val="24"/>
        </w:rPr>
        <w:t>Ebert</w:t>
      </w:r>
      <w:r>
        <w:rPr>
          <w:b/>
          <w:sz w:val="24"/>
        </w:rPr>
        <w:t>-</w:t>
      </w:r>
      <w:r w:rsidR="00542C5C">
        <w:rPr>
          <w:b/>
          <w:sz w:val="24"/>
        </w:rPr>
        <w:t>Ring 14-20</w:t>
      </w:r>
    </w:p>
    <w:p w14:paraId="6D77CACF" w14:textId="77777777" w:rsidR="00542C5C" w:rsidRDefault="00542C5C" w:rsidP="006C29B9">
      <w:pPr>
        <w:ind w:left="2127"/>
        <w:jc w:val="both"/>
        <w:rPr>
          <w:b/>
          <w:sz w:val="24"/>
        </w:rPr>
      </w:pPr>
    </w:p>
    <w:p w14:paraId="27AC580B" w14:textId="77777777" w:rsidR="00542C5C" w:rsidRDefault="00542C5C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19BA66C1" w14:textId="77777777" w:rsidR="00542C5C" w:rsidRDefault="00542C5C" w:rsidP="0055655A">
      <w:r>
        <w:br w:type="page"/>
      </w:r>
    </w:p>
    <w:p w14:paraId="1F04BBE7" w14:textId="77777777" w:rsidR="00542C5C" w:rsidRDefault="00542C5C" w:rsidP="0055655A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2C5C" w14:paraId="61DB548C" w14:textId="77777777" w:rsidTr="00C15ACB">
        <w:trPr>
          <w:trHeight w:val="1478"/>
        </w:trPr>
        <w:tc>
          <w:tcPr>
            <w:tcW w:w="9142" w:type="dxa"/>
            <w:shd w:val="clear" w:color="auto" w:fill="auto"/>
            <w:vAlign w:val="center"/>
          </w:tcPr>
          <w:p w14:paraId="13A952D4" w14:textId="77777777" w:rsidR="00542C5C" w:rsidRDefault="00542C5C" w:rsidP="00381C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Erklärung der Bietergemeinschaft</w:t>
            </w:r>
          </w:p>
        </w:tc>
      </w:tr>
    </w:tbl>
    <w:p w14:paraId="36476E47" w14:textId="77777777" w:rsidR="00542C5C" w:rsidRDefault="00542C5C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09701E" w14:paraId="5218E7FA" w14:textId="77777777" w:rsidTr="00C15ACB">
        <w:trPr>
          <w:trHeight w:val="880"/>
        </w:trPr>
        <w:tc>
          <w:tcPr>
            <w:tcW w:w="9140" w:type="dxa"/>
            <w:shd w:val="clear" w:color="auto" w:fill="auto"/>
            <w:vAlign w:val="center"/>
          </w:tcPr>
          <w:p w14:paraId="5C1978ED" w14:textId="77777777" w:rsidR="0009701E" w:rsidRPr="0073780A" w:rsidRDefault="0009701E" w:rsidP="0009701E">
            <w:pPr>
              <w:pStyle w:val="Fuzeile"/>
              <w:jc w:val="center"/>
              <w:rPr>
                <w:szCs w:val="22"/>
              </w:rPr>
            </w:pPr>
          </w:p>
          <w:p w14:paraId="36285D45" w14:textId="3C9502FA" w:rsidR="00A00966" w:rsidRPr="004A37C6" w:rsidRDefault="00A00966" w:rsidP="00A00966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„</w:t>
            </w:r>
            <w:r w:rsidR="00D046E8">
              <w:rPr>
                <w:b/>
                <w:sz w:val="32"/>
                <w:szCs w:val="28"/>
              </w:rPr>
              <w:t>M</w:t>
            </w:r>
            <w:r>
              <w:rPr>
                <w:b/>
                <w:sz w:val="32"/>
                <w:szCs w:val="28"/>
              </w:rPr>
              <w:t>edizinische Versorgung II</w:t>
            </w:r>
            <w:r w:rsidR="00D046E8">
              <w:rPr>
                <w:b/>
                <w:sz w:val="32"/>
                <w:szCs w:val="28"/>
              </w:rPr>
              <w:t>“</w:t>
            </w:r>
          </w:p>
          <w:p w14:paraId="58410991" w14:textId="45E62FC4" w:rsidR="0009701E" w:rsidRPr="0009701E" w:rsidRDefault="00A00966" w:rsidP="00A00966">
            <w:pPr>
              <w:spacing w:line="360" w:lineRule="auto"/>
              <w:jc w:val="center"/>
              <w:rPr>
                <w:b/>
                <w:sz w:val="32"/>
              </w:rPr>
            </w:pPr>
            <w:r w:rsidRPr="004A37C6">
              <w:rPr>
                <w:b/>
                <w:sz w:val="32"/>
                <w:szCs w:val="28"/>
              </w:rPr>
              <w:t>ZBL / Z.</w:t>
            </w:r>
            <w:r>
              <w:rPr>
                <w:b/>
                <w:sz w:val="32"/>
                <w:szCs w:val="28"/>
              </w:rPr>
              <w:t>26-0143</w:t>
            </w:r>
          </w:p>
        </w:tc>
      </w:tr>
      <w:tr w:rsidR="0009701E" w14:paraId="77E45DAD" w14:textId="77777777" w:rsidTr="00C15ACB">
        <w:trPr>
          <w:trHeight w:val="440"/>
        </w:trPr>
        <w:tc>
          <w:tcPr>
            <w:tcW w:w="9140" w:type="dxa"/>
            <w:shd w:val="clear" w:color="auto" w:fill="auto"/>
            <w:vAlign w:val="center"/>
          </w:tcPr>
          <w:p w14:paraId="208835AB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</w:p>
          <w:p w14:paraId="247F9E6A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  <w:r w:rsidRPr="00934815">
              <w:rPr>
                <w:szCs w:val="22"/>
              </w:rPr>
              <w:t>Wir, die nachstehend aufgeführten Unternehmen, haben eine Bietergemeinschaft gebildet und beabsichtigen, uns im Falle der Auftragserteilung zu einer Arbeitsgemeinschaft zusammenzuschließen, um die angebotenen Leistungen gemeinsam auszuführen.</w:t>
            </w:r>
          </w:p>
          <w:p w14:paraId="4EED1250" w14:textId="77777777" w:rsidR="0009701E" w:rsidRDefault="0009701E" w:rsidP="009355D9">
            <w:pPr>
              <w:rPr>
                <w:b/>
              </w:rPr>
            </w:pPr>
          </w:p>
        </w:tc>
      </w:tr>
    </w:tbl>
    <w:p w14:paraId="0EEAB527" w14:textId="77777777" w:rsidR="0009701E" w:rsidRDefault="0009701E" w:rsidP="0055655A"/>
    <w:p w14:paraId="5D346405" w14:textId="77777777" w:rsidR="001534A9" w:rsidRDefault="001534A9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6E66994F" w14:textId="77777777" w:rsidTr="00C15ACB">
        <w:trPr>
          <w:trHeight w:val="88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DEDFF44" w14:textId="77777777" w:rsidR="00542C5C" w:rsidRDefault="00542C5C" w:rsidP="00C512C2">
            <w:pPr>
              <w:rPr>
                <w:sz w:val="16"/>
              </w:rPr>
            </w:pPr>
            <w:r>
              <w:rPr>
                <w:b/>
              </w:rPr>
              <w:t xml:space="preserve">Bevollmächtigter </w:t>
            </w:r>
            <w:r w:rsidRPr="00C512C2">
              <w:rPr>
                <w:b/>
              </w:rPr>
              <w:t xml:space="preserve">Vertreter der Gemeinschaft </w:t>
            </w:r>
            <w:r w:rsidR="00C512C2" w:rsidRPr="00C512C2">
              <w:rPr>
                <w:b/>
              </w:rPr>
              <w:t xml:space="preserve">(§ 53 Abs. 9 VgV) </w:t>
            </w:r>
            <w:r w:rsidR="00C512C2">
              <w:rPr>
                <w:b/>
              </w:rPr>
              <w:br/>
            </w:r>
            <w:r w:rsidR="00C512C2" w:rsidRPr="00C512C2">
              <w:rPr>
                <w:b/>
              </w:rPr>
              <w:t xml:space="preserve">für den Abschluss und die Durchführung des Vertrags </w:t>
            </w:r>
            <w:r w:rsidRPr="00C512C2">
              <w:rPr>
                <w:b/>
              </w:rPr>
              <w:t>ist</w:t>
            </w:r>
            <w:r>
              <w:t>:</w:t>
            </w:r>
          </w:p>
        </w:tc>
      </w:tr>
      <w:tr w:rsidR="00542C5C" w14:paraId="3603BF88" w14:textId="77777777" w:rsidTr="00C15ACB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1146215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1</w:t>
            </w:r>
          </w:p>
        </w:tc>
      </w:tr>
      <w:tr w:rsidR="00542C5C" w14:paraId="4BC28BD7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8D7A0A5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 w:rsidR="00A31BB8">
              <w:rPr>
                <w:sz w:val="16"/>
              </w:rPr>
              <w:t>inkl. Rechtsform</w:t>
            </w:r>
            <w:r w:rsidR="00E318BD" w:rsidRPr="00684746">
              <w:rPr>
                <w:sz w:val="16"/>
              </w:rPr>
              <w:t>:</w:t>
            </w:r>
          </w:p>
          <w:p w14:paraId="133AA46C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1"/>
            <w:r>
              <w:rPr>
                <w:szCs w:val="22"/>
              </w:rPr>
              <w:fldChar w:fldCharType="end"/>
            </w:r>
            <w:bookmarkEnd w:id="0"/>
          </w:p>
        </w:tc>
      </w:tr>
      <w:tr w:rsidR="00542C5C" w14:paraId="3FCA1656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17B9153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</w:t>
            </w:r>
            <w:r w:rsidR="00E318BD" w:rsidRPr="00684746">
              <w:rPr>
                <w:sz w:val="16"/>
              </w:rPr>
              <w:t>:</w:t>
            </w:r>
          </w:p>
          <w:p w14:paraId="7C82C4F0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3209DEBD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6C7BCE1" w14:textId="77777777" w:rsidR="00BC417E" w:rsidRPr="00684746" w:rsidRDefault="00BC417E" w:rsidP="00BC417E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bevollmächtigter Vertreter / vollständiger Name der Person:</w:t>
            </w:r>
          </w:p>
          <w:p w14:paraId="77A5E332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46CA4317" w14:textId="77777777" w:rsidTr="00064B14">
        <w:trPr>
          <w:trHeight w:val="99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3FB2CFF4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</w:t>
            </w:r>
            <w:r w:rsidR="00E318BD" w:rsidRPr="00684746">
              <w:rPr>
                <w:sz w:val="16"/>
              </w:rPr>
              <w:t>:</w:t>
            </w:r>
          </w:p>
          <w:p w14:paraId="49E08E92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br/>
            </w: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2B5BD0" w14:paraId="42A70EA7" w14:textId="77777777" w:rsidTr="00064B14">
        <w:trPr>
          <w:trHeight w:val="611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87CB134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="0069310E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310E">
              <w:rPr>
                <w:szCs w:val="22"/>
              </w:rPr>
              <w:instrText xml:space="preserve"> FORMTEXT </w:instrText>
            </w:r>
            <w:r w:rsidR="0069310E">
              <w:rPr>
                <w:szCs w:val="22"/>
              </w:rPr>
            </w:r>
            <w:r w:rsidR="0069310E">
              <w:rPr>
                <w:szCs w:val="22"/>
              </w:rPr>
              <w:fldChar w:fldCharType="separate"/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szCs w:val="22"/>
              </w:rPr>
              <w:fldChar w:fldCharType="end"/>
            </w:r>
          </w:p>
        </w:tc>
      </w:tr>
      <w:tr w:rsidR="00542C5C" w14:paraId="545D7310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DE9F2B0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</w:t>
            </w:r>
            <w:r w:rsidR="00E318BD" w:rsidRPr="00684746">
              <w:rPr>
                <w:sz w:val="16"/>
              </w:rPr>
              <w:t>:</w:t>
            </w:r>
          </w:p>
          <w:p w14:paraId="3310117F" w14:textId="77777777" w:rsidR="00E318BD" w:rsidRPr="00684746" w:rsidRDefault="00E318BD" w:rsidP="001877E8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0A7BFA86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</w:t>
            </w:r>
            <w:r w:rsidR="00E318BD" w:rsidRPr="00684746">
              <w:rPr>
                <w:rFonts w:ascii="Arial" w:hAnsi="Arial"/>
              </w:rPr>
              <w:t>:</w:t>
            </w:r>
          </w:p>
          <w:p w14:paraId="5146A1CC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DB9F504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</w:t>
            </w:r>
            <w:r w:rsidR="00E318BD" w:rsidRPr="00684746">
              <w:rPr>
                <w:rFonts w:ascii="Arial" w:hAnsi="Arial"/>
              </w:rPr>
              <w:t>:</w:t>
            </w:r>
          </w:p>
          <w:p w14:paraId="01F94F22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972AACB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56828D46" w14:textId="318708A2" w:rsidR="000F7CFD" w:rsidRPr="000F7CFD" w:rsidRDefault="000F7CFD" w:rsidP="000F7CFD">
            <w:pPr>
              <w:pStyle w:val="Programmiercode"/>
              <w:spacing w:before="0"/>
              <w:rPr>
                <w:rFonts w:ascii="Arial" w:hAnsi="Arial" w:cs="Arial"/>
              </w:rPr>
            </w:pPr>
            <w:r w:rsidRPr="000F7CFD">
              <w:rPr>
                <w:rFonts w:ascii="Arial" w:hAnsi="Arial" w:cs="Arial"/>
              </w:rPr>
              <w:t>Handelsregister (falls zutreffend)</w:t>
            </w:r>
            <w:r>
              <w:rPr>
                <w:rFonts w:ascii="Arial" w:hAnsi="Arial" w:cs="Arial"/>
              </w:rPr>
              <w:t>:</w:t>
            </w:r>
          </w:p>
        </w:tc>
      </w:tr>
      <w:tr w:rsidR="000F7CFD" w14:paraId="4FFB5EEF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43F5FA53" w14:textId="77777777" w:rsidR="000F7CFD" w:rsidRDefault="000F7CFD" w:rsidP="001877E8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4A8573F8" w14:textId="063C0BF1" w:rsidR="000F7CFD" w:rsidRPr="00684746" w:rsidRDefault="000F7CFD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4595AAD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7CBEDA84" w14:textId="114289FB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CD450A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0D1E999" w14:textId="2BF9BA1D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4F4676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4676">
              <w:rPr>
                <w:rFonts w:cs="Arial"/>
                <w:sz w:val="22"/>
              </w:rPr>
              <w:instrText xml:space="preserve"> FORMTEXT </w:instrText>
            </w:r>
            <w:r w:rsidRPr="004F4676">
              <w:rPr>
                <w:rFonts w:cs="Arial"/>
              </w:rPr>
            </w:r>
            <w:r w:rsidRPr="004F4676">
              <w:rPr>
                <w:rFonts w:cs="Arial"/>
              </w:rPr>
              <w:fldChar w:fldCharType="separate"/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</w:rPr>
              <w:fldChar w:fldCharType="end"/>
            </w:r>
          </w:p>
        </w:tc>
      </w:tr>
    </w:tbl>
    <w:p w14:paraId="201410FF" w14:textId="77777777" w:rsidR="00542C5C" w:rsidRDefault="00542C5C" w:rsidP="0055655A"/>
    <w:p w14:paraId="3CDCCB7F" w14:textId="77777777" w:rsidR="00542C5C" w:rsidRDefault="00542C5C" w:rsidP="0055655A">
      <w:r>
        <w:br w:type="page"/>
      </w: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70FD0D46" w14:textId="77777777" w:rsidTr="0069310E">
        <w:trPr>
          <w:trHeight w:val="424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D779E33" w14:textId="77777777" w:rsidR="00542C5C" w:rsidRDefault="00542C5C" w:rsidP="00381CD1">
            <w:pPr>
              <w:rPr>
                <w:sz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</w:rPr>
              <w:t>Die weiteren Mitglieder</w:t>
            </w:r>
            <w:r>
              <w:t xml:space="preserve"> der Gemeinschaft sind:</w:t>
            </w:r>
          </w:p>
        </w:tc>
      </w:tr>
      <w:tr w:rsidR="00542C5C" w14:paraId="2B4FF8EE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6F33549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2" w:name="Text5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2</w:t>
            </w:r>
            <w:r w:rsidR="0083080C">
              <w:rPr>
                <w:b/>
              </w:rPr>
              <w:fldChar w:fldCharType="end"/>
            </w:r>
            <w:bookmarkEnd w:id="2"/>
          </w:p>
        </w:tc>
      </w:tr>
      <w:tr w:rsidR="00542C5C" w:rsidRPr="00684746" w14:paraId="391C4284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360D79E9" w14:textId="77777777" w:rsidR="00A31BB8" w:rsidRDefault="00A31BB8" w:rsidP="00D158A7">
            <w:pPr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3E0AA30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0BA3E3B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C30A40A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111BE3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3B003A5" w14:textId="77777777" w:rsidTr="00064B14">
        <w:trPr>
          <w:trHeight w:val="93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63F254D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62AEB704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033CE79B" w14:textId="77777777" w:rsidTr="00064B14">
        <w:trPr>
          <w:trHeight w:val="55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288C00F" w14:textId="77777777" w:rsidR="002B5BD0" w:rsidRPr="002E6296" w:rsidRDefault="002B5BD0" w:rsidP="0069310E">
            <w:pPr>
              <w:spacing w:line="360" w:lineRule="auto"/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4DBF611F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528DC501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23CB8AD6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29A0B8F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7ABA424A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68E0CD0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228E7230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511698C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650AA965" w14:textId="79C321AF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14:paraId="7C5FA047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0791F49D" w14:textId="77777777" w:rsidR="000F7CFD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1468C03" w14:textId="0561CE8E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6ECE88F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3A764541" w14:textId="326730F8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A1EADE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664B9352" w14:textId="4CF75224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42C5C" w14:paraId="3DB8C808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41FDB941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3" w:name="Text6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3</w:t>
            </w:r>
            <w:r w:rsidR="0083080C">
              <w:rPr>
                <w:b/>
              </w:rPr>
              <w:fldChar w:fldCharType="end"/>
            </w:r>
            <w:bookmarkEnd w:id="3"/>
          </w:p>
        </w:tc>
      </w:tr>
      <w:tr w:rsidR="00542C5C" w:rsidRPr="00684746" w14:paraId="1B895E0E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4DEB771" w14:textId="77777777" w:rsidR="00D158A7" w:rsidRPr="00684746" w:rsidRDefault="00A5610E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1F305068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2A1196F1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FEA025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F69D4B2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3488B9DB" w14:textId="77777777" w:rsidTr="00064B14">
        <w:trPr>
          <w:trHeight w:val="863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7FD87310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2DC33303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7693B6CA" w14:textId="77777777" w:rsidTr="00064B14">
        <w:trPr>
          <w:trHeight w:val="57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C4ED023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1174978C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BD848C3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536C3189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B546A8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5D649ED4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2E1855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1B68759C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:rsidRPr="000F7CFD" w14:paraId="68916D7E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2B80001F" w14:textId="77777777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:rsidRPr="000F7CFD" w14:paraId="15479DB5" w14:textId="77777777" w:rsidTr="00380FAC">
        <w:trPr>
          <w:trHeight w:val="590"/>
        </w:trPr>
        <w:tc>
          <w:tcPr>
            <w:tcW w:w="3000" w:type="dxa"/>
            <w:shd w:val="clear" w:color="auto" w:fill="auto"/>
          </w:tcPr>
          <w:p w14:paraId="2E225883" w14:textId="77777777" w:rsidR="000F7CFD" w:rsidRDefault="000F7CFD" w:rsidP="00380FA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6AA55FB" w14:textId="77777777" w:rsidR="000F7CFD" w:rsidRPr="00684746" w:rsidRDefault="000F7CFD" w:rsidP="00380FAC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4C6341B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53DAD549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B4C847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C0C7740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A1F235" w14:textId="77777777" w:rsidR="0069310E" w:rsidRDefault="0069310E">
      <w:pPr>
        <w:rPr>
          <w:b/>
        </w:rPr>
      </w:pPr>
      <w:r>
        <w:rPr>
          <w:b/>
        </w:rPr>
        <w:br w:type="page"/>
      </w:r>
    </w:p>
    <w:p w14:paraId="61D5DBD4" w14:textId="77777777" w:rsidR="00542C5C" w:rsidRDefault="00542C5C" w:rsidP="0055655A">
      <w:r w:rsidRPr="00934815">
        <w:rPr>
          <w:b/>
        </w:rPr>
        <w:lastRenderedPageBreak/>
        <w:t>Wir erklären</w:t>
      </w:r>
      <w:r>
        <w:t>,</w:t>
      </w:r>
    </w:p>
    <w:p w14:paraId="645F4887" w14:textId="77777777" w:rsidR="00542C5C" w:rsidRPr="000F7CFD" w:rsidRDefault="00542C5C" w:rsidP="000F7CFD">
      <w:pPr>
        <w:rPr>
          <w:sz w:val="8"/>
        </w:rPr>
      </w:pPr>
    </w:p>
    <w:p w14:paraId="366E4E31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alle Mitglieder der Bietergemeinschaft für die Erfüllung sämtlicher vertraglicher und außervertraglicher Verpflichtungen als Gesamtschuldner haften.</w:t>
      </w:r>
    </w:p>
    <w:p w14:paraId="40BA7DE6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Bietergemeinschaft gegenüber dem Auftraggeber rechtsverbindlich vertritt.</w:t>
      </w:r>
    </w:p>
    <w:p w14:paraId="4D7CC110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im Rahmen des Vergabeverfahrens uneingeschränkt im Namen aller Mitglieder der Bietergemeinschaft zu handeln.</w:t>
      </w:r>
    </w:p>
    <w:p w14:paraId="46075ADA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alleinige Zuständigkeit für den Abschluss des Vertrages besitzt.</w:t>
      </w:r>
    </w:p>
    <w:p w14:paraId="23354772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für jedes Mitglied der Bietergemeinschaft Zahlungen mit schuldbefreiender Wirkung entgegenzunehmen (Gesamtgläubigerschaft).</w:t>
      </w:r>
    </w:p>
    <w:p w14:paraId="4E02A99E" w14:textId="5679ACBC" w:rsidR="00EF006F" w:rsidRDefault="00EF006F" w:rsidP="007A7752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i</w:t>
      </w:r>
      <w:r w:rsidRPr="00EF006F">
        <w:rPr>
          <w:rFonts w:ascii="Arial" w:hAnsi="Arial"/>
        </w:rPr>
        <w:t xml:space="preserve">n Verträgen zwischen Mitgliedern von Arbeitsgemeinschaften, die sich sowohl aus </w:t>
      </w:r>
      <w:r w:rsidR="000A6030">
        <w:rPr>
          <w:rFonts w:ascii="Arial" w:hAnsi="Arial"/>
        </w:rPr>
        <w:t xml:space="preserve">kleinen und mittleren </w:t>
      </w:r>
      <w:r w:rsidRPr="00EF006F">
        <w:rPr>
          <w:rFonts w:ascii="Arial" w:hAnsi="Arial"/>
        </w:rPr>
        <w:t>Unternehmen als auch aus anderen Unternehmen zusam</w:t>
      </w:r>
      <w:r>
        <w:rPr>
          <w:rFonts w:ascii="Arial" w:hAnsi="Arial"/>
        </w:rPr>
        <w:t>menset</w:t>
      </w:r>
      <w:r w:rsidRPr="00EF006F">
        <w:rPr>
          <w:rFonts w:ascii="Arial" w:hAnsi="Arial"/>
        </w:rPr>
        <w:t>zen, kleine und mittlere Unterneh</w:t>
      </w:r>
      <w:r>
        <w:rPr>
          <w:rFonts w:ascii="Arial" w:hAnsi="Arial"/>
        </w:rPr>
        <w:t xml:space="preserve">men nicht benachteiligt werden und die </w:t>
      </w:r>
      <w:r w:rsidRPr="00EF006F">
        <w:rPr>
          <w:rFonts w:ascii="Arial" w:hAnsi="Arial"/>
        </w:rPr>
        <w:t>Verträge dem Auftraggeber auf Verlangen vor</w:t>
      </w:r>
      <w:r>
        <w:rPr>
          <w:rFonts w:ascii="Arial" w:hAnsi="Arial"/>
        </w:rPr>
        <w:t>gelegt werden</w:t>
      </w:r>
      <w:r w:rsidRPr="00EF006F">
        <w:rPr>
          <w:rFonts w:ascii="Arial" w:hAnsi="Arial"/>
        </w:rPr>
        <w:t>.</w:t>
      </w:r>
    </w:p>
    <w:p w14:paraId="33E9F32F" w14:textId="77777777" w:rsidR="00934815" w:rsidRPr="000F7CFD" w:rsidRDefault="00934815" w:rsidP="00934815">
      <w:pPr>
        <w:rPr>
          <w:b/>
          <w:sz w:val="28"/>
        </w:rPr>
      </w:pPr>
    </w:p>
    <w:p w14:paraId="312319DB" w14:textId="77777777" w:rsidR="00934815" w:rsidRPr="005C723A" w:rsidRDefault="00934815" w:rsidP="00934815">
      <w:pPr>
        <w:rPr>
          <w:b/>
        </w:rPr>
      </w:pPr>
      <w:r w:rsidRPr="00490ECB">
        <w:rPr>
          <w:b/>
        </w:rPr>
        <w:t>Wir erklären im Hinblick auf die Zulässigkeit der Bietergemeinschaft</w:t>
      </w:r>
      <w:r w:rsidR="005C723A">
        <w:rPr>
          <w:b/>
        </w:rPr>
        <w:t>, dass</w:t>
      </w:r>
      <w:r w:rsidR="00504CDF">
        <w:rPr>
          <w:b/>
        </w:rPr>
        <w:t>…</w:t>
      </w:r>
    </w:p>
    <w:p w14:paraId="2AA3C0D9" w14:textId="77777777" w:rsidR="00934815" w:rsidRDefault="00934815" w:rsidP="0093481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8"/>
        <w:gridCol w:w="1125"/>
        <w:gridCol w:w="1127"/>
      </w:tblGrid>
      <w:tr w:rsidR="005C723A" w14:paraId="49F2782F" w14:textId="77777777" w:rsidTr="00684746">
        <w:tc>
          <w:tcPr>
            <w:tcW w:w="6912" w:type="dxa"/>
          </w:tcPr>
          <w:p w14:paraId="672A19F3" w14:textId="77777777" w:rsidR="005C723A" w:rsidRDefault="005C723A" w:rsidP="00934815"/>
        </w:tc>
        <w:tc>
          <w:tcPr>
            <w:tcW w:w="1134" w:type="dxa"/>
            <w:shd w:val="clear" w:color="auto" w:fill="auto"/>
          </w:tcPr>
          <w:p w14:paraId="5532664E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zu</w:t>
            </w:r>
            <w:r w:rsidR="00CC46FD" w:rsidRPr="00684746">
              <w:rPr>
                <w:sz w:val="22"/>
              </w:rPr>
              <w:br/>
            </w:r>
            <w:r w:rsidRPr="00684746">
              <w:rPr>
                <w:sz w:val="22"/>
              </w:rPr>
              <w:br/>
              <w:t>(ja)</w:t>
            </w:r>
          </w:p>
        </w:tc>
        <w:tc>
          <w:tcPr>
            <w:tcW w:w="1134" w:type="dxa"/>
            <w:shd w:val="clear" w:color="auto" w:fill="auto"/>
          </w:tcPr>
          <w:p w14:paraId="098B8ED0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nicht zu</w:t>
            </w:r>
            <w:r w:rsidRPr="00684746">
              <w:rPr>
                <w:sz w:val="22"/>
              </w:rPr>
              <w:br/>
              <w:t>(nein)</w:t>
            </w:r>
          </w:p>
        </w:tc>
      </w:tr>
      <w:tr w:rsidR="005C723A" w14:paraId="3903173B" w14:textId="77777777" w:rsidTr="00064B14">
        <w:tc>
          <w:tcPr>
            <w:tcW w:w="6912" w:type="dxa"/>
          </w:tcPr>
          <w:p w14:paraId="75F98CDF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hinsichtlich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nicht miteinander im Wettbewerb stehen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E332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  <w:bookmarkEnd w:id="4"/>
          </w:p>
        </w:tc>
        <w:tc>
          <w:tcPr>
            <w:tcW w:w="1134" w:type="dxa"/>
            <w:shd w:val="clear" w:color="auto" w:fill="auto"/>
            <w:vAlign w:val="center"/>
          </w:tcPr>
          <w:p w14:paraId="2D1C7D6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21CA1233" w14:textId="77777777" w:rsidTr="00064B14">
        <w:tc>
          <w:tcPr>
            <w:tcW w:w="6912" w:type="dxa"/>
          </w:tcPr>
          <w:p w14:paraId="469F16BA" w14:textId="2F621566" w:rsidR="005C723A" w:rsidRPr="005C723A" w:rsidRDefault="005C723A" w:rsidP="00EA331C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 xml:space="preserve">kein </w:t>
            </w:r>
            <w:r w:rsidR="00EA331C">
              <w:rPr>
                <w:sz w:val="22"/>
                <w:szCs w:val="22"/>
              </w:rPr>
              <w:t xml:space="preserve">einzelnes </w:t>
            </w:r>
            <w:r w:rsidRPr="005C723A">
              <w:rPr>
                <w:sz w:val="22"/>
                <w:szCs w:val="22"/>
              </w:rPr>
              <w:t>Mitglied der Bietergemeinschaft im Zeitpunkt der Erbringung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über die erforderliche Kapazität zur Ausführung des Auftrages verfügt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37A919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F0184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775AE3FF" w14:textId="77777777" w:rsidTr="00064B14">
        <w:tc>
          <w:tcPr>
            <w:tcW w:w="6912" w:type="dxa"/>
          </w:tcPr>
          <w:p w14:paraId="602901EC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zwar über ausreichende Kapazitäten im Hinblick auf eine alleinige Leistungserbringung verfügen, eine selbständige Ausführung aber nicht zweckmäßig wäre</w:t>
            </w:r>
            <w:r w:rsidR="005D4F0E">
              <w:rPr>
                <w:sz w:val="22"/>
                <w:szCs w:val="22"/>
              </w:rPr>
              <w:t>.</w:t>
            </w:r>
            <w:r w:rsidR="005D4F0E">
              <w:rPr>
                <w:sz w:val="22"/>
                <w:szCs w:val="22"/>
              </w:rPr>
              <w:br/>
            </w:r>
            <w:r w:rsidR="005D4F0E">
              <w:rPr>
                <w:sz w:val="22"/>
                <w:szCs w:val="22"/>
              </w:rPr>
              <w:br/>
            </w:r>
            <w:r w:rsidR="005D4F0E" w:rsidRPr="005D4F0E">
              <w:rPr>
                <w:b/>
                <w:sz w:val="22"/>
                <w:szCs w:val="22"/>
                <w:u w:val="single"/>
              </w:rPr>
              <w:t>Hinweis:</w:t>
            </w:r>
            <w:r w:rsidR="005D4F0E">
              <w:rPr>
                <w:sz w:val="22"/>
                <w:szCs w:val="22"/>
              </w:rPr>
              <w:t xml:space="preserve"> I</w:t>
            </w:r>
            <w:r w:rsidRPr="005C723A">
              <w:rPr>
                <w:sz w:val="22"/>
                <w:szCs w:val="22"/>
              </w:rPr>
              <w:t xml:space="preserve">n diesem Fall sind weitere Angaben betreffend </w:t>
            </w:r>
            <w:r w:rsidR="005D4F0E">
              <w:rPr>
                <w:sz w:val="22"/>
                <w:szCs w:val="22"/>
              </w:rPr>
              <w:t>der</w:t>
            </w:r>
            <w:r w:rsidRPr="005C723A">
              <w:rPr>
                <w:sz w:val="22"/>
                <w:szCs w:val="22"/>
              </w:rPr>
              <w:t xml:space="preserve"> Zweckmäßigkeit </w:t>
            </w:r>
            <w:r w:rsidR="005D4F0E">
              <w:rPr>
                <w:sz w:val="22"/>
                <w:szCs w:val="22"/>
              </w:rPr>
              <w:t>auf einer gesonderten Anlage beizufügen!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B9AF2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3F215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C5C39">
              <w:rPr>
                <w:sz w:val="24"/>
              </w:rPr>
            </w:r>
            <w:r w:rsidR="003C5C39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</w:tbl>
    <w:p w14:paraId="74E99BB4" w14:textId="77777777" w:rsidR="00542C5C" w:rsidRPr="005C723A" w:rsidRDefault="00542C5C" w:rsidP="0055655A">
      <w:pPr>
        <w:pStyle w:val="Aufzhlungabc"/>
        <w:numPr>
          <w:ilvl w:val="0"/>
          <w:numId w:val="0"/>
        </w:numPr>
        <w:ind w:left="360" w:hanging="360"/>
        <w:rPr>
          <w:rFonts w:ascii="Arial" w:hAnsi="Arial"/>
          <w:b/>
        </w:rPr>
      </w:pP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542C5C" w14:paraId="4E818C16" w14:textId="77777777" w:rsidTr="0069310E">
        <w:trPr>
          <w:trHeight w:val="650"/>
        </w:trPr>
        <w:tc>
          <w:tcPr>
            <w:tcW w:w="9140" w:type="dxa"/>
            <w:gridSpan w:val="2"/>
            <w:shd w:val="clear" w:color="auto" w:fill="auto"/>
            <w:vAlign w:val="center"/>
          </w:tcPr>
          <w:p w14:paraId="41074226" w14:textId="77777777" w:rsidR="00542C5C" w:rsidRDefault="00542C5C" w:rsidP="00381CD1">
            <w:pPr>
              <w:rPr>
                <w:sz w:val="16"/>
              </w:rPr>
            </w:pPr>
            <w:r>
              <w:t xml:space="preserve">Der Auftraggeber kann sämtliche </w:t>
            </w:r>
            <w:r>
              <w:rPr>
                <w:b/>
              </w:rPr>
              <w:t>Zahlungen</w:t>
            </w:r>
            <w:r>
              <w:t xml:space="preserve"> mit schuldbefreiender Wirkung für alle am Vertrag Beteiligten auf das nachstehende Konto leisten:</w:t>
            </w:r>
          </w:p>
        </w:tc>
      </w:tr>
      <w:tr w:rsidR="00542C5C" w:rsidRPr="00684746" w14:paraId="0DBFB144" w14:textId="77777777" w:rsidTr="00064B14">
        <w:trPr>
          <w:trHeight w:val="664"/>
        </w:trPr>
        <w:tc>
          <w:tcPr>
            <w:tcW w:w="9140" w:type="dxa"/>
            <w:gridSpan w:val="2"/>
            <w:shd w:val="clear" w:color="auto" w:fill="auto"/>
          </w:tcPr>
          <w:p w14:paraId="5AE8117D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Kreditinstitut</w:t>
            </w:r>
            <w:r w:rsidR="0004134D" w:rsidRPr="00684746">
              <w:rPr>
                <w:sz w:val="16"/>
              </w:rPr>
              <w:t>:</w:t>
            </w:r>
          </w:p>
          <w:p w14:paraId="13F3DF06" w14:textId="77777777" w:rsidR="00161037" w:rsidRPr="00684746" w:rsidRDefault="00161037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14:paraId="36D53BCF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0E00272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Kontonummer</w:t>
            </w:r>
            <w:r w:rsidR="0004134D" w:rsidRPr="00684746">
              <w:rPr>
                <w:sz w:val="16"/>
              </w:rPr>
              <w:t>:</w:t>
            </w:r>
          </w:p>
          <w:p w14:paraId="36EA54B7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56C0B2A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Bankleitzahl</w:t>
            </w:r>
            <w:r w:rsidR="0004134D" w:rsidRPr="00684746">
              <w:rPr>
                <w:sz w:val="16"/>
              </w:rPr>
              <w:t>:</w:t>
            </w:r>
          </w:p>
          <w:p w14:paraId="39922654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0F7CFD" w14:paraId="273BEF4A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76941F6D" w14:textId="77777777" w:rsidR="000F7CFD" w:rsidRDefault="000F7CFD" w:rsidP="0004134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IBAN:</w:t>
            </w:r>
          </w:p>
          <w:p w14:paraId="566A0F58" w14:textId="1B801CFC" w:rsidR="000F7CFD" w:rsidRPr="00684746" w:rsidRDefault="000F7CF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42357B09" w14:textId="084A800C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BIC</w:t>
            </w:r>
            <w:r w:rsidRPr="00684746">
              <w:rPr>
                <w:sz w:val="16"/>
              </w:rPr>
              <w:t>:</w:t>
            </w:r>
          </w:p>
          <w:p w14:paraId="3DDB759D" w14:textId="18BDF298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</w:tbl>
    <w:p w14:paraId="2D643F21" w14:textId="77777777" w:rsidR="00542C5C" w:rsidRDefault="00542C5C" w:rsidP="002D58CA"/>
    <w:p w14:paraId="79D6A10A" w14:textId="79C62FF2" w:rsidR="00A00966" w:rsidRDefault="00A00966" w:rsidP="00A31BB8"/>
    <w:p w14:paraId="2D5DFE0A" w14:textId="77777777" w:rsidR="00A00966" w:rsidRPr="00A00966" w:rsidRDefault="00A00966" w:rsidP="00A00966"/>
    <w:p w14:paraId="432A3DF1" w14:textId="46971719" w:rsidR="00A31BB8" w:rsidRPr="00A00966" w:rsidRDefault="00A31BB8" w:rsidP="00A00966">
      <w:pPr>
        <w:jc w:val="right"/>
      </w:pPr>
    </w:p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0C74B4" w14:paraId="18ACCD22" w14:textId="77777777" w:rsidTr="00064B14">
        <w:trPr>
          <w:trHeight w:val="70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9ECE47C" w14:textId="77777777" w:rsidR="000C74B4" w:rsidRDefault="000C74B4" w:rsidP="000C74B4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lastRenderedPageBreak/>
              <w:t>Mitglied 1</w:t>
            </w:r>
          </w:p>
          <w:p w14:paraId="50063998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19DC602D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  <w:r w:rsidRPr="000C74B4">
              <w:rPr>
                <w:b/>
                <w:sz w:val="22"/>
                <w:szCs w:val="22"/>
              </w:rPr>
              <w:t>und</w:t>
            </w:r>
          </w:p>
          <w:p w14:paraId="36625DAA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76B008E3" w14:textId="77777777" w:rsidR="000C74B4" w:rsidRPr="000C74B4" w:rsidRDefault="000C74B4" w:rsidP="000C74B4">
            <w:pPr>
              <w:rPr>
                <w:b/>
                <w:sz w:val="24"/>
                <w:szCs w:val="24"/>
              </w:rPr>
            </w:pPr>
            <w:r w:rsidRPr="000C74B4">
              <w:rPr>
                <w:b/>
                <w:sz w:val="22"/>
                <w:szCs w:val="22"/>
              </w:rPr>
              <w:t>Bevollmächtigter Vertreter</w:t>
            </w:r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51ED4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14082CD6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8015929" w14:textId="77777777" w:rsidTr="00064B14">
        <w:trPr>
          <w:trHeight w:val="689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465E74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A25E7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60E91EF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5C505F9" w14:textId="77777777" w:rsidTr="00064B14">
        <w:trPr>
          <w:trHeight w:val="1406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6C663D9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F1292A" w14:textId="77777777" w:rsidR="000C74B4" w:rsidRPr="0083080C" w:rsidRDefault="000C74B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</w:p>
        </w:tc>
      </w:tr>
      <w:tr w:rsidR="00A31BB8" w14:paraId="0C1FBAF1" w14:textId="77777777" w:rsidTr="0083080C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8319DE" w14:textId="77777777" w:rsidR="00A31BB8" w:rsidRPr="00A5610E" w:rsidRDefault="00A31BB8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842F85" w14:textId="086D6A6B" w:rsidR="00A31BB8" w:rsidRPr="0083080C" w:rsidRDefault="00A31BB8" w:rsidP="00626A58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385356D0" w14:textId="77777777" w:rsidR="00A5610E" w:rsidRDefault="00A5610E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7D3C9714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0364A4B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5" w:name="Text7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2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D0C3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6E5991D5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0252BA0F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187CE077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BBF50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0AB2A43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60C0443B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3AB89064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8815FC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7B853B59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06638D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5E313" w14:textId="4714BA05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4142B14E" w14:textId="77777777" w:rsidR="0083080C" w:rsidRDefault="0083080C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189ADD1F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698CD6F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6" w:name="Text8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3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0DFBD6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7682F26B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33038780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0821B79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8DFB92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1F8DB5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516190CE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29720CB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FCDA9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5B26C0C8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FD0275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541141" w14:textId="50A779C4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78BE8E25" w14:textId="77777777" w:rsidR="0083080C" w:rsidRDefault="0083080C" w:rsidP="0083080C"/>
    <w:p w14:paraId="41602B4F" w14:textId="20C430E9" w:rsidR="00AA6913" w:rsidRPr="003A58CF" w:rsidRDefault="003A58CF" w:rsidP="00AA6913">
      <w:pPr>
        <w:spacing w:line="360" w:lineRule="auto"/>
        <w:jc w:val="both"/>
        <w:rPr>
          <w:b/>
          <w:i/>
          <w:sz w:val="20"/>
        </w:rPr>
      </w:pPr>
      <w:r w:rsidRPr="003A58CF">
        <w:rPr>
          <w:b/>
          <w:i/>
          <w:sz w:val="20"/>
        </w:rPr>
        <w:t xml:space="preserve">*) </w:t>
      </w:r>
      <w:r w:rsidR="00AA6913" w:rsidRPr="003A58C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p w14:paraId="216A57EF" w14:textId="77777777" w:rsidR="0083080C" w:rsidRDefault="0083080C" w:rsidP="0083080C"/>
    <w:sectPr w:rsidR="0083080C" w:rsidSect="006C2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8F4E6" w14:textId="77777777" w:rsidR="00417074" w:rsidRDefault="00417074">
      <w:r>
        <w:separator/>
      </w:r>
    </w:p>
  </w:endnote>
  <w:endnote w:type="continuationSeparator" w:id="0">
    <w:p w14:paraId="47D86FDC" w14:textId="77777777" w:rsidR="00417074" w:rsidRDefault="0041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856F" w14:textId="77777777" w:rsidR="00064B17" w:rsidRDefault="00064B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9CC9E" w14:textId="4578B4E0" w:rsidR="00542C5C" w:rsidRDefault="00542C5C" w:rsidP="00535A1F">
    <w:pPr>
      <w:pStyle w:val="Fuzeile"/>
      <w:rPr>
        <w:snapToGrid w:val="0"/>
      </w:rPr>
    </w:pPr>
    <w:r>
      <w:t>T</w:t>
    </w:r>
    <w:r w:rsidR="006B53E2">
      <w:t xml:space="preserve">eil A - </w:t>
    </w:r>
    <w:r>
      <w:t>Bietergemeinschaft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3C5C39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3C5C39">
      <w:fldChar w:fldCharType="begin"/>
    </w:r>
    <w:r w:rsidR="003C5C39">
      <w:instrText>NUMPAGES  \* Arabic  \* MERGEFORMAT</w:instrText>
    </w:r>
    <w:r w:rsidR="003C5C39">
      <w:fldChar w:fldCharType="separate"/>
    </w:r>
    <w:r w:rsidR="003C5C39" w:rsidRPr="003C5C39">
      <w:rPr>
        <w:noProof/>
        <w:snapToGrid w:val="0"/>
      </w:rPr>
      <w:t>5</w:t>
    </w:r>
    <w:r w:rsidR="003C5C39">
      <w:rPr>
        <w:noProof/>
        <w:snapToGrid w:val="0"/>
      </w:rPr>
      <w:fldChar w:fldCharType="end"/>
    </w:r>
    <w:r w:rsidR="00535A1F">
      <w:tab/>
    </w:r>
    <w:r w:rsidR="00064B17">
      <w:t>16</w:t>
    </w:r>
    <w:r w:rsidR="00535A1F">
      <w:t>.</w:t>
    </w:r>
    <w:r w:rsidR="00A00966">
      <w:t>07.2026</w:t>
    </w:r>
  </w:p>
  <w:p w14:paraId="7F4B9D2A" w14:textId="30A19B63" w:rsidR="00542C5C" w:rsidRDefault="00535A1F" w:rsidP="00535A1F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46381" w14:textId="77777777" w:rsidR="00542C5C" w:rsidRDefault="00C512C2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74F08C" wp14:editId="373CF052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A06FD" w14:textId="77777777" w:rsidR="00417074" w:rsidRDefault="00417074">
      <w:r>
        <w:separator/>
      </w:r>
    </w:p>
  </w:footnote>
  <w:footnote w:type="continuationSeparator" w:id="0">
    <w:p w14:paraId="2314A3E8" w14:textId="77777777" w:rsidR="00417074" w:rsidRDefault="00417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4CCA" w14:textId="77777777" w:rsidR="00064B17" w:rsidRDefault="00064B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12CFB" w14:textId="302685F3" w:rsidR="00542C5C" w:rsidRDefault="00F6738F" w:rsidP="00F6738F">
    <w:pPr>
      <w:pStyle w:val="Kopfzeile"/>
      <w:jc w:val="right"/>
    </w:pPr>
    <w:r>
      <w:t>Vergabeverfahren „Medizinische Versorgung II“ / Z.26-0143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73FB3" w14:textId="77777777" w:rsidR="00542C5C" w:rsidRDefault="00542C5C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87C261C"/>
    <w:multiLevelType w:val="hybridMultilevel"/>
    <w:tmpl w:val="58726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19"/>
  </w:num>
  <w:num w:numId="5">
    <w:abstractNumId w:val="19"/>
  </w:num>
  <w:num w:numId="6">
    <w:abstractNumId w:val="11"/>
  </w:num>
  <w:num w:numId="7">
    <w:abstractNumId w:val="2"/>
  </w:num>
  <w:num w:numId="8">
    <w:abstractNumId w:val="14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8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6"/>
  </w:num>
  <w:num w:numId="32">
    <w:abstractNumId w:val="18"/>
  </w:num>
  <w:num w:numId="33">
    <w:abstractNumId w:val="12"/>
  </w:num>
  <w:num w:numId="34">
    <w:abstractNumId w:val="6"/>
  </w:num>
  <w:num w:numId="35">
    <w:abstractNumId w:val="17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8DAin0fs6CXPXvQ8HMEEOypza0+epUs+0kF+PnEJ7kbFBVkeiiG5uGlRnE+CB83GRBhJ/OklMYsMpZ9SO+w3Q==" w:salt="DmOQbp7e+KcQBoMHKv/vL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39E1"/>
    <w:rsid w:val="00025E73"/>
    <w:rsid w:val="00026935"/>
    <w:rsid w:val="0004134D"/>
    <w:rsid w:val="00043816"/>
    <w:rsid w:val="00060121"/>
    <w:rsid w:val="00060620"/>
    <w:rsid w:val="00064B14"/>
    <w:rsid w:val="00064B17"/>
    <w:rsid w:val="0007206E"/>
    <w:rsid w:val="000843AD"/>
    <w:rsid w:val="0009701E"/>
    <w:rsid w:val="000A6030"/>
    <w:rsid w:val="000B6137"/>
    <w:rsid w:val="000B635C"/>
    <w:rsid w:val="000C74B4"/>
    <w:rsid w:val="000F704A"/>
    <w:rsid w:val="000F7CFD"/>
    <w:rsid w:val="00120A33"/>
    <w:rsid w:val="00121BD0"/>
    <w:rsid w:val="001534A9"/>
    <w:rsid w:val="00161037"/>
    <w:rsid w:val="0016606C"/>
    <w:rsid w:val="00170DAA"/>
    <w:rsid w:val="00180F7C"/>
    <w:rsid w:val="001877E8"/>
    <w:rsid w:val="001B097F"/>
    <w:rsid w:val="001F3D33"/>
    <w:rsid w:val="00211899"/>
    <w:rsid w:val="00225489"/>
    <w:rsid w:val="002536A2"/>
    <w:rsid w:val="002A27B0"/>
    <w:rsid w:val="002B5BD0"/>
    <w:rsid w:val="002C143D"/>
    <w:rsid w:val="002C4BB1"/>
    <w:rsid w:val="002D58CA"/>
    <w:rsid w:val="002D76DF"/>
    <w:rsid w:val="002E0447"/>
    <w:rsid w:val="002E24A4"/>
    <w:rsid w:val="002F65C3"/>
    <w:rsid w:val="003010A4"/>
    <w:rsid w:val="00302B6C"/>
    <w:rsid w:val="0033560D"/>
    <w:rsid w:val="003552C0"/>
    <w:rsid w:val="00375EC1"/>
    <w:rsid w:val="00381CD1"/>
    <w:rsid w:val="00393726"/>
    <w:rsid w:val="003A58CF"/>
    <w:rsid w:val="003B1787"/>
    <w:rsid w:val="003B40D6"/>
    <w:rsid w:val="003B564C"/>
    <w:rsid w:val="003B68CA"/>
    <w:rsid w:val="003C5C39"/>
    <w:rsid w:val="003E1BC8"/>
    <w:rsid w:val="00400029"/>
    <w:rsid w:val="00405171"/>
    <w:rsid w:val="00412AD8"/>
    <w:rsid w:val="00417074"/>
    <w:rsid w:val="00417AE2"/>
    <w:rsid w:val="00426109"/>
    <w:rsid w:val="0042733C"/>
    <w:rsid w:val="004471CB"/>
    <w:rsid w:val="0046600B"/>
    <w:rsid w:val="004663B2"/>
    <w:rsid w:val="004965E3"/>
    <w:rsid w:val="004F0CF1"/>
    <w:rsid w:val="00504CDF"/>
    <w:rsid w:val="0050627E"/>
    <w:rsid w:val="005135CB"/>
    <w:rsid w:val="00516277"/>
    <w:rsid w:val="00520703"/>
    <w:rsid w:val="00522957"/>
    <w:rsid w:val="00535A1F"/>
    <w:rsid w:val="00542C5C"/>
    <w:rsid w:val="005450AB"/>
    <w:rsid w:val="00547E90"/>
    <w:rsid w:val="005561E6"/>
    <w:rsid w:val="0055655A"/>
    <w:rsid w:val="00586FF9"/>
    <w:rsid w:val="0059075A"/>
    <w:rsid w:val="00596A8E"/>
    <w:rsid w:val="005B0414"/>
    <w:rsid w:val="005C723A"/>
    <w:rsid w:val="005D017F"/>
    <w:rsid w:val="005D4F0E"/>
    <w:rsid w:val="005D516C"/>
    <w:rsid w:val="005E33F0"/>
    <w:rsid w:val="00611E5C"/>
    <w:rsid w:val="00626A58"/>
    <w:rsid w:val="00630957"/>
    <w:rsid w:val="006573C7"/>
    <w:rsid w:val="00666BDF"/>
    <w:rsid w:val="00684746"/>
    <w:rsid w:val="00687BFE"/>
    <w:rsid w:val="006910F2"/>
    <w:rsid w:val="00692EEC"/>
    <w:rsid w:val="0069310E"/>
    <w:rsid w:val="006A52BA"/>
    <w:rsid w:val="006B53E2"/>
    <w:rsid w:val="006C29B9"/>
    <w:rsid w:val="006C7874"/>
    <w:rsid w:val="006D5305"/>
    <w:rsid w:val="006D6B8A"/>
    <w:rsid w:val="006E1369"/>
    <w:rsid w:val="006E4E1B"/>
    <w:rsid w:val="00714718"/>
    <w:rsid w:val="00725703"/>
    <w:rsid w:val="00730671"/>
    <w:rsid w:val="0073780A"/>
    <w:rsid w:val="00746811"/>
    <w:rsid w:val="00751D3B"/>
    <w:rsid w:val="00760412"/>
    <w:rsid w:val="007A7752"/>
    <w:rsid w:val="007B4C0F"/>
    <w:rsid w:val="007D6390"/>
    <w:rsid w:val="008006AB"/>
    <w:rsid w:val="00810DE0"/>
    <w:rsid w:val="00810E41"/>
    <w:rsid w:val="00817AD5"/>
    <w:rsid w:val="008208E0"/>
    <w:rsid w:val="008222CA"/>
    <w:rsid w:val="0083080C"/>
    <w:rsid w:val="008419A6"/>
    <w:rsid w:val="00864E8E"/>
    <w:rsid w:val="00867801"/>
    <w:rsid w:val="008A40A2"/>
    <w:rsid w:val="008B424B"/>
    <w:rsid w:val="008B6236"/>
    <w:rsid w:val="008C1525"/>
    <w:rsid w:val="008C16AC"/>
    <w:rsid w:val="008D76C7"/>
    <w:rsid w:val="008E5D14"/>
    <w:rsid w:val="008F7C65"/>
    <w:rsid w:val="00901CA6"/>
    <w:rsid w:val="009330F4"/>
    <w:rsid w:val="00934815"/>
    <w:rsid w:val="0094187B"/>
    <w:rsid w:val="00942A6C"/>
    <w:rsid w:val="00946588"/>
    <w:rsid w:val="00961E3E"/>
    <w:rsid w:val="009D1810"/>
    <w:rsid w:val="009F3CD1"/>
    <w:rsid w:val="009F6D19"/>
    <w:rsid w:val="00A00966"/>
    <w:rsid w:val="00A05367"/>
    <w:rsid w:val="00A21867"/>
    <w:rsid w:val="00A27FEC"/>
    <w:rsid w:val="00A31BB8"/>
    <w:rsid w:val="00A47463"/>
    <w:rsid w:val="00A55847"/>
    <w:rsid w:val="00A5610E"/>
    <w:rsid w:val="00A62EBD"/>
    <w:rsid w:val="00A6588B"/>
    <w:rsid w:val="00A723C4"/>
    <w:rsid w:val="00A751CD"/>
    <w:rsid w:val="00A9205B"/>
    <w:rsid w:val="00A95FFF"/>
    <w:rsid w:val="00AA6913"/>
    <w:rsid w:val="00AD5826"/>
    <w:rsid w:val="00AE18EB"/>
    <w:rsid w:val="00AE46A3"/>
    <w:rsid w:val="00B0179A"/>
    <w:rsid w:val="00B1296E"/>
    <w:rsid w:val="00B135AB"/>
    <w:rsid w:val="00B54B8D"/>
    <w:rsid w:val="00B7788C"/>
    <w:rsid w:val="00B867CC"/>
    <w:rsid w:val="00BC417E"/>
    <w:rsid w:val="00BC5604"/>
    <w:rsid w:val="00BD331B"/>
    <w:rsid w:val="00BE0C6E"/>
    <w:rsid w:val="00BE2202"/>
    <w:rsid w:val="00BE3F58"/>
    <w:rsid w:val="00C04BF7"/>
    <w:rsid w:val="00C15ACB"/>
    <w:rsid w:val="00C512C2"/>
    <w:rsid w:val="00C6006E"/>
    <w:rsid w:val="00C60638"/>
    <w:rsid w:val="00C67971"/>
    <w:rsid w:val="00CC46FD"/>
    <w:rsid w:val="00CC598E"/>
    <w:rsid w:val="00CF523A"/>
    <w:rsid w:val="00D046E8"/>
    <w:rsid w:val="00D05C9E"/>
    <w:rsid w:val="00D158A7"/>
    <w:rsid w:val="00D241F0"/>
    <w:rsid w:val="00D3244F"/>
    <w:rsid w:val="00D66F47"/>
    <w:rsid w:val="00D8059D"/>
    <w:rsid w:val="00D85A01"/>
    <w:rsid w:val="00DB1228"/>
    <w:rsid w:val="00DB1F4A"/>
    <w:rsid w:val="00DC7946"/>
    <w:rsid w:val="00DC7FEC"/>
    <w:rsid w:val="00DE1EB3"/>
    <w:rsid w:val="00E03BE3"/>
    <w:rsid w:val="00E0537C"/>
    <w:rsid w:val="00E1181F"/>
    <w:rsid w:val="00E11B8C"/>
    <w:rsid w:val="00E318BD"/>
    <w:rsid w:val="00E47718"/>
    <w:rsid w:val="00E65632"/>
    <w:rsid w:val="00E76F81"/>
    <w:rsid w:val="00E80945"/>
    <w:rsid w:val="00E81164"/>
    <w:rsid w:val="00E8235A"/>
    <w:rsid w:val="00E95E7B"/>
    <w:rsid w:val="00EA331C"/>
    <w:rsid w:val="00EB7731"/>
    <w:rsid w:val="00ED5CE4"/>
    <w:rsid w:val="00EE787F"/>
    <w:rsid w:val="00EF006F"/>
    <w:rsid w:val="00EF73EE"/>
    <w:rsid w:val="00F26191"/>
    <w:rsid w:val="00F32CD3"/>
    <w:rsid w:val="00F42DD0"/>
    <w:rsid w:val="00F4645A"/>
    <w:rsid w:val="00F6738F"/>
    <w:rsid w:val="00F80F86"/>
    <w:rsid w:val="00F82598"/>
    <w:rsid w:val="00FA62FC"/>
    <w:rsid w:val="00FA716D"/>
    <w:rsid w:val="00FB7278"/>
    <w:rsid w:val="00FB7FCE"/>
    <w:rsid w:val="00FC1BD6"/>
    <w:rsid w:val="00FE0541"/>
    <w:rsid w:val="00FE7A27"/>
    <w:rsid w:val="00FF116B"/>
    <w:rsid w:val="00FF1CD8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6F1E229"/>
  <w15:docId w15:val="{DE75A693-B48F-4D93-A778-645D51FD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60121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6012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Hyperlink">
    <w:name w:val="Hyperlink"/>
    <w:basedOn w:val="Absatz-Standardschriftart"/>
    <w:uiPriority w:val="99"/>
    <w:unhideWhenUsed/>
    <w:locked/>
    <w:rsid w:val="0094187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F26191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11B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5</Pages>
  <Words>743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Bietergemeinschaft</vt:lpstr>
    </vt:vector>
  </TitlesOfParts>
  <Company>Landesbetrieb Daten und Information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Bietergemeinschaft</dc:title>
  <dc:creator>Dubois, Marcus (ZBL)</dc:creator>
  <cp:lastModifiedBy>Müller, Benjamin (ZBL)</cp:lastModifiedBy>
  <cp:revision>3</cp:revision>
  <cp:lastPrinted>2012-08-02T15:27:00Z</cp:lastPrinted>
  <dcterms:created xsi:type="dcterms:W3CDTF">2026-07-15T10:02:00Z</dcterms:created>
  <dcterms:modified xsi:type="dcterms:W3CDTF">2026-07-15T10:02:00Z</dcterms:modified>
</cp:coreProperties>
</file>