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19EEC" w14:textId="77777777" w:rsidR="00033CCE" w:rsidRPr="00865BC3" w:rsidRDefault="009840D9">
      <w:pPr>
        <w:jc w:val="center"/>
        <w:rPr>
          <w:b/>
          <w:sz w:val="32"/>
        </w:rPr>
      </w:pPr>
      <w:r w:rsidRPr="00865BC3"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2F4AA31E" wp14:editId="5D607EE1">
            <wp:simplePos x="0" y="0"/>
            <wp:positionH relativeFrom="column">
              <wp:posOffset>4523105</wp:posOffset>
            </wp:positionH>
            <wp:positionV relativeFrom="paragraph">
              <wp:posOffset>-97790</wp:posOffset>
            </wp:positionV>
            <wp:extent cx="1418590" cy="1156335"/>
            <wp:effectExtent l="0" t="0" r="0" b="0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15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DABBB2" w14:textId="77777777" w:rsidR="00033CCE" w:rsidRPr="00865BC3" w:rsidRDefault="00033CCE">
      <w:pPr>
        <w:jc w:val="center"/>
        <w:rPr>
          <w:b/>
          <w:sz w:val="32"/>
        </w:rPr>
      </w:pPr>
    </w:p>
    <w:p w14:paraId="535F6E29" w14:textId="77777777" w:rsidR="00033CCE" w:rsidRPr="00865BC3" w:rsidRDefault="00033CCE">
      <w:pPr>
        <w:jc w:val="center"/>
        <w:rPr>
          <w:b/>
          <w:sz w:val="32"/>
        </w:rPr>
      </w:pPr>
    </w:p>
    <w:p w14:paraId="0F11F436" w14:textId="77777777" w:rsidR="00033CCE" w:rsidRPr="00865BC3" w:rsidRDefault="00033CCE">
      <w:pPr>
        <w:jc w:val="center"/>
        <w:rPr>
          <w:b/>
          <w:sz w:val="32"/>
        </w:rPr>
      </w:pPr>
    </w:p>
    <w:p w14:paraId="3ED282E0" w14:textId="77777777" w:rsidR="00033CCE" w:rsidRPr="00865BC3" w:rsidRDefault="00033CCE">
      <w:pPr>
        <w:jc w:val="center"/>
        <w:rPr>
          <w:b/>
          <w:sz w:val="32"/>
        </w:rPr>
      </w:pPr>
    </w:p>
    <w:p w14:paraId="2CF39B40" w14:textId="77777777" w:rsidR="00033CCE" w:rsidRPr="00865BC3" w:rsidRDefault="00033CCE">
      <w:pPr>
        <w:jc w:val="center"/>
        <w:outlineLvl w:val="0"/>
        <w:rPr>
          <w:b/>
          <w:sz w:val="32"/>
        </w:rPr>
      </w:pPr>
    </w:p>
    <w:p w14:paraId="1897B1DB" w14:textId="1B664B40" w:rsidR="00033CCE" w:rsidRDefault="00CD0898" w:rsidP="00FE0541">
      <w:pPr>
        <w:jc w:val="center"/>
        <w:rPr>
          <w:b/>
          <w:sz w:val="32"/>
        </w:rPr>
      </w:pPr>
      <w:r>
        <w:rPr>
          <w:b/>
          <w:sz w:val="32"/>
        </w:rPr>
        <w:t>Vergabeverfahren</w:t>
      </w:r>
    </w:p>
    <w:p w14:paraId="0E8EDC9A" w14:textId="77777777" w:rsidR="00033CCE" w:rsidRPr="00865BC3" w:rsidRDefault="00033CCE" w:rsidP="00FE0541">
      <w:pPr>
        <w:jc w:val="center"/>
        <w:rPr>
          <w:b/>
          <w:sz w:val="32"/>
        </w:rPr>
      </w:pPr>
    </w:p>
    <w:p w14:paraId="19B1C2B6" w14:textId="77777777" w:rsidR="00033CCE" w:rsidRPr="00865BC3" w:rsidRDefault="00033CCE" w:rsidP="00FE0541">
      <w:pPr>
        <w:jc w:val="center"/>
        <w:rPr>
          <w:b/>
          <w:sz w:val="32"/>
        </w:rPr>
      </w:pPr>
    </w:p>
    <w:p w14:paraId="30601E38" w14:textId="2F2B598E" w:rsidR="0084748E" w:rsidRPr="002032E9" w:rsidRDefault="00D12D5D" w:rsidP="00D5402E">
      <w:pPr>
        <w:spacing w:line="360" w:lineRule="auto"/>
        <w:jc w:val="center"/>
        <w:rPr>
          <w:b/>
          <w:sz w:val="32"/>
          <w:szCs w:val="32"/>
        </w:rPr>
      </w:pPr>
      <w:r w:rsidRPr="002032E9">
        <w:rPr>
          <w:b/>
          <w:sz w:val="32"/>
          <w:szCs w:val="32"/>
        </w:rPr>
        <w:t>„</w:t>
      </w:r>
      <w:r w:rsidR="00944AAD">
        <w:rPr>
          <w:b/>
          <w:sz w:val="32"/>
          <w:szCs w:val="32"/>
        </w:rPr>
        <w:t>Landesmateriallager II</w:t>
      </w:r>
      <w:r w:rsidRPr="002032E9">
        <w:rPr>
          <w:b/>
          <w:sz w:val="32"/>
          <w:szCs w:val="32"/>
        </w:rPr>
        <w:t>“</w:t>
      </w:r>
    </w:p>
    <w:p w14:paraId="0D818A5F" w14:textId="6837C9A6" w:rsidR="00033CCE" w:rsidRDefault="00902B4F" w:rsidP="00D5402E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ZBL / Z.2</w:t>
      </w:r>
      <w:r w:rsidR="00944AAD">
        <w:rPr>
          <w:b/>
          <w:sz w:val="32"/>
          <w:szCs w:val="32"/>
        </w:rPr>
        <w:t>6</w:t>
      </w:r>
      <w:r w:rsidR="0084748E" w:rsidRPr="0084748E">
        <w:rPr>
          <w:b/>
          <w:sz w:val="32"/>
          <w:szCs w:val="32"/>
        </w:rPr>
        <w:t>-0</w:t>
      </w:r>
      <w:r w:rsidR="00944AAD">
        <w:rPr>
          <w:b/>
          <w:sz w:val="32"/>
          <w:szCs w:val="32"/>
        </w:rPr>
        <w:t>132</w:t>
      </w:r>
    </w:p>
    <w:p w14:paraId="4FB5CEFA" w14:textId="77777777" w:rsidR="00D5402E" w:rsidRPr="00865BC3" w:rsidRDefault="00D5402E" w:rsidP="00FE0541">
      <w:pPr>
        <w:jc w:val="center"/>
        <w:rPr>
          <w:rFonts w:cs="Arial"/>
          <w:b/>
          <w:sz w:val="32"/>
          <w:szCs w:val="32"/>
        </w:rPr>
      </w:pPr>
    </w:p>
    <w:p w14:paraId="2543DD26" w14:textId="62F06307" w:rsidR="00033CCE" w:rsidRDefault="00033CCE" w:rsidP="00865BC3">
      <w:pPr>
        <w:jc w:val="center"/>
        <w:rPr>
          <w:rFonts w:cs="Arial"/>
          <w:b/>
          <w:sz w:val="32"/>
          <w:szCs w:val="32"/>
        </w:rPr>
      </w:pPr>
    </w:p>
    <w:p w14:paraId="3B13DD88" w14:textId="77777777" w:rsidR="009B7DA6" w:rsidRPr="00865BC3" w:rsidRDefault="009B7DA6" w:rsidP="00865BC3">
      <w:pPr>
        <w:jc w:val="center"/>
        <w:rPr>
          <w:rFonts w:cs="Arial"/>
          <w:b/>
          <w:sz w:val="32"/>
          <w:szCs w:val="32"/>
        </w:rPr>
      </w:pPr>
    </w:p>
    <w:p w14:paraId="1F4AFE39" w14:textId="77777777" w:rsidR="00865BC3" w:rsidRDefault="00865BC3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3787B0E7" w14:textId="185C12D4" w:rsidR="00033CCE" w:rsidRDefault="00A47579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>Teil A</w:t>
      </w:r>
    </w:p>
    <w:p w14:paraId="1E600595" w14:textId="7CE03F4A" w:rsidR="00033CCE" w:rsidRDefault="00033CCE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41E8E76E" w14:textId="5BE02D4C" w:rsidR="00C154E7" w:rsidRDefault="00C154E7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>Verfügbarkeitserklärung Unterauftragnehmer</w:t>
      </w:r>
    </w:p>
    <w:p w14:paraId="64C2DA1A" w14:textId="77777777" w:rsidR="00033CCE" w:rsidRDefault="00033CCE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22360165" w14:textId="4B7AC30E" w:rsidR="00033CCE" w:rsidRDefault="00C154E7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>- Vom Unterauftragnehmer</w:t>
      </w:r>
      <w:r w:rsidR="00033CCE">
        <w:rPr>
          <w:b/>
          <w:sz w:val="32"/>
        </w:rPr>
        <w:t xml:space="preserve"> </w:t>
      </w:r>
      <w:r w:rsidR="0097547F">
        <w:rPr>
          <w:b/>
          <w:sz w:val="32"/>
        </w:rPr>
        <w:t>auszufüllen</w:t>
      </w:r>
      <w:r w:rsidR="00033CCE">
        <w:rPr>
          <w:b/>
          <w:sz w:val="32"/>
        </w:rPr>
        <w:t xml:space="preserve"> </w:t>
      </w:r>
      <w:r w:rsidR="00B73F6A">
        <w:rPr>
          <w:b/>
          <w:sz w:val="32"/>
        </w:rPr>
        <w:t>-</w:t>
      </w:r>
    </w:p>
    <w:p w14:paraId="176BDA25" w14:textId="77777777" w:rsidR="00865BC3" w:rsidRDefault="00865BC3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0CE05364" w14:textId="77777777" w:rsidR="00033CCE" w:rsidRPr="00B143E2" w:rsidRDefault="00033CCE" w:rsidP="00FE0541">
      <w:pPr>
        <w:jc w:val="center"/>
        <w:rPr>
          <w:sz w:val="32"/>
        </w:rPr>
      </w:pPr>
    </w:p>
    <w:p w14:paraId="79278AA0" w14:textId="28EBAA1B" w:rsidR="00033CCE" w:rsidRDefault="00033CCE" w:rsidP="00B7243B">
      <w:pPr>
        <w:jc w:val="center"/>
        <w:rPr>
          <w:sz w:val="32"/>
        </w:rPr>
      </w:pPr>
    </w:p>
    <w:p w14:paraId="7CFE2278" w14:textId="77777777" w:rsidR="00033CCE" w:rsidRDefault="00033CCE">
      <w:pPr>
        <w:jc w:val="center"/>
        <w:rPr>
          <w:sz w:val="32"/>
        </w:rPr>
      </w:pPr>
    </w:p>
    <w:p w14:paraId="3C7D49A9" w14:textId="77777777" w:rsidR="00033CCE" w:rsidRDefault="00033CCE">
      <w:pPr>
        <w:jc w:val="center"/>
        <w:rPr>
          <w:sz w:val="32"/>
        </w:rPr>
      </w:pPr>
    </w:p>
    <w:p w14:paraId="2D7F99CF" w14:textId="71C332A4" w:rsidR="00033CCE" w:rsidRPr="00CA1990" w:rsidRDefault="0084748E">
      <w:pPr>
        <w:jc w:val="center"/>
        <w:rPr>
          <w:sz w:val="32"/>
        </w:rPr>
      </w:pPr>
      <w:r w:rsidRPr="00133297">
        <w:rPr>
          <w:sz w:val="32"/>
        </w:rPr>
        <w:t>A</w:t>
      </w:r>
      <w:r w:rsidR="007876DB">
        <w:rPr>
          <w:sz w:val="32"/>
        </w:rPr>
        <w:t>ugust</w:t>
      </w:r>
      <w:r w:rsidR="00033CCE" w:rsidRPr="00133297">
        <w:rPr>
          <w:sz w:val="32"/>
        </w:rPr>
        <w:t xml:space="preserve"> </w:t>
      </w:r>
      <w:r>
        <w:rPr>
          <w:sz w:val="32"/>
        </w:rPr>
        <w:t>202</w:t>
      </w:r>
      <w:r w:rsidR="00944AAD">
        <w:rPr>
          <w:sz w:val="32"/>
        </w:rPr>
        <w:t>6</w:t>
      </w:r>
    </w:p>
    <w:p w14:paraId="133C63A2" w14:textId="77777777" w:rsidR="00033CCE" w:rsidRPr="00B143E2" w:rsidRDefault="00033CCE">
      <w:pPr>
        <w:jc w:val="center"/>
        <w:rPr>
          <w:sz w:val="32"/>
          <w:szCs w:val="32"/>
        </w:rPr>
      </w:pPr>
    </w:p>
    <w:p w14:paraId="0EC6F1A1" w14:textId="77777777" w:rsidR="00033CCE" w:rsidRPr="00B143E2" w:rsidRDefault="00033CCE">
      <w:pPr>
        <w:jc w:val="center"/>
        <w:rPr>
          <w:sz w:val="32"/>
          <w:szCs w:val="32"/>
        </w:rPr>
      </w:pPr>
    </w:p>
    <w:p w14:paraId="0ADB8938" w14:textId="5E01D951" w:rsidR="00033CCE" w:rsidRPr="00B143E2" w:rsidRDefault="00033CCE">
      <w:pPr>
        <w:jc w:val="center"/>
        <w:rPr>
          <w:sz w:val="32"/>
          <w:szCs w:val="32"/>
        </w:rPr>
      </w:pPr>
    </w:p>
    <w:p w14:paraId="232BE79C" w14:textId="77777777" w:rsidR="004565B8" w:rsidRPr="008B1D76" w:rsidRDefault="004565B8" w:rsidP="004565B8">
      <w:pPr>
        <w:ind w:left="2127"/>
        <w:jc w:val="both"/>
        <w:rPr>
          <w:b/>
          <w:sz w:val="24"/>
        </w:rPr>
      </w:pPr>
      <w:r w:rsidRPr="008B1D76">
        <w:rPr>
          <w:b/>
          <w:sz w:val="24"/>
        </w:rPr>
        <w:t>Zentrale Beschaffungsstelle des Landes</w:t>
      </w:r>
    </w:p>
    <w:p w14:paraId="66612356" w14:textId="27489F02" w:rsidR="004565B8" w:rsidRPr="008B1D76" w:rsidRDefault="00CD0898" w:rsidP="004565B8">
      <w:pPr>
        <w:ind w:left="2127"/>
        <w:jc w:val="both"/>
        <w:rPr>
          <w:b/>
          <w:sz w:val="24"/>
        </w:rPr>
      </w:pPr>
      <w:r>
        <w:rPr>
          <w:b/>
          <w:sz w:val="24"/>
        </w:rPr>
        <w:t>im</w:t>
      </w:r>
      <w:r w:rsidR="004565B8" w:rsidRPr="008B1D76">
        <w:rPr>
          <w:b/>
          <w:sz w:val="24"/>
        </w:rPr>
        <w:t xml:space="preserve"> Land</w:t>
      </w:r>
      <w:r w:rsidR="00B73F6A">
        <w:rPr>
          <w:b/>
          <w:sz w:val="24"/>
        </w:rPr>
        <w:t>esbetrieb Mobilität Rheinland-</w:t>
      </w:r>
      <w:r w:rsidR="004565B8" w:rsidRPr="008B1D76">
        <w:rPr>
          <w:b/>
          <w:sz w:val="24"/>
        </w:rPr>
        <w:t>Pfalz</w:t>
      </w:r>
    </w:p>
    <w:p w14:paraId="37958803" w14:textId="55A7986E" w:rsidR="004565B8" w:rsidRPr="008B1D76" w:rsidRDefault="00B73F6A" w:rsidP="004565B8">
      <w:pPr>
        <w:ind w:left="2127"/>
        <w:jc w:val="both"/>
        <w:rPr>
          <w:b/>
          <w:sz w:val="24"/>
        </w:rPr>
      </w:pPr>
      <w:r>
        <w:rPr>
          <w:b/>
          <w:sz w:val="24"/>
        </w:rPr>
        <w:t>Friedrich-Ebert-</w:t>
      </w:r>
      <w:r w:rsidR="004565B8" w:rsidRPr="008B1D76">
        <w:rPr>
          <w:b/>
          <w:sz w:val="24"/>
        </w:rPr>
        <w:t>Ring 14-20</w:t>
      </w:r>
    </w:p>
    <w:p w14:paraId="7E8FB8E6" w14:textId="77777777" w:rsidR="004565B8" w:rsidRPr="008B1D76" w:rsidRDefault="004565B8" w:rsidP="004565B8">
      <w:pPr>
        <w:ind w:left="2127"/>
        <w:jc w:val="both"/>
        <w:rPr>
          <w:b/>
          <w:sz w:val="24"/>
        </w:rPr>
      </w:pPr>
    </w:p>
    <w:p w14:paraId="6AB53947" w14:textId="77777777" w:rsidR="004565B8" w:rsidRPr="008B1D76" w:rsidRDefault="004565B8" w:rsidP="004565B8">
      <w:pPr>
        <w:ind w:left="2127"/>
        <w:jc w:val="both"/>
        <w:rPr>
          <w:b/>
          <w:sz w:val="24"/>
        </w:rPr>
      </w:pPr>
      <w:r w:rsidRPr="008B1D76">
        <w:rPr>
          <w:b/>
          <w:sz w:val="24"/>
        </w:rPr>
        <w:t>56068 Koblenz</w:t>
      </w:r>
    </w:p>
    <w:p w14:paraId="644649E0" w14:textId="37D23F1C" w:rsidR="00BC0F99" w:rsidRPr="00E57CBC" w:rsidRDefault="00033CCE" w:rsidP="00E57CBC">
      <w:pPr>
        <w:jc w:val="center"/>
        <w:rPr>
          <w:b/>
          <w:u w:val="single"/>
        </w:rPr>
      </w:pPr>
      <w:r>
        <w:br w:type="page"/>
      </w:r>
      <w:bookmarkStart w:id="0" w:name="Standort"/>
      <w:bookmarkEnd w:id="0"/>
    </w:p>
    <w:p w14:paraId="0B4F2EDF" w14:textId="39623C2F" w:rsidR="00033CCE" w:rsidRPr="00FC3F51" w:rsidRDefault="00C154E7" w:rsidP="004471CB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lastRenderedPageBreak/>
        <w:t>Verfügbarkeitserklärung des Unterauftragnehmers</w:t>
      </w:r>
    </w:p>
    <w:p w14:paraId="4AFDC2A1" w14:textId="36E1B989" w:rsidR="00D42C20" w:rsidRDefault="00D42C20" w:rsidP="00BB19EB">
      <w:pPr>
        <w:rPr>
          <w:b/>
        </w:rPr>
      </w:pPr>
    </w:p>
    <w:p w14:paraId="6AD0849C" w14:textId="5B1D4677" w:rsidR="00E57CBC" w:rsidRDefault="00E57CBC" w:rsidP="00BB19EB">
      <w:pPr>
        <w:rPr>
          <w:b/>
        </w:rPr>
      </w:pPr>
    </w:p>
    <w:tbl>
      <w:tblPr>
        <w:tblStyle w:val="Tabellen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040"/>
      </w:tblGrid>
      <w:tr w:rsidR="00BA3E40" w14:paraId="172AFFE2" w14:textId="77777777" w:rsidTr="006F457C">
        <w:trPr>
          <w:trHeight w:val="2584"/>
        </w:trPr>
        <w:tc>
          <w:tcPr>
            <w:tcW w:w="9060" w:type="dxa"/>
            <w:tcBorders>
              <w:bottom w:val="single" w:sz="12" w:space="0" w:color="auto"/>
            </w:tcBorders>
          </w:tcPr>
          <w:p w14:paraId="70181F16" w14:textId="0C74342A" w:rsidR="00BA3E40" w:rsidRPr="00E57CBC" w:rsidRDefault="00E57CBC" w:rsidP="0052692D">
            <w:pPr>
              <w:tabs>
                <w:tab w:val="clear" w:pos="1134"/>
              </w:tabs>
              <w:spacing w:before="120" w:after="120" w:line="360" w:lineRule="auto"/>
              <w:rPr>
                <w:b/>
                <w:u w:val="single"/>
              </w:rPr>
            </w:pPr>
            <w:r w:rsidRPr="00E57CBC">
              <w:rPr>
                <w:b/>
                <w:u w:val="single"/>
              </w:rPr>
              <w:t xml:space="preserve">Vollständige Bezeichnung des </w:t>
            </w:r>
            <w:r w:rsidR="00BA3E40" w:rsidRPr="00E57CBC">
              <w:rPr>
                <w:b/>
                <w:u w:val="single"/>
              </w:rPr>
              <w:t>Unterauftragnehmers</w:t>
            </w:r>
            <w:r w:rsidRPr="00E57CBC">
              <w:rPr>
                <w:b/>
                <w:u w:val="single"/>
              </w:rPr>
              <w:t xml:space="preserve"> inkl. Rechtsform</w:t>
            </w:r>
            <w:r w:rsidR="00BA3E40" w:rsidRPr="00E57CBC">
              <w:rPr>
                <w:b/>
                <w:u w:val="single"/>
              </w:rPr>
              <w:t>:</w:t>
            </w:r>
          </w:p>
          <w:p w14:paraId="7D6DDD6C" w14:textId="20C93F4F" w:rsidR="00E57CBC" w:rsidRDefault="00E57CBC" w:rsidP="00E57CBC">
            <w:pPr>
              <w:tabs>
                <w:tab w:val="clear" w:pos="1134"/>
              </w:tabs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  <w:p w14:paraId="027798B9" w14:textId="26DABA03" w:rsidR="00E57CBC" w:rsidRDefault="00E57CBC" w:rsidP="00E57CBC">
            <w:pPr>
              <w:tabs>
                <w:tab w:val="clear" w:pos="1134"/>
              </w:tabs>
              <w:spacing w:line="360" w:lineRule="auto"/>
              <w:rPr>
                <w:szCs w:val="22"/>
              </w:rPr>
            </w:pPr>
          </w:p>
          <w:p w14:paraId="0E1A5B9C" w14:textId="5287D825" w:rsidR="00E57CBC" w:rsidRDefault="00E57CBC" w:rsidP="00304019">
            <w:pPr>
              <w:tabs>
                <w:tab w:val="clear" w:pos="1134"/>
              </w:tabs>
              <w:spacing w:after="120" w:line="360" w:lineRule="auto"/>
              <w:rPr>
                <w:b/>
                <w:szCs w:val="22"/>
                <w:u w:val="single"/>
              </w:rPr>
            </w:pPr>
            <w:r>
              <w:rPr>
                <w:b/>
                <w:szCs w:val="22"/>
                <w:u w:val="single"/>
              </w:rPr>
              <w:t>Anschrift des Unterauftragnehmers:</w:t>
            </w:r>
          </w:p>
          <w:p w14:paraId="4295717B" w14:textId="77777777" w:rsidR="00E57CBC" w:rsidRDefault="00E57CBC" w:rsidP="00E57CBC">
            <w:pPr>
              <w:tabs>
                <w:tab w:val="clear" w:pos="1134"/>
              </w:tabs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  <w:p w14:paraId="1F8D9F75" w14:textId="6AFE89C5" w:rsidR="00E57CBC" w:rsidRPr="00703496" w:rsidRDefault="00E57CBC" w:rsidP="00703496">
            <w:pPr>
              <w:tabs>
                <w:tab w:val="clear" w:pos="1134"/>
              </w:tabs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</w:tc>
      </w:tr>
    </w:tbl>
    <w:p w14:paraId="23BFA9C1" w14:textId="776BAC28" w:rsidR="00BB19EB" w:rsidRDefault="00BB19EB" w:rsidP="00BA3E40">
      <w:pPr>
        <w:spacing w:before="120" w:after="120"/>
      </w:pPr>
    </w:p>
    <w:tbl>
      <w:tblPr>
        <w:tblStyle w:val="Tabellenraster"/>
        <w:tblpPr w:leftFromText="141" w:rightFromText="141" w:vertAnchor="text" w:horzAnchor="margin" w:tblpY="64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0"/>
      </w:tblGrid>
      <w:tr w:rsidR="006F457C" w14:paraId="23475989" w14:textId="77777777" w:rsidTr="006F457C">
        <w:trPr>
          <w:trHeight w:val="2495"/>
        </w:trPr>
        <w:tc>
          <w:tcPr>
            <w:tcW w:w="9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1E0DDE" w14:textId="77777777" w:rsidR="006F457C" w:rsidRDefault="006F457C" w:rsidP="0052692D">
            <w:pPr>
              <w:tabs>
                <w:tab w:val="clear" w:pos="1134"/>
              </w:tabs>
              <w:spacing w:before="120" w:after="120" w:line="36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Vollständige Bezeichnung des Bieters inkl. Rechtsform:</w:t>
            </w:r>
          </w:p>
          <w:p w14:paraId="7DA4EFA3" w14:textId="77777777" w:rsidR="006F457C" w:rsidRDefault="006F457C" w:rsidP="006F457C">
            <w:pPr>
              <w:tabs>
                <w:tab w:val="clear" w:pos="1134"/>
              </w:tabs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  <w:p w14:paraId="3B8A345B" w14:textId="77777777" w:rsidR="006F457C" w:rsidRDefault="006F457C" w:rsidP="006F457C">
            <w:pPr>
              <w:tabs>
                <w:tab w:val="clear" w:pos="1134"/>
              </w:tabs>
              <w:spacing w:line="360" w:lineRule="auto"/>
              <w:rPr>
                <w:szCs w:val="22"/>
              </w:rPr>
            </w:pPr>
          </w:p>
          <w:p w14:paraId="40074F84" w14:textId="77777777" w:rsidR="006F457C" w:rsidRDefault="006F457C" w:rsidP="0052692D">
            <w:pPr>
              <w:tabs>
                <w:tab w:val="clear" w:pos="1134"/>
              </w:tabs>
              <w:spacing w:after="120" w:line="360" w:lineRule="auto"/>
              <w:rPr>
                <w:b/>
                <w:szCs w:val="22"/>
                <w:u w:val="single"/>
              </w:rPr>
            </w:pPr>
            <w:r>
              <w:rPr>
                <w:b/>
                <w:szCs w:val="22"/>
                <w:u w:val="single"/>
              </w:rPr>
              <w:t>Anschrift des Bieters:</w:t>
            </w:r>
          </w:p>
          <w:p w14:paraId="67F378D3" w14:textId="77777777" w:rsidR="006F457C" w:rsidRDefault="006F457C" w:rsidP="006F457C">
            <w:pPr>
              <w:tabs>
                <w:tab w:val="clear" w:pos="1134"/>
              </w:tabs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  <w:p w14:paraId="7C56A6BB" w14:textId="2010BD8B" w:rsidR="006F457C" w:rsidRPr="00703496" w:rsidRDefault="006F457C" w:rsidP="00703496">
            <w:pPr>
              <w:tabs>
                <w:tab w:val="clear" w:pos="1134"/>
              </w:tabs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</w:tc>
      </w:tr>
    </w:tbl>
    <w:p w14:paraId="5B8F43C1" w14:textId="7F62CA0F" w:rsidR="006C7DC4" w:rsidRPr="001702C2" w:rsidRDefault="00E91A71" w:rsidP="001702C2">
      <w:pPr>
        <w:spacing w:before="600" w:after="240" w:line="360" w:lineRule="auto"/>
      </w:pPr>
      <w:r>
        <w:t>I</w:t>
      </w:r>
      <w:r w:rsidR="00D42C20" w:rsidRPr="0027077F">
        <w:t>ch/Wir bestätige</w:t>
      </w:r>
      <w:r w:rsidR="00D6373A">
        <w:t>/</w:t>
      </w:r>
      <w:r w:rsidR="00D42C20" w:rsidRPr="0027077F">
        <w:t xml:space="preserve">n hiermit, </w:t>
      </w:r>
      <w:r w:rsidR="00BC0F99">
        <w:t xml:space="preserve">über die notwendigen </w:t>
      </w:r>
      <w:r w:rsidR="006C7DC4">
        <w:t>Ressourcen bzw. technischen, personellen und/oder finanziellen Mittel</w:t>
      </w:r>
      <w:r w:rsidR="002F167E">
        <w:t xml:space="preserve"> </w:t>
      </w:r>
      <w:r w:rsidR="00BC0F99">
        <w:t>für die in der Anlage „</w:t>
      </w:r>
      <w:r w:rsidR="00BC0F99" w:rsidRPr="003704FF">
        <w:rPr>
          <w:b/>
        </w:rPr>
        <w:t>Teil A – Unterauftragnehmer</w:t>
      </w:r>
      <w:r w:rsidR="00BC0F99">
        <w:t xml:space="preserve">“ benannten </w:t>
      </w:r>
      <w:r w:rsidR="00FE33E9">
        <w:t>Teill</w:t>
      </w:r>
      <w:r w:rsidR="00BC0F99">
        <w:t>eistungen zu ve</w:t>
      </w:r>
      <w:r w:rsidR="006F457C">
        <w:t xml:space="preserve">rfügen und dem oben </w:t>
      </w:r>
      <w:r w:rsidR="008C5568">
        <w:t>genannten</w:t>
      </w:r>
      <w:r w:rsidR="006F457C">
        <w:t xml:space="preserve"> Bieter </w:t>
      </w:r>
      <w:r w:rsidR="00ED5082">
        <w:t xml:space="preserve">im Falle </w:t>
      </w:r>
      <w:r w:rsidR="00051DE6">
        <w:t xml:space="preserve">einer Zuschlagserteilung </w:t>
      </w:r>
      <w:r w:rsidR="00D5402E">
        <w:t>ununterbrochen</w:t>
      </w:r>
      <w:r w:rsidR="00EC5662">
        <w:t xml:space="preserve"> </w:t>
      </w:r>
      <w:r w:rsidR="00051DE6">
        <w:t xml:space="preserve">für die </w:t>
      </w:r>
      <w:r w:rsidR="00D5402E">
        <w:t xml:space="preserve">gesamte </w:t>
      </w:r>
      <w:r w:rsidR="00051DE6">
        <w:t>Dauer der Leistungserbringung zur Verfügung zu stellen.</w:t>
      </w:r>
    </w:p>
    <w:p w14:paraId="7222FE9D" w14:textId="11645D5B" w:rsidR="00E91A71" w:rsidRDefault="00FB53F6" w:rsidP="001702C2">
      <w:pPr>
        <w:spacing w:before="360" w:after="240" w:line="360" w:lineRule="auto"/>
      </w:pPr>
      <w:r>
        <w:t>Ich/Wir verpflichten uns</w:t>
      </w:r>
      <w:r w:rsidR="00E408D2">
        <w:t>,</w:t>
      </w:r>
      <w:r>
        <w:t xml:space="preserve"> etwai</w:t>
      </w:r>
      <w:r w:rsidR="003161A8">
        <w:t>ge Änderungen hierzu unverzüglich</w:t>
      </w:r>
      <w:r>
        <w:t xml:space="preserve"> gegenüber </w:t>
      </w:r>
      <w:r w:rsidR="001702C2">
        <w:t>den Vertragspartnern</w:t>
      </w:r>
      <w:r>
        <w:t xml:space="preserve"> anzuzeigen.</w:t>
      </w:r>
    </w:p>
    <w:p w14:paraId="0B1C1532" w14:textId="77777777" w:rsidR="00FE33E9" w:rsidRDefault="00FE33E9" w:rsidP="00BC0F99"/>
    <w:p w14:paraId="41F44685" w14:textId="1E7E7431" w:rsidR="00246B21" w:rsidRPr="00246B21" w:rsidRDefault="00D1384C" w:rsidP="0021506A">
      <w:pPr>
        <w:pStyle w:val="Listenabsatz"/>
        <w:autoSpaceDE w:val="0"/>
        <w:autoSpaceDN w:val="0"/>
        <w:adjustRightInd w:val="0"/>
        <w:spacing w:after="240" w:line="360" w:lineRule="auto"/>
        <w:ind w:left="0"/>
        <w:rPr>
          <w:b/>
          <w:szCs w:val="22"/>
          <w:u w:val="single"/>
        </w:rPr>
      </w:pPr>
      <w:r>
        <w:rPr>
          <w:b/>
          <w:szCs w:val="22"/>
          <w:u w:val="single"/>
        </w:rPr>
        <w:t xml:space="preserve">Unterschrift </w:t>
      </w:r>
      <w:r w:rsidR="00C154E7">
        <w:rPr>
          <w:b/>
          <w:szCs w:val="22"/>
          <w:u w:val="single"/>
        </w:rPr>
        <w:t>des Unterauftragnehmers</w:t>
      </w:r>
      <w:r w:rsidR="00246B21" w:rsidRPr="00246B21">
        <w:rPr>
          <w:b/>
          <w:szCs w:val="22"/>
          <w:u w:val="single"/>
        </w:rPr>
        <w:t>:</w:t>
      </w:r>
    </w:p>
    <w:tbl>
      <w:tblPr>
        <w:tblStyle w:val="Tabellenraster"/>
        <w:tblW w:w="9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C154E7" w14:paraId="237207F4" w14:textId="77777777" w:rsidTr="00A278F0">
        <w:trPr>
          <w:trHeight w:val="1406"/>
        </w:trPr>
        <w:tc>
          <w:tcPr>
            <w:tcW w:w="90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4DDF09" w14:textId="75927E42" w:rsidR="00C154E7" w:rsidRPr="0083080C" w:rsidRDefault="00C154E7" w:rsidP="00A278F0">
            <w:pPr>
              <w:tabs>
                <w:tab w:val="left" w:pos="2430"/>
              </w:tabs>
              <w:spacing w:line="360" w:lineRule="auto"/>
              <w:rPr>
                <w:sz w:val="22"/>
                <w:szCs w:val="24"/>
              </w:rPr>
            </w:pPr>
            <w:r w:rsidRPr="00F03191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3191">
              <w:rPr>
                <w:sz w:val="24"/>
              </w:rPr>
              <w:instrText xml:space="preserve"> FORMTEXT </w:instrText>
            </w:r>
            <w:r w:rsidRPr="00F03191">
              <w:rPr>
                <w:sz w:val="24"/>
              </w:rPr>
            </w:r>
            <w:r w:rsidRPr="00F03191">
              <w:rPr>
                <w:sz w:val="24"/>
              </w:rPr>
              <w:fldChar w:fldCharType="separate"/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sz w:val="24"/>
              </w:rPr>
              <w:fldChar w:fldCharType="end"/>
            </w:r>
            <w:r w:rsidR="0046650B">
              <w:rPr>
                <w:sz w:val="24"/>
              </w:rPr>
              <w:t>,</w:t>
            </w:r>
            <w:r>
              <w:t xml:space="preserve"> </w:t>
            </w:r>
            <w:r w:rsidRPr="00F03191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3191">
              <w:rPr>
                <w:sz w:val="24"/>
              </w:rPr>
              <w:instrText xml:space="preserve"> FORMTEXT </w:instrText>
            </w:r>
            <w:r w:rsidRPr="00F03191">
              <w:rPr>
                <w:sz w:val="24"/>
              </w:rPr>
            </w:r>
            <w:r w:rsidRPr="00F03191">
              <w:rPr>
                <w:sz w:val="24"/>
              </w:rPr>
              <w:fldChar w:fldCharType="separate"/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sz w:val="24"/>
              </w:rPr>
              <w:fldChar w:fldCharType="end"/>
            </w:r>
          </w:p>
        </w:tc>
      </w:tr>
      <w:tr w:rsidR="00C154E7" w14:paraId="0DE8F3B7" w14:textId="77777777" w:rsidTr="00A278F0">
        <w:trPr>
          <w:trHeight w:val="262"/>
        </w:trPr>
        <w:tc>
          <w:tcPr>
            <w:tcW w:w="90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A7F182" w14:textId="77777777" w:rsidR="00C154E7" w:rsidRPr="000B3E34" w:rsidRDefault="00C154E7" w:rsidP="00A278F0">
            <w:pPr>
              <w:spacing w:line="360" w:lineRule="auto"/>
              <w:rPr>
                <w:sz w:val="18"/>
                <w:szCs w:val="24"/>
              </w:rPr>
            </w:pPr>
            <w:r w:rsidRPr="000B3E34">
              <w:rPr>
                <w:sz w:val="18"/>
                <w:szCs w:val="24"/>
              </w:rPr>
              <w:t xml:space="preserve">Ort, Datum, </w:t>
            </w:r>
            <w:r w:rsidRPr="00ED5082">
              <w:rPr>
                <w:b/>
                <w:sz w:val="18"/>
                <w:szCs w:val="24"/>
              </w:rPr>
              <w:t>handschriftliche</w:t>
            </w:r>
            <w:r>
              <w:rPr>
                <w:sz w:val="18"/>
                <w:szCs w:val="24"/>
              </w:rPr>
              <w:t xml:space="preserve"> rechtsverbindliche </w:t>
            </w:r>
            <w:r w:rsidRPr="000B3E34">
              <w:rPr>
                <w:sz w:val="18"/>
                <w:szCs w:val="24"/>
              </w:rPr>
              <w:t>Unterschrift</w:t>
            </w:r>
            <w:r>
              <w:rPr>
                <w:sz w:val="18"/>
                <w:szCs w:val="24"/>
              </w:rPr>
              <w:t>*)</w:t>
            </w:r>
          </w:p>
        </w:tc>
      </w:tr>
    </w:tbl>
    <w:p w14:paraId="1B39E882" w14:textId="77777777" w:rsidR="00A034ED" w:rsidRPr="00A034ED" w:rsidRDefault="00A034ED" w:rsidP="00A034ED">
      <w:pPr>
        <w:spacing w:line="360" w:lineRule="auto"/>
        <w:jc w:val="both"/>
        <w:rPr>
          <w:b/>
          <w:i/>
          <w:sz w:val="14"/>
          <w:szCs w:val="14"/>
        </w:rPr>
      </w:pPr>
      <w:r w:rsidRPr="00A034ED">
        <w:rPr>
          <w:b/>
          <w:i/>
          <w:sz w:val="14"/>
          <w:szCs w:val="14"/>
        </w:rPr>
        <w:t>*) Eine lediglich elektronisch in das Dokument eingefügte eingescannte Unterschrift ersetzt nicht die handschriftliche rechtsverbindliche Unterzeichnung.</w:t>
      </w:r>
    </w:p>
    <w:p w14:paraId="52367886" w14:textId="110F4C56" w:rsidR="002C077A" w:rsidRPr="00E91A71" w:rsidRDefault="002C077A" w:rsidP="00E91A71">
      <w:pPr>
        <w:spacing w:line="360" w:lineRule="auto"/>
        <w:jc w:val="both"/>
        <w:rPr>
          <w:sz w:val="12"/>
        </w:rPr>
      </w:pPr>
    </w:p>
    <w:sectPr w:rsidR="002C077A" w:rsidRPr="00E91A71" w:rsidSect="000E53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680" w:footer="6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F146D" w14:textId="77777777" w:rsidR="002516DA" w:rsidRDefault="002516DA">
      <w:r>
        <w:separator/>
      </w:r>
    </w:p>
  </w:endnote>
  <w:endnote w:type="continuationSeparator" w:id="0">
    <w:p w14:paraId="6DB418C4" w14:textId="77777777" w:rsidR="002516DA" w:rsidRDefault="00251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3DE34" w14:textId="77777777" w:rsidR="007876DB" w:rsidRDefault="007876D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AE6D3" w14:textId="236B145E" w:rsidR="00E452B8" w:rsidRPr="00363A9C" w:rsidRDefault="00033CCE" w:rsidP="007A7D35">
    <w:pPr>
      <w:pStyle w:val="Fuzeile"/>
    </w:pPr>
    <w:r>
      <w:t xml:space="preserve">Teil A </w:t>
    </w:r>
    <w:r w:rsidR="001B48D4">
      <w:t>–</w:t>
    </w:r>
    <w:r w:rsidR="00395862">
      <w:t xml:space="preserve"> </w:t>
    </w:r>
    <w:r w:rsidR="00703496">
      <w:t>Verfügbarkeitserklärung Unterauftragnehmer</w:t>
    </w:r>
    <w:r>
      <w:tab/>
    </w:r>
    <w:r w:rsidRPr="00B867CC">
      <w:rPr>
        <w:snapToGrid w:val="0"/>
      </w:rPr>
      <w:t xml:space="preserve">Seite </w:t>
    </w:r>
    <w:r w:rsidRPr="00B867CC">
      <w:rPr>
        <w:snapToGrid w:val="0"/>
      </w:rPr>
      <w:fldChar w:fldCharType="begin"/>
    </w:r>
    <w:r w:rsidRPr="00B867CC">
      <w:rPr>
        <w:snapToGrid w:val="0"/>
      </w:rPr>
      <w:instrText>PAGE  \* Arabic  \* MERGEFORMAT</w:instrText>
    </w:r>
    <w:r w:rsidRPr="00B867CC">
      <w:rPr>
        <w:snapToGrid w:val="0"/>
      </w:rPr>
      <w:fldChar w:fldCharType="separate"/>
    </w:r>
    <w:r w:rsidR="00E408D2">
      <w:rPr>
        <w:noProof/>
        <w:snapToGrid w:val="0"/>
      </w:rPr>
      <w:t>2</w:t>
    </w:r>
    <w:r w:rsidRPr="00B867CC">
      <w:rPr>
        <w:snapToGrid w:val="0"/>
      </w:rPr>
      <w:fldChar w:fldCharType="end"/>
    </w:r>
    <w:r w:rsidRPr="00B867CC">
      <w:rPr>
        <w:snapToGrid w:val="0"/>
      </w:rPr>
      <w:t xml:space="preserve"> von </w:t>
    </w:r>
    <w:r w:rsidR="00065578">
      <w:rPr>
        <w:noProof/>
        <w:snapToGrid w:val="0"/>
      </w:rPr>
      <w:fldChar w:fldCharType="begin"/>
    </w:r>
    <w:r w:rsidR="00065578">
      <w:rPr>
        <w:noProof/>
        <w:snapToGrid w:val="0"/>
      </w:rPr>
      <w:instrText>NUMPAGES  \* Arabic  \* MERGEFORMAT</w:instrText>
    </w:r>
    <w:r w:rsidR="00065578">
      <w:rPr>
        <w:noProof/>
        <w:snapToGrid w:val="0"/>
      </w:rPr>
      <w:fldChar w:fldCharType="separate"/>
    </w:r>
    <w:r w:rsidR="00E408D2">
      <w:rPr>
        <w:noProof/>
        <w:snapToGrid w:val="0"/>
      </w:rPr>
      <w:t>2</w:t>
    </w:r>
    <w:r w:rsidR="00065578">
      <w:rPr>
        <w:noProof/>
        <w:snapToGrid w:val="0"/>
      </w:rPr>
      <w:fldChar w:fldCharType="end"/>
    </w:r>
    <w:r>
      <w:tab/>
    </w:r>
    <w:r w:rsidR="007876DB">
      <w:t>14</w:t>
    </w:r>
    <w:r w:rsidR="00133297" w:rsidRPr="00133297">
      <w:t>.0</w:t>
    </w:r>
    <w:r w:rsidR="007876DB">
      <w:t>8</w:t>
    </w:r>
    <w:r w:rsidR="00363A9C" w:rsidRPr="00133297">
      <w:t>.20</w:t>
    </w:r>
    <w:r w:rsidR="00944AAD">
      <w:t>26</w:t>
    </w:r>
  </w:p>
  <w:p w14:paraId="4B42E3D4" w14:textId="43C89E9C" w:rsidR="00E452B8" w:rsidRDefault="007A7D35" w:rsidP="007A7D35">
    <w:pPr>
      <w:pStyle w:val="Fuzeile"/>
    </w:pPr>
    <w:r>
      <w:rPr>
        <w:rStyle w:val="Seitenzahl"/>
      </w:rPr>
      <w:t>Zentrale Beschaffungsstelle des Landes Rheinland-Pfalz (ZBL)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EC413" w14:textId="77777777" w:rsidR="00033CCE" w:rsidRDefault="009840D9">
    <w:pPr>
      <w:pStyle w:val="Fu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DC6FE1B" wp14:editId="060F40B5">
          <wp:simplePos x="0" y="0"/>
          <wp:positionH relativeFrom="column">
            <wp:posOffset>4637405</wp:posOffset>
          </wp:positionH>
          <wp:positionV relativeFrom="paragraph">
            <wp:posOffset>123190</wp:posOffset>
          </wp:positionV>
          <wp:extent cx="1171575" cy="352425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19859" w14:textId="77777777" w:rsidR="002516DA" w:rsidRDefault="002516DA">
      <w:r>
        <w:separator/>
      </w:r>
    </w:p>
  </w:footnote>
  <w:footnote w:type="continuationSeparator" w:id="0">
    <w:p w14:paraId="7E1BBEB3" w14:textId="77777777" w:rsidR="002516DA" w:rsidRDefault="00251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C64A0" w14:textId="77777777" w:rsidR="007876DB" w:rsidRDefault="007876D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A2EF5" w14:textId="7D1D12D2" w:rsidR="00B73F6A" w:rsidRDefault="00B73F6A" w:rsidP="00B73F6A">
    <w:pPr>
      <w:pStyle w:val="Kopfzeile"/>
      <w:jc w:val="right"/>
    </w:pPr>
    <w:r w:rsidRPr="002032E9">
      <w:rPr>
        <w:szCs w:val="16"/>
      </w:rPr>
      <w:t>Vergabeverfahren „</w:t>
    </w:r>
    <w:r w:rsidR="00944AAD">
      <w:rPr>
        <w:szCs w:val="16"/>
      </w:rPr>
      <w:t>Landesmateriallager II</w:t>
    </w:r>
    <w:r w:rsidRPr="002032E9">
      <w:rPr>
        <w:szCs w:val="16"/>
      </w:rPr>
      <w:t>“</w:t>
    </w:r>
    <w:r w:rsidR="00FE33E9">
      <w:rPr>
        <w:szCs w:val="16"/>
      </w:rPr>
      <w:t xml:space="preserve"> / </w:t>
    </w:r>
    <w:r w:rsidR="00FE33E9" w:rsidRPr="00FE33E9">
      <w:rPr>
        <w:szCs w:val="16"/>
      </w:rPr>
      <w:t>Z.</w:t>
    </w:r>
    <w:r w:rsidR="00944AAD">
      <w:rPr>
        <w:szCs w:val="16"/>
      </w:rPr>
      <w:t>26</w:t>
    </w:r>
    <w:r w:rsidR="00FE33E9" w:rsidRPr="00FE33E9">
      <w:rPr>
        <w:szCs w:val="16"/>
      </w:rPr>
      <w:t>-</w:t>
    </w:r>
    <w:r w:rsidR="00944AAD">
      <w:rPr>
        <w:szCs w:val="16"/>
      </w:rPr>
      <w:t>0132</w:t>
    </w:r>
  </w:p>
  <w:p w14:paraId="4F9345B4" w14:textId="0D06EEAD" w:rsidR="00277B3B" w:rsidRPr="00F34C92" w:rsidRDefault="00277B3B" w:rsidP="00B73F6A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0B1B0" w14:textId="77777777" w:rsidR="00033CCE" w:rsidRDefault="00033CCE">
    <w:pPr>
      <w:pStyle w:val="Kopfzeile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51134"/>
    <w:multiLevelType w:val="hybridMultilevel"/>
    <w:tmpl w:val="46C8F9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710E83"/>
    <w:multiLevelType w:val="hybridMultilevel"/>
    <w:tmpl w:val="F23C6D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E6EB6"/>
    <w:multiLevelType w:val="multilevel"/>
    <w:tmpl w:val="D8BEA5E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284" w:hanging="284"/>
      </w:pPr>
      <w:rPr>
        <w:rFonts w:cs="Times New Roman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800"/>
        </w:tabs>
        <w:ind w:left="864" w:hanging="864"/>
      </w:pPr>
      <w:rPr>
        <w:rFonts w:cs="Times New Roman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7AEC76D4"/>
    <w:multiLevelType w:val="multilevel"/>
    <w:tmpl w:val="71263212"/>
    <w:lvl w:ilvl="0">
      <w:start w:val="1"/>
      <w:numFmt w:val="none"/>
      <w:pStyle w:val="berschrift1"/>
      <w:lvlText w:val="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berschrift2"/>
      <w:lvlText w:val="%1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berschrift3"/>
      <w:lvlText w:val="%1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%2.%3.%4"/>
      <w:lvlJc w:val="left"/>
      <w:pPr>
        <w:tabs>
          <w:tab w:val="num" w:pos="108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2047169632">
    <w:abstractNumId w:val="2"/>
  </w:num>
  <w:num w:numId="2" w16cid:durableId="415828263">
    <w:abstractNumId w:val="3"/>
  </w:num>
  <w:num w:numId="3" w16cid:durableId="100103287">
    <w:abstractNumId w:val="1"/>
  </w:num>
  <w:num w:numId="4" w16cid:durableId="231697600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spinCount="100000" w:hashValue="Ba/h+Gd+q/UnYkaKo1IfU2T0G+XBc4IJ2HywanLKyvH0XcglDTXVFsbzZqMMmVldVgwPdZvmO1Kyk8kKXMVqxw==" w:saltValue="LVomRzCyXHXgg8XLpmvlxw==" w:algorithmName="SHA-512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75A"/>
    <w:rsid w:val="00002AE5"/>
    <w:rsid w:val="000042D0"/>
    <w:rsid w:val="000129FF"/>
    <w:rsid w:val="00025E73"/>
    <w:rsid w:val="0002778F"/>
    <w:rsid w:val="00033CCE"/>
    <w:rsid w:val="00043816"/>
    <w:rsid w:val="000500C2"/>
    <w:rsid w:val="00051DE6"/>
    <w:rsid w:val="000534C6"/>
    <w:rsid w:val="00060620"/>
    <w:rsid w:val="00062091"/>
    <w:rsid w:val="00065578"/>
    <w:rsid w:val="0007206E"/>
    <w:rsid w:val="000843AD"/>
    <w:rsid w:val="000A5E9E"/>
    <w:rsid w:val="000A709E"/>
    <w:rsid w:val="000B3E34"/>
    <w:rsid w:val="000B4BD9"/>
    <w:rsid w:val="000B4C66"/>
    <w:rsid w:val="000B53EB"/>
    <w:rsid w:val="000C1A93"/>
    <w:rsid w:val="000D0CF0"/>
    <w:rsid w:val="000D3DBB"/>
    <w:rsid w:val="000E5315"/>
    <w:rsid w:val="000F4934"/>
    <w:rsid w:val="000F4EEC"/>
    <w:rsid w:val="000F704A"/>
    <w:rsid w:val="001040EE"/>
    <w:rsid w:val="00120A33"/>
    <w:rsid w:val="00123D40"/>
    <w:rsid w:val="00133297"/>
    <w:rsid w:val="00142D89"/>
    <w:rsid w:val="0015042C"/>
    <w:rsid w:val="00153F6C"/>
    <w:rsid w:val="001576A3"/>
    <w:rsid w:val="001629A1"/>
    <w:rsid w:val="001631D5"/>
    <w:rsid w:val="00165007"/>
    <w:rsid w:val="0016606C"/>
    <w:rsid w:val="001702C2"/>
    <w:rsid w:val="00170DAA"/>
    <w:rsid w:val="00171724"/>
    <w:rsid w:val="001733A3"/>
    <w:rsid w:val="00173448"/>
    <w:rsid w:val="00174116"/>
    <w:rsid w:val="00175148"/>
    <w:rsid w:val="00181D12"/>
    <w:rsid w:val="00183A37"/>
    <w:rsid w:val="00190E73"/>
    <w:rsid w:val="00191C71"/>
    <w:rsid w:val="001945AA"/>
    <w:rsid w:val="001A0333"/>
    <w:rsid w:val="001B097F"/>
    <w:rsid w:val="001B48D4"/>
    <w:rsid w:val="001C2387"/>
    <w:rsid w:val="001C2B5A"/>
    <w:rsid w:val="001C6C8D"/>
    <w:rsid w:val="001D542D"/>
    <w:rsid w:val="001F334D"/>
    <w:rsid w:val="001F3D33"/>
    <w:rsid w:val="001F470E"/>
    <w:rsid w:val="001F5CF9"/>
    <w:rsid w:val="002032E9"/>
    <w:rsid w:val="0021506A"/>
    <w:rsid w:val="002156BF"/>
    <w:rsid w:val="002324C4"/>
    <w:rsid w:val="002369C3"/>
    <w:rsid w:val="00246B21"/>
    <w:rsid w:val="002516DA"/>
    <w:rsid w:val="002536A2"/>
    <w:rsid w:val="00260E3B"/>
    <w:rsid w:val="0027077F"/>
    <w:rsid w:val="00277B3B"/>
    <w:rsid w:val="002812D8"/>
    <w:rsid w:val="00282695"/>
    <w:rsid w:val="002866E4"/>
    <w:rsid w:val="00292DF2"/>
    <w:rsid w:val="002A27B0"/>
    <w:rsid w:val="002A7387"/>
    <w:rsid w:val="002C077A"/>
    <w:rsid w:val="002C15DD"/>
    <w:rsid w:val="002C4BB1"/>
    <w:rsid w:val="002C4C6A"/>
    <w:rsid w:val="002D37CD"/>
    <w:rsid w:val="002D7465"/>
    <w:rsid w:val="002E0447"/>
    <w:rsid w:val="002E24A4"/>
    <w:rsid w:val="002F167E"/>
    <w:rsid w:val="00300584"/>
    <w:rsid w:val="003010A4"/>
    <w:rsid w:val="0030124A"/>
    <w:rsid w:val="003037B1"/>
    <w:rsid w:val="00304019"/>
    <w:rsid w:val="003161A8"/>
    <w:rsid w:val="003168C7"/>
    <w:rsid w:val="00320883"/>
    <w:rsid w:val="003405DE"/>
    <w:rsid w:val="003552C0"/>
    <w:rsid w:val="00363A9C"/>
    <w:rsid w:val="003704FF"/>
    <w:rsid w:val="00370F41"/>
    <w:rsid w:val="0037253D"/>
    <w:rsid w:val="00375EC1"/>
    <w:rsid w:val="00383821"/>
    <w:rsid w:val="00385613"/>
    <w:rsid w:val="00393726"/>
    <w:rsid w:val="003948CC"/>
    <w:rsid w:val="00394941"/>
    <w:rsid w:val="00395862"/>
    <w:rsid w:val="003979CB"/>
    <w:rsid w:val="003A1B0A"/>
    <w:rsid w:val="003B564C"/>
    <w:rsid w:val="003C14D6"/>
    <w:rsid w:val="003C4B6A"/>
    <w:rsid w:val="003E1BC8"/>
    <w:rsid w:val="00400D88"/>
    <w:rsid w:val="00405171"/>
    <w:rsid w:val="00412AD8"/>
    <w:rsid w:val="00415753"/>
    <w:rsid w:val="0041700A"/>
    <w:rsid w:val="00425196"/>
    <w:rsid w:val="004253A8"/>
    <w:rsid w:val="00426109"/>
    <w:rsid w:val="0042733C"/>
    <w:rsid w:val="00430362"/>
    <w:rsid w:val="0044329F"/>
    <w:rsid w:val="004471CB"/>
    <w:rsid w:val="004547DD"/>
    <w:rsid w:val="004565B8"/>
    <w:rsid w:val="0045677D"/>
    <w:rsid w:val="00462F79"/>
    <w:rsid w:val="0046600B"/>
    <w:rsid w:val="004663B2"/>
    <w:rsid w:val="0046650B"/>
    <w:rsid w:val="0049201D"/>
    <w:rsid w:val="004965E3"/>
    <w:rsid w:val="004968E3"/>
    <w:rsid w:val="004A0486"/>
    <w:rsid w:val="004A37C6"/>
    <w:rsid w:val="004C1624"/>
    <w:rsid w:val="004C3450"/>
    <w:rsid w:val="004C3635"/>
    <w:rsid w:val="004C5545"/>
    <w:rsid w:val="004D64B2"/>
    <w:rsid w:val="004E33DE"/>
    <w:rsid w:val="004E79B9"/>
    <w:rsid w:val="00502C5A"/>
    <w:rsid w:val="0050627E"/>
    <w:rsid w:val="00511D83"/>
    <w:rsid w:val="00522957"/>
    <w:rsid w:val="0052692D"/>
    <w:rsid w:val="00536D6C"/>
    <w:rsid w:val="00542E54"/>
    <w:rsid w:val="005450AB"/>
    <w:rsid w:val="005561E6"/>
    <w:rsid w:val="00563BD4"/>
    <w:rsid w:val="00566999"/>
    <w:rsid w:val="00580363"/>
    <w:rsid w:val="00580D93"/>
    <w:rsid w:val="00583489"/>
    <w:rsid w:val="00586FF9"/>
    <w:rsid w:val="0059075A"/>
    <w:rsid w:val="00596A8E"/>
    <w:rsid w:val="005A539D"/>
    <w:rsid w:val="005A703A"/>
    <w:rsid w:val="005B0414"/>
    <w:rsid w:val="005B184B"/>
    <w:rsid w:val="005B6651"/>
    <w:rsid w:val="005C2820"/>
    <w:rsid w:val="005D017F"/>
    <w:rsid w:val="005D2367"/>
    <w:rsid w:val="005D3723"/>
    <w:rsid w:val="005D516C"/>
    <w:rsid w:val="005E0BE2"/>
    <w:rsid w:val="005E33F0"/>
    <w:rsid w:val="005E7C7F"/>
    <w:rsid w:val="005F449A"/>
    <w:rsid w:val="005F4E46"/>
    <w:rsid w:val="005F7FB1"/>
    <w:rsid w:val="00605098"/>
    <w:rsid w:val="006071D3"/>
    <w:rsid w:val="00611E85"/>
    <w:rsid w:val="00625651"/>
    <w:rsid w:val="0063049C"/>
    <w:rsid w:val="00630957"/>
    <w:rsid w:val="006309B1"/>
    <w:rsid w:val="00647426"/>
    <w:rsid w:val="00656F15"/>
    <w:rsid w:val="006573C7"/>
    <w:rsid w:val="00664A39"/>
    <w:rsid w:val="00666BDF"/>
    <w:rsid w:val="0067042F"/>
    <w:rsid w:val="00681528"/>
    <w:rsid w:val="00687BFE"/>
    <w:rsid w:val="00692EEC"/>
    <w:rsid w:val="00695509"/>
    <w:rsid w:val="006A41A7"/>
    <w:rsid w:val="006B4C13"/>
    <w:rsid w:val="006C29B9"/>
    <w:rsid w:val="006C2B0C"/>
    <w:rsid w:val="006C4753"/>
    <w:rsid w:val="006C7874"/>
    <w:rsid w:val="006C7DC4"/>
    <w:rsid w:val="006D2648"/>
    <w:rsid w:val="006D3DFE"/>
    <w:rsid w:val="006D4625"/>
    <w:rsid w:val="006D49EE"/>
    <w:rsid w:val="006D5206"/>
    <w:rsid w:val="006D5305"/>
    <w:rsid w:val="006E1369"/>
    <w:rsid w:val="006E4E1B"/>
    <w:rsid w:val="006F457C"/>
    <w:rsid w:val="006F5576"/>
    <w:rsid w:val="00703496"/>
    <w:rsid w:val="0071113C"/>
    <w:rsid w:val="00724E1B"/>
    <w:rsid w:val="00730671"/>
    <w:rsid w:val="00731905"/>
    <w:rsid w:val="0074092D"/>
    <w:rsid w:val="00743AFF"/>
    <w:rsid w:val="007463CB"/>
    <w:rsid w:val="00750D60"/>
    <w:rsid w:val="00752A38"/>
    <w:rsid w:val="007602CD"/>
    <w:rsid w:val="00760412"/>
    <w:rsid w:val="0076446B"/>
    <w:rsid w:val="0076723B"/>
    <w:rsid w:val="00776520"/>
    <w:rsid w:val="00777EFA"/>
    <w:rsid w:val="007825D0"/>
    <w:rsid w:val="00785D7A"/>
    <w:rsid w:val="007876DB"/>
    <w:rsid w:val="007A7D35"/>
    <w:rsid w:val="007B4C0F"/>
    <w:rsid w:val="007B67AE"/>
    <w:rsid w:val="00805ADA"/>
    <w:rsid w:val="00810DE0"/>
    <w:rsid w:val="00810E41"/>
    <w:rsid w:val="00814FB7"/>
    <w:rsid w:val="00835D7A"/>
    <w:rsid w:val="00836E0B"/>
    <w:rsid w:val="008419A6"/>
    <w:rsid w:val="008448CF"/>
    <w:rsid w:val="0084748E"/>
    <w:rsid w:val="008545A7"/>
    <w:rsid w:val="008637F3"/>
    <w:rsid w:val="0086595B"/>
    <w:rsid w:val="00865BC3"/>
    <w:rsid w:val="00887A41"/>
    <w:rsid w:val="008923AD"/>
    <w:rsid w:val="0089317C"/>
    <w:rsid w:val="00893DC0"/>
    <w:rsid w:val="008A40A2"/>
    <w:rsid w:val="008B424B"/>
    <w:rsid w:val="008B4411"/>
    <w:rsid w:val="008B6236"/>
    <w:rsid w:val="008C1525"/>
    <w:rsid w:val="008C16AC"/>
    <w:rsid w:val="008C5568"/>
    <w:rsid w:val="008C722D"/>
    <w:rsid w:val="008D0221"/>
    <w:rsid w:val="008D3016"/>
    <w:rsid w:val="008D76C7"/>
    <w:rsid w:val="008E0278"/>
    <w:rsid w:val="008E0376"/>
    <w:rsid w:val="008E5D14"/>
    <w:rsid w:val="008E72A6"/>
    <w:rsid w:val="00902B4F"/>
    <w:rsid w:val="00912FB9"/>
    <w:rsid w:val="0091744B"/>
    <w:rsid w:val="009238C8"/>
    <w:rsid w:val="009330F4"/>
    <w:rsid w:val="00944AAD"/>
    <w:rsid w:val="00946588"/>
    <w:rsid w:val="00961E3E"/>
    <w:rsid w:val="009739C3"/>
    <w:rsid w:val="0097547F"/>
    <w:rsid w:val="009840D9"/>
    <w:rsid w:val="00986846"/>
    <w:rsid w:val="00993A79"/>
    <w:rsid w:val="00994624"/>
    <w:rsid w:val="009B7DA6"/>
    <w:rsid w:val="009C1854"/>
    <w:rsid w:val="009C7F8E"/>
    <w:rsid w:val="009D1810"/>
    <w:rsid w:val="009D4E95"/>
    <w:rsid w:val="009D6AB6"/>
    <w:rsid w:val="009E223D"/>
    <w:rsid w:val="009E6718"/>
    <w:rsid w:val="009F1E35"/>
    <w:rsid w:val="009F3CD1"/>
    <w:rsid w:val="009F582C"/>
    <w:rsid w:val="00A029A9"/>
    <w:rsid w:val="00A034ED"/>
    <w:rsid w:val="00A05367"/>
    <w:rsid w:val="00A15453"/>
    <w:rsid w:val="00A16920"/>
    <w:rsid w:val="00A40BAB"/>
    <w:rsid w:val="00A47463"/>
    <w:rsid w:val="00A47579"/>
    <w:rsid w:val="00A54D18"/>
    <w:rsid w:val="00A55847"/>
    <w:rsid w:val="00A5767A"/>
    <w:rsid w:val="00A615B7"/>
    <w:rsid w:val="00A62EBD"/>
    <w:rsid w:val="00A6494E"/>
    <w:rsid w:val="00A6588B"/>
    <w:rsid w:val="00A66953"/>
    <w:rsid w:val="00A71FCD"/>
    <w:rsid w:val="00A723C4"/>
    <w:rsid w:val="00A74A5D"/>
    <w:rsid w:val="00A85BB2"/>
    <w:rsid w:val="00A9205B"/>
    <w:rsid w:val="00A95A5A"/>
    <w:rsid w:val="00A95FFF"/>
    <w:rsid w:val="00AB254C"/>
    <w:rsid w:val="00AC1DB6"/>
    <w:rsid w:val="00AC221E"/>
    <w:rsid w:val="00AC7922"/>
    <w:rsid w:val="00AE18EB"/>
    <w:rsid w:val="00AE3783"/>
    <w:rsid w:val="00AE6E52"/>
    <w:rsid w:val="00AF4245"/>
    <w:rsid w:val="00B0179A"/>
    <w:rsid w:val="00B025A4"/>
    <w:rsid w:val="00B1296E"/>
    <w:rsid w:val="00B135AB"/>
    <w:rsid w:val="00B143E2"/>
    <w:rsid w:val="00B16EFC"/>
    <w:rsid w:val="00B20EBC"/>
    <w:rsid w:val="00B21EAD"/>
    <w:rsid w:val="00B23648"/>
    <w:rsid w:val="00B236AD"/>
    <w:rsid w:val="00B37D95"/>
    <w:rsid w:val="00B42537"/>
    <w:rsid w:val="00B50E0F"/>
    <w:rsid w:val="00B54B8D"/>
    <w:rsid w:val="00B6086A"/>
    <w:rsid w:val="00B63EEB"/>
    <w:rsid w:val="00B7243B"/>
    <w:rsid w:val="00B73F6A"/>
    <w:rsid w:val="00B81DE2"/>
    <w:rsid w:val="00B8299F"/>
    <w:rsid w:val="00B837DD"/>
    <w:rsid w:val="00B867CC"/>
    <w:rsid w:val="00BA3E40"/>
    <w:rsid w:val="00BB0C9D"/>
    <w:rsid w:val="00BB14D9"/>
    <w:rsid w:val="00BB19EB"/>
    <w:rsid w:val="00BC0F99"/>
    <w:rsid w:val="00BC3105"/>
    <w:rsid w:val="00BC35F7"/>
    <w:rsid w:val="00BC3D2C"/>
    <w:rsid w:val="00BD23F6"/>
    <w:rsid w:val="00BD3117"/>
    <w:rsid w:val="00BD331B"/>
    <w:rsid w:val="00BE0C6E"/>
    <w:rsid w:val="00BE3F58"/>
    <w:rsid w:val="00BE78DD"/>
    <w:rsid w:val="00BF5DA1"/>
    <w:rsid w:val="00BF6118"/>
    <w:rsid w:val="00C00884"/>
    <w:rsid w:val="00C04BF7"/>
    <w:rsid w:val="00C11E06"/>
    <w:rsid w:val="00C14831"/>
    <w:rsid w:val="00C154E7"/>
    <w:rsid w:val="00C175D0"/>
    <w:rsid w:val="00C20C33"/>
    <w:rsid w:val="00C21F62"/>
    <w:rsid w:val="00C2569E"/>
    <w:rsid w:val="00C3429B"/>
    <w:rsid w:val="00C36CDA"/>
    <w:rsid w:val="00C47854"/>
    <w:rsid w:val="00C535A3"/>
    <w:rsid w:val="00C6006E"/>
    <w:rsid w:val="00C63C37"/>
    <w:rsid w:val="00C67E29"/>
    <w:rsid w:val="00C927E4"/>
    <w:rsid w:val="00C975DC"/>
    <w:rsid w:val="00CA0CE5"/>
    <w:rsid w:val="00CA1990"/>
    <w:rsid w:val="00CB1693"/>
    <w:rsid w:val="00CC598E"/>
    <w:rsid w:val="00CD0898"/>
    <w:rsid w:val="00CE4459"/>
    <w:rsid w:val="00CE7AFA"/>
    <w:rsid w:val="00CF523A"/>
    <w:rsid w:val="00D01AA7"/>
    <w:rsid w:val="00D04199"/>
    <w:rsid w:val="00D045B9"/>
    <w:rsid w:val="00D05C9E"/>
    <w:rsid w:val="00D10FAD"/>
    <w:rsid w:val="00D12D5D"/>
    <w:rsid w:val="00D1384C"/>
    <w:rsid w:val="00D21960"/>
    <w:rsid w:val="00D241F0"/>
    <w:rsid w:val="00D3244F"/>
    <w:rsid w:val="00D40C1D"/>
    <w:rsid w:val="00D41B90"/>
    <w:rsid w:val="00D42C20"/>
    <w:rsid w:val="00D45C1A"/>
    <w:rsid w:val="00D5402E"/>
    <w:rsid w:val="00D62A21"/>
    <w:rsid w:val="00D6373A"/>
    <w:rsid w:val="00D6511E"/>
    <w:rsid w:val="00D66453"/>
    <w:rsid w:val="00D66F47"/>
    <w:rsid w:val="00D84C2F"/>
    <w:rsid w:val="00DB34B3"/>
    <w:rsid w:val="00DC1FFF"/>
    <w:rsid w:val="00DC5FA9"/>
    <w:rsid w:val="00DC6F58"/>
    <w:rsid w:val="00DC7AA2"/>
    <w:rsid w:val="00DC7FEC"/>
    <w:rsid w:val="00DE03CD"/>
    <w:rsid w:val="00DE1EB3"/>
    <w:rsid w:val="00DE2084"/>
    <w:rsid w:val="00E0352C"/>
    <w:rsid w:val="00E03BE3"/>
    <w:rsid w:val="00E04D9F"/>
    <w:rsid w:val="00E04F7C"/>
    <w:rsid w:val="00E23514"/>
    <w:rsid w:val="00E27F80"/>
    <w:rsid w:val="00E31FC9"/>
    <w:rsid w:val="00E32842"/>
    <w:rsid w:val="00E37CBB"/>
    <w:rsid w:val="00E408D2"/>
    <w:rsid w:val="00E452B8"/>
    <w:rsid w:val="00E470EB"/>
    <w:rsid w:val="00E47718"/>
    <w:rsid w:val="00E57CBC"/>
    <w:rsid w:val="00E606FB"/>
    <w:rsid w:val="00E62985"/>
    <w:rsid w:val="00E62E72"/>
    <w:rsid w:val="00E65632"/>
    <w:rsid w:val="00E76F81"/>
    <w:rsid w:val="00E7762D"/>
    <w:rsid w:val="00E80945"/>
    <w:rsid w:val="00E81164"/>
    <w:rsid w:val="00E81696"/>
    <w:rsid w:val="00E91A71"/>
    <w:rsid w:val="00E92BAB"/>
    <w:rsid w:val="00E935A8"/>
    <w:rsid w:val="00E96E80"/>
    <w:rsid w:val="00EA2D74"/>
    <w:rsid w:val="00EA4872"/>
    <w:rsid w:val="00EB0A35"/>
    <w:rsid w:val="00EB3202"/>
    <w:rsid w:val="00EC0EDD"/>
    <w:rsid w:val="00EC1656"/>
    <w:rsid w:val="00EC1E82"/>
    <w:rsid w:val="00EC2C06"/>
    <w:rsid w:val="00EC5662"/>
    <w:rsid w:val="00ED0534"/>
    <w:rsid w:val="00ED230B"/>
    <w:rsid w:val="00ED5082"/>
    <w:rsid w:val="00ED5B1A"/>
    <w:rsid w:val="00ED5CE4"/>
    <w:rsid w:val="00EE14B5"/>
    <w:rsid w:val="00EE54B8"/>
    <w:rsid w:val="00EE787F"/>
    <w:rsid w:val="00EE7D26"/>
    <w:rsid w:val="00EF0862"/>
    <w:rsid w:val="00EF73EE"/>
    <w:rsid w:val="00F01AB9"/>
    <w:rsid w:val="00F03191"/>
    <w:rsid w:val="00F05B57"/>
    <w:rsid w:val="00F13998"/>
    <w:rsid w:val="00F16724"/>
    <w:rsid w:val="00F32CD3"/>
    <w:rsid w:val="00F34C92"/>
    <w:rsid w:val="00F42DD0"/>
    <w:rsid w:val="00F46DFF"/>
    <w:rsid w:val="00F5580B"/>
    <w:rsid w:val="00F61C0B"/>
    <w:rsid w:val="00F80F86"/>
    <w:rsid w:val="00F82598"/>
    <w:rsid w:val="00FA3B1B"/>
    <w:rsid w:val="00FA716D"/>
    <w:rsid w:val="00FB2663"/>
    <w:rsid w:val="00FB282E"/>
    <w:rsid w:val="00FB3824"/>
    <w:rsid w:val="00FB53F6"/>
    <w:rsid w:val="00FB5F03"/>
    <w:rsid w:val="00FC1BD6"/>
    <w:rsid w:val="00FC3F51"/>
    <w:rsid w:val="00FE0230"/>
    <w:rsid w:val="00FE0541"/>
    <w:rsid w:val="00FE33E9"/>
    <w:rsid w:val="00FE53C3"/>
    <w:rsid w:val="00FE6514"/>
    <w:rsid w:val="00FE7A27"/>
    <w:rsid w:val="00FF0C5F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01"/>
    <o:shapelayout v:ext="edit">
      <o:idmap v:ext="edit" data="1"/>
    </o:shapelayout>
  </w:shapeDefaults>
  <w:decimalSymbol w:val=","/>
  <w:listSeparator w:val=";"/>
  <w14:docId w14:val="6688B664"/>
  <w15:docId w15:val="{E0A28F13-7A42-4DB4-B4CC-9B2C6BD46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54B8D"/>
    <w:rPr>
      <w:rFonts w:ascii="Arial" w:hAnsi="Arial"/>
      <w:szCs w:val="20"/>
    </w:rPr>
  </w:style>
  <w:style w:type="paragraph" w:styleId="berschrift1">
    <w:name w:val="heading 1"/>
    <w:aliases w:val="Überschrift stefan,Chapter"/>
    <w:basedOn w:val="Standard"/>
    <w:next w:val="Standard"/>
    <w:link w:val="berschrift1Zchn"/>
    <w:uiPriority w:val="99"/>
    <w:qFormat/>
    <w:rsid w:val="00B54B8D"/>
    <w:pPr>
      <w:keepNext/>
      <w:numPr>
        <w:numId w:val="2"/>
      </w:numPr>
      <w:spacing w:before="600" w:after="60"/>
      <w:outlineLvl w:val="0"/>
    </w:pPr>
    <w:rPr>
      <w:b/>
      <w:kern w:val="32"/>
      <w:sz w:val="32"/>
    </w:rPr>
  </w:style>
  <w:style w:type="paragraph" w:styleId="berschrift2">
    <w:name w:val="heading 2"/>
    <w:aliases w:val="Section,Headline 2"/>
    <w:basedOn w:val="Standard"/>
    <w:next w:val="Standard"/>
    <w:link w:val="berschrift2Zchn"/>
    <w:uiPriority w:val="99"/>
    <w:qFormat/>
    <w:rsid w:val="00B54B8D"/>
    <w:pPr>
      <w:keepNext/>
      <w:numPr>
        <w:ilvl w:val="1"/>
        <w:numId w:val="2"/>
      </w:numPr>
      <w:tabs>
        <w:tab w:val="left" w:pos="1134"/>
      </w:tabs>
      <w:spacing w:before="480" w:after="60"/>
      <w:outlineLvl w:val="1"/>
    </w:pPr>
    <w:rPr>
      <w:b/>
      <w:i/>
      <w:sz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54B8D"/>
    <w:pPr>
      <w:keepNext/>
      <w:numPr>
        <w:ilvl w:val="2"/>
        <w:numId w:val="2"/>
      </w:numPr>
      <w:tabs>
        <w:tab w:val="left" w:pos="1134"/>
      </w:tabs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54B8D"/>
    <w:pPr>
      <w:keepNext/>
      <w:numPr>
        <w:ilvl w:val="3"/>
        <w:numId w:val="1"/>
      </w:numPr>
      <w:outlineLvl w:val="3"/>
    </w:pPr>
    <w:rPr>
      <w:b/>
      <w:sz w:val="1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B54B8D"/>
    <w:pPr>
      <w:numPr>
        <w:ilvl w:val="4"/>
        <w:numId w:val="1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link w:val="berschrift6Zchn"/>
    <w:uiPriority w:val="99"/>
    <w:qFormat/>
    <w:rsid w:val="00B54B8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B54B8D"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B54B8D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B54B8D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stefan Zchn,Chapter Zchn"/>
    <w:basedOn w:val="Absatz-Standardschriftart"/>
    <w:link w:val="berschrift1"/>
    <w:uiPriority w:val="99"/>
    <w:locked/>
    <w:rsid w:val="005E7C7F"/>
    <w:rPr>
      <w:rFonts w:ascii="Arial" w:hAnsi="Arial"/>
      <w:b/>
      <w:kern w:val="32"/>
      <w:sz w:val="32"/>
      <w:szCs w:val="20"/>
    </w:rPr>
  </w:style>
  <w:style w:type="character" w:customStyle="1" w:styleId="berschrift2Zchn">
    <w:name w:val="Überschrift 2 Zchn"/>
    <w:aliases w:val="Section Zchn,Headline 2 Zchn"/>
    <w:basedOn w:val="Absatz-Standardschriftart"/>
    <w:link w:val="berschrift2"/>
    <w:uiPriority w:val="99"/>
    <w:locked/>
    <w:rsid w:val="005E7C7F"/>
    <w:rPr>
      <w:rFonts w:ascii="Arial" w:hAnsi="Arial"/>
      <w:b/>
      <w:i/>
      <w:sz w:val="28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5E7C7F"/>
    <w:rPr>
      <w:rFonts w:ascii="Arial" w:hAnsi="Arial"/>
      <w:b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5E7C7F"/>
    <w:rPr>
      <w:rFonts w:ascii="Arial" w:hAnsi="Arial"/>
      <w:b/>
      <w:sz w:val="18"/>
      <w:szCs w:val="20"/>
    </w:rPr>
  </w:style>
  <w:style w:type="character" w:customStyle="1" w:styleId="berschrift5Zchn">
    <w:name w:val="Überschrift 5 Zchn"/>
    <w:basedOn w:val="Absatz-Standardschriftart"/>
    <w:link w:val="berschrift5"/>
    <w:uiPriority w:val="99"/>
    <w:locked/>
    <w:rsid w:val="005E7C7F"/>
    <w:rPr>
      <w:rFonts w:ascii="Arial" w:hAnsi="Arial"/>
      <w:szCs w:val="20"/>
    </w:rPr>
  </w:style>
  <w:style w:type="character" w:customStyle="1" w:styleId="berschrift6Zchn">
    <w:name w:val="Überschrift 6 Zchn"/>
    <w:basedOn w:val="Absatz-Standardschriftart"/>
    <w:link w:val="berschrift6"/>
    <w:uiPriority w:val="99"/>
    <w:locked/>
    <w:rsid w:val="005E7C7F"/>
    <w:rPr>
      <w:rFonts w:ascii="Arial" w:hAnsi="Arial"/>
      <w:i/>
      <w:szCs w:val="20"/>
    </w:rPr>
  </w:style>
  <w:style w:type="character" w:customStyle="1" w:styleId="berschrift7Zchn">
    <w:name w:val="Überschrift 7 Zchn"/>
    <w:basedOn w:val="Absatz-Standardschriftart"/>
    <w:link w:val="berschrift7"/>
    <w:uiPriority w:val="99"/>
    <w:locked/>
    <w:rsid w:val="005E7C7F"/>
    <w:rPr>
      <w:rFonts w:ascii="Arial" w:hAnsi="Arial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9"/>
    <w:locked/>
    <w:rsid w:val="005E7C7F"/>
    <w:rPr>
      <w:rFonts w:ascii="Arial" w:hAnsi="Arial"/>
      <w:i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9"/>
    <w:locked/>
    <w:rsid w:val="005E7C7F"/>
    <w:rPr>
      <w:rFonts w:ascii="Arial" w:hAnsi="Arial"/>
      <w:b/>
      <w:i/>
      <w:sz w:val="18"/>
      <w:szCs w:val="20"/>
    </w:rPr>
  </w:style>
  <w:style w:type="paragraph" w:styleId="Fuzeile">
    <w:name w:val="footer"/>
    <w:basedOn w:val="Standard"/>
    <w:link w:val="FuzeileZchn"/>
    <w:uiPriority w:val="99"/>
    <w:rsid w:val="00B54B8D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5E7C7F"/>
    <w:rPr>
      <w:rFonts w:ascii="Arial" w:hAnsi="Arial" w:cs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rsid w:val="00B54B8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5E7C7F"/>
    <w:rPr>
      <w:rFonts w:ascii="Arial" w:hAnsi="Arial" w:cs="Times New Roman"/>
      <w:sz w:val="20"/>
      <w:szCs w:val="20"/>
    </w:rPr>
  </w:style>
  <w:style w:type="character" w:styleId="Seitenzahl">
    <w:name w:val="page number"/>
    <w:basedOn w:val="Absatz-Standardschriftart"/>
    <w:uiPriority w:val="99"/>
    <w:rsid w:val="00B54B8D"/>
    <w:rPr>
      <w:rFonts w:cs="Times New Roman"/>
    </w:rPr>
  </w:style>
  <w:style w:type="paragraph" w:styleId="Verzeichnis2">
    <w:name w:val="toc 2"/>
    <w:basedOn w:val="Standard"/>
    <w:next w:val="Standard"/>
    <w:autoRedefine/>
    <w:uiPriority w:val="99"/>
    <w:rsid w:val="00B54B8D"/>
    <w:pPr>
      <w:ind w:left="220"/>
    </w:pPr>
  </w:style>
  <w:style w:type="paragraph" w:styleId="Verzeichnis3">
    <w:name w:val="toc 3"/>
    <w:basedOn w:val="Standard"/>
    <w:next w:val="Standard"/>
    <w:autoRedefine/>
    <w:uiPriority w:val="99"/>
    <w:rsid w:val="00B54B8D"/>
    <w:pPr>
      <w:ind w:left="440"/>
    </w:pPr>
  </w:style>
  <w:style w:type="paragraph" w:styleId="Textkrper">
    <w:name w:val="Body Text"/>
    <w:basedOn w:val="Standard"/>
    <w:link w:val="TextkrperZchn"/>
    <w:uiPriority w:val="99"/>
    <w:rsid w:val="00B54B8D"/>
    <w:rPr>
      <w:sz w:val="24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5E7C7F"/>
    <w:rPr>
      <w:rFonts w:ascii="Arial" w:hAnsi="Arial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9330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5E7C7F"/>
    <w:rPr>
      <w:rFonts w:cs="Times New Roman"/>
      <w:sz w:val="2"/>
    </w:rPr>
  </w:style>
  <w:style w:type="paragraph" w:styleId="Textkrper-Zeileneinzug">
    <w:name w:val="Body Text Indent"/>
    <w:basedOn w:val="Standard"/>
    <w:link w:val="Textkrper-ZeileneinzugZchn"/>
    <w:uiPriority w:val="99"/>
    <w:rsid w:val="00C04BF7"/>
    <w:pPr>
      <w:tabs>
        <w:tab w:val="left" w:pos="1134"/>
      </w:tabs>
      <w:spacing w:after="120"/>
      <w:ind w:left="283"/>
    </w:pPr>
    <w:rPr>
      <w:sz w:val="24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5E7C7F"/>
    <w:rPr>
      <w:rFonts w:ascii="Arial" w:hAnsi="Arial" w:cs="Times New Roman"/>
      <w:sz w:val="20"/>
      <w:szCs w:val="20"/>
    </w:rPr>
  </w:style>
  <w:style w:type="table" w:styleId="Tabellenraster">
    <w:name w:val="Table Grid"/>
    <w:basedOn w:val="NormaleTabelle"/>
    <w:uiPriority w:val="99"/>
    <w:rsid w:val="00C04BF7"/>
    <w:pPr>
      <w:tabs>
        <w:tab w:val="left" w:pos="1134"/>
      </w:tabs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99"/>
    <w:semiHidden/>
    <w:rsid w:val="00C04BF7"/>
  </w:style>
  <w:style w:type="character" w:styleId="Kommentarzeichen">
    <w:name w:val="annotation reference"/>
    <w:basedOn w:val="Absatz-Standardschriftart"/>
    <w:uiPriority w:val="99"/>
    <w:rsid w:val="005D516C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5D516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5D516C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5D51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locked/>
    <w:rsid w:val="005D516C"/>
    <w:rPr>
      <w:rFonts w:ascii="Arial" w:hAnsi="Arial" w:cs="Times New Roman"/>
      <w:b/>
      <w:bCs/>
    </w:rPr>
  </w:style>
  <w:style w:type="paragraph" w:styleId="Listenabsatz">
    <w:name w:val="List Paragraph"/>
    <w:basedOn w:val="Standard"/>
    <w:uiPriority w:val="99"/>
    <w:qFormat/>
    <w:rsid w:val="00060620"/>
    <w:pPr>
      <w:ind w:left="720"/>
      <w:contextualSpacing/>
    </w:pPr>
  </w:style>
  <w:style w:type="paragraph" w:customStyle="1" w:styleId="text1">
    <w:name w:val="text1"/>
    <w:basedOn w:val="Standard"/>
    <w:uiPriority w:val="99"/>
    <w:rsid w:val="004471CB"/>
    <w:pPr>
      <w:keepLines/>
      <w:tabs>
        <w:tab w:val="left" w:pos="567"/>
      </w:tabs>
      <w:spacing w:before="240"/>
      <w:ind w:left="851"/>
      <w:jc w:val="both"/>
    </w:pPr>
    <w:rPr>
      <w:color w:val="000000"/>
      <w:sz w:val="20"/>
    </w:rPr>
  </w:style>
  <w:style w:type="paragraph" w:styleId="Dokumentstruktur">
    <w:name w:val="Document Map"/>
    <w:basedOn w:val="Standard"/>
    <w:link w:val="DokumentstrukturZchn"/>
    <w:uiPriority w:val="99"/>
    <w:semiHidden/>
    <w:locked/>
    <w:rsid w:val="006D49EE"/>
    <w:pPr>
      <w:shd w:val="clear" w:color="auto" w:fill="000080"/>
    </w:pPr>
    <w:rPr>
      <w:rFonts w:ascii="Tahoma" w:hAnsi="Tahoma" w:cs="Tahoma"/>
      <w:sz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locked/>
    <w:rsid w:val="00CE4459"/>
    <w:rPr>
      <w:rFonts w:cs="Times New Roman"/>
      <w:sz w:val="2"/>
    </w:rPr>
  </w:style>
  <w:style w:type="character" w:styleId="Platzhaltertext">
    <w:name w:val="Placeholder Text"/>
    <w:basedOn w:val="Absatz-Standardschriftart"/>
    <w:uiPriority w:val="99"/>
    <w:semiHidden/>
    <w:rsid w:val="004567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4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Recht\Vergabehandbuch\LDI\Dok\Pflichtenheft%20Teil%20A_Rohling_v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95927-80BF-4553-A8D4-D34EBBB78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Pflichtenheft Teil A_Rohling_v01.dot</Template>
  <TotalTime>0</TotalTime>
  <Pages>2</Pages>
  <Words>196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Landesbetrieb Daten und Information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Dubois, Marcus (ZBL)</dc:creator>
  <cp:lastModifiedBy>Hahn, Laura (ZBL)</cp:lastModifiedBy>
  <cp:revision>14</cp:revision>
  <cp:lastPrinted>2015-05-15T06:51:00Z</cp:lastPrinted>
  <dcterms:created xsi:type="dcterms:W3CDTF">2020-04-15T13:52:00Z</dcterms:created>
  <dcterms:modified xsi:type="dcterms:W3CDTF">2026-08-13T08:13:00Z</dcterms:modified>
</cp:coreProperties>
</file>