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7B16" w14:textId="267665C6" w:rsidR="00A610F9" w:rsidRDefault="00257318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023E6DE" wp14:editId="7C5C7244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F7E">
        <w:rPr>
          <w:b/>
          <w:sz w:val="32"/>
        </w:rPr>
        <w:tab/>
      </w:r>
      <w:r w:rsidR="005F2F7E">
        <w:rPr>
          <w:b/>
          <w:sz w:val="32"/>
        </w:rPr>
        <w:tab/>
      </w:r>
      <w:r w:rsidR="005F2F7E">
        <w:rPr>
          <w:b/>
          <w:sz w:val="32"/>
        </w:rPr>
        <w:tab/>
      </w:r>
      <w:r w:rsidR="005F2F7E">
        <w:rPr>
          <w:b/>
          <w:sz w:val="32"/>
        </w:rPr>
        <w:tab/>
      </w:r>
    </w:p>
    <w:p w14:paraId="1318C0C1" w14:textId="77777777" w:rsidR="00A610F9" w:rsidRDefault="00A610F9">
      <w:pPr>
        <w:jc w:val="center"/>
        <w:rPr>
          <w:b/>
          <w:sz w:val="32"/>
        </w:rPr>
      </w:pPr>
    </w:p>
    <w:p w14:paraId="37A763B6" w14:textId="77777777" w:rsidR="00A610F9" w:rsidRDefault="00A610F9">
      <w:pPr>
        <w:jc w:val="center"/>
        <w:rPr>
          <w:b/>
          <w:sz w:val="32"/>
        </w:rPr>
      </w:pPr>
    </w:p>
    <w:p w14:paraId="2BA90E6A" w14:textId="77777777" w:rsidR="00A610F9" w:rsidRDefault="00A610F9">
      <w:pPr>
        <w:jc w:val="center"/>
        <w:rPr>
          <w:b/>
          <w:sz w:val="32"/>
        </w:rPr>
      </w:pPr>
    </w:p>
    <w:p w14:paraId="0F9AD56C" w14:textId="77777777" w:rsidR="00A610F9" w:rsidRDefault="00A610F9">
      <w:pPr>
        <w:jc w:val="center"/>
        <w:outlineLvl w:val="0"/>
        <w:rPr>
          <w:b/>
          <w:sz w:val="32"/>
        </w:rPr>
      </w:pPr>
    </w:p>
    <w:p w14:paraId="41FA4CB4" w14:textId="77777777" w:rsidR="00A610F9" w:rsidRDefault="00A610F9"/>
    <w:p w14:paraId="3A5D5F45" w14:textId="77777777" w:rsidR="00A610F9" w:rsidRDefault="00A610F9"/>
    <w:p w14:paraId="2B1CB7A7" w14:textId="77777777" w:rsidR="00A610F9" w:rsidRDefault="00A610F9"/>
    <w:p w14:paraId="07BE567E" w14:textId="488B9E91" w:rsidR="00A610F9" w:rsidRDefault="00D522EE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2C08C491" w14:textId="77777777" w:rsidR="00A610F9" w:rsidRDefault="00A610F9" w:rsidP="00FE0541">
      <w:pPr>
        <w:jc w:val="center"/>
        <w:rPr>
          <w:b/>
          <w:sz w:val="32"/>
        </w:rPr>
      </w:pPr>
    </w:p>
    <w:p w14:paraId="7E3A4FDA" w14:textId="3EC18CB4" w:rsidR="0037357F" w:rsidRDefault="0037357F" w:rsidP="0037357F">
      <w:pPr>
        <w:jc w:val="center"/>
        <w:rPr>
          <w:b/>
          <w:sz w:val="32"/>
          <w:szCs w:val="32"/>
        </w:rPr>
      </w:pPr>
      <w:r w:rsidRPr="00981C55">
        <w:rPr>
          <w:b/>
          <w:sz w:val="32"/>
          <w:szCs w:val="32"/>
        </w:rPr>
        <w:t>„</w:t>
      </w:r>
      <w:r w:rsidR="00182E98">
        <w:rPr>
          <w:b/>
          <w:sz w:val="32"/>
          <w:szCs w:val="32"/>
        </w:rPr>
        <w:t>Landesmateriallager II</w:t>
      </w:r>
      <w:r>
        <w:rPr>
          <w:b/>
          <w:sz w:val="32"/>
          <w:szCs w:val="32"/>
        </w:rPr>
        <w:t>“</w:t>
      </w:r>
    </w:p>
    <w:p w14:paraId="1E16594E" w14:textId="77777777" w:rsidR="0037357F" w:rsidRDefault="0037357F" w:rsidP="0037357F">
      <w:pPr>
        <w:jc w:val="center"/>
        <w:rPr>
          <w:b/>
          <w:sz w:val="32"/>
          <w:szCs w:val="32"/>
        </w:rPr>
      </w:pPr>
    </w:p>
    <w:p w14:paraId="5A6CC998" w14:textId="45205F25" w:rsidR="0037357F" w:rsidRPr="00981C55" w:rsidRDefault="0037357F" w:rsidP="0037357F">
      <w:pPr>
        <w:jc w:val="center"/>
        <w:rPr>
          <w:b/>
          <w:sz w:val="32"/>
          <w:szCs w:val="32"/>
        </w:rPr>
      </w:pPr>
      <w:r w:rsidRPr="00981C55">
        <w:rPr>
          <w:b/>
          <w:sz w:val="32"/>
          <w:szCs w:val="32"/>
        </w:rPr>
        <w:t>ZBL / Z.2</w:t>
      </w:r>
      <w:r>
        <w:rPr>
          <w:b/>
          <w:sz w:val="32"/>
          <w:szCs w:val="32"/>
        </w:rPr>
        <w:t>6-01</w:t>
      </w:r>
      <w:r w:rsidR="00182E98">
        <w:rPr>
          <w:b/>
          <w:sz w:val="32"/>
          <w:szCs w:val="32"/>
        </w:rPr>
        <w:t>32</w:t>
      </w:r>
    </w:p>
    <w:p w14:paraId="2EB5F41C" w14:textId="77777777" w:rsidR="00A610F9" w:rsidRPr="008C1525" w:rsidRDefault="00A610F9" w:rsidP="00FE0541">
      <w:pPr>
        <w:jc w:val="center"/>
        <w:rPr>
          <w:rFonts w:cs="Arial"/>
          <w:b/>
          <w:sz w:val="32"/>
          <w:szCs w:val="32"/>
        </w:rPr>
      </w:pPr>
    </w:p>
    <w:p w14:paraId="1562A1A1" w14:textId="77777777" w:rsidR="00A610F9" w:rsidRPr="008C1525" w:rsidRDefault="00A610F9" w:rsidP="00FE0541">
      <w:pPr>
        <w:jc w:val="center"/>
        <w:rPr>
          <w:rFonts w:cs="Arial"/>
          <w:b/>
          <w:sz w:val="32"/>
          <w:szCs w:val="32"/>
        </w:rPr>
      </w:pPr>
    </w:p>
    <w:p w14:paraId="77315AB3" w14:textId="77777777" w:rsidR="00883C53" w:rsidRDefault="00883C5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43A8572" w14:textId="282A3B4A" w:rsidR="007862ED" w:rsidRDefault="007862E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1FCF57A2" w14:textId="77777777" w:rsidR="007862ED" w:rsidRDefault="007862E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7D9DCBB" w14:textId="6EE9F0FF" w:rsidR="00A610F9" w:rsidRDefault="00A610F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Unternehmensdarstellung</w:t>
      </w:r>
    </w:p>
    <w:p w14:paraId="1BF5AF4D" w14:textId="77777777" w:rsidR="00A610F9" w:rsidRDefault="00A610F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B52EDBF" w14:textId="760BB228" w:rsidR="00A610F9" w:rsidRDefault="00A610F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7862ED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36456F">
        <w:rPr>
          <w:b/>
          <w:sz w:val="32"/>
        </w:rPr>
        <w:t>-</w:t>
      </w:r>
    </w:p>
    <w:p w14:paraId="063D517A" w14:textId="77777777" w:rsidR="00883C53" w:rsidRDefault="00883C5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77778AE1" w14:textId="77777777" w:rsidR="00A610F9" w:rsidRDefault="00A610F9" w:rsidP="00FE0541">
      <w:pPr>
        <w:jc w:val="center"/>
        <w:rPr>
          <w:b/>
          <w:sz w:val="32"/>
        </w:rPr>
      </w:pPr>
    </w:p>
    <w:p w14:paraId="4017D96B" w14:textId="77777777" w:rsidR="00A610F9" w:rsidRDefault="00A610F9">
      <w:pPr>
        <w:jc w:val="center"/>
        <w:rPr>
          <w:b/>
          <w:sz w:val="32"/>
        </w:rPr>
      </w:pPr>
    </w:p>
    <w:p w14:paraId="6DFCA520" w14:textId="77777777" w:rsidR="00A610F9" w:rsidRDefault="00A610F9">
      <w:pPr>
        <w:jc w:val="center"/>
        <w:rPr>
          <w:sz w:val="32"/>
        </w:rPr>
      </w:pPr>
    </w:p>
    <w:p w14:paraId="1057B2DD" w14:textId="77777777" w:rsidR="00A610F9" w:rsidRDefault="00A610F9">
      <w:pPr>
        <w:jc w:val="center"/>
        <w:rPr>
          <w:sz w:val="32"/>
        </w:rPr>
      </w:pPr>
    </w:p>
    <w:p w14:paraId="0F75940A" w14:textId="2FCC76DA" w:rsidR="00A610F9" w:rsidRDefault="002F566E" w:rsidP="00AB3415">
      <w:pPr>
        <w:jc w:val="center"/>
        <w:rPr>
          <w:sz w:val="32"/>
        </w:rPr>
      </w:pPr>
      <w:r>
        <w:rPr>
          <w:sz w:val="32"/>
        </w:rPr>
        <w:t>August</w:t>
      </w:r>
      <w:r w:rsidR="0037357F">
        <w:rPr>
          <w:sz w:val="32"/>
        </w:rPr>
        <w:t xml:space="preserve"> 2026</w:t>
      </w:r>
    </w:p>
    <w:p w14:paraId="2CBD0F9D" w14:textId="77777777" w:rsidR="00A610F9" w:rsidRDefault="00A610F9">
      <w:pPr>
        <w:jc w:val="center"/>
        <w:rPr>
          <w:sz w:val="40"/>
        </w:rPr>
      </w:pPr>
    </w:p>
    <w:p w14:paraId="6C0CB48D" w14:textId="77777777" w:rsidR="00A610F9" w:rsidRDefault="00A610F9">
      <w:pPr>
        <w:jc w:val="center"/>
        <w:rPr>
          <w:sz w:val="40"/>
        </w:rPr>
      </w:pPr>
    </w:p>
    <w:p w14:paraId="3E77801B" w14:textId="77777777" w:rsidR="00A610F9" w:rsidRDefault="00A610F9">
      <w:pPr>
        <w:jc w:val="center"/>
        <w:rPr>
          <w:sz w:val="40"/>
        </w:rPr>
      </w:pPr>
    </w:p>
    <w:p w14:paraId="097A6175" w14:textId="77777777" w:rsidR="00923087" w:rsidRPr="00923087" w:rsidRDefault="00923087" w:rsidP="00923087">
      <w:pPr>
        <w:ind w:left="2127"/>
        <w:jc w:val="both"/>
        <w:rPr>
          <w:b/>
          <w:sz w:val="24"/>
        </w:rPr>
      </w:pPr>
      <w:r w:rsidRPr="00923087">
        <w:rPr>
          <w:b/>
          <w:sz w:val="24"/>
        </w:rPr>
        <w:t>Zentrale Beschaffungsstelle des Landes</w:t>
      </w:r>
    </w:p>
    <w:p w14:paraId="36F96A38" w14:textId="6F8881E8" w:rsidR="00A610F9" w:rsidRDefault="00D522EE" w:rsidP="00923087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923087" w:rsidRPr="00923087">
        <w:rPr>
          <w:b/>
          <w:sz w:val="24"/>
        </w:rPr>
        <w:t xml:space="preserve"> Land</w:t>
      </w:r>
      <w:r w:rsidR="008B3F03">
        <w:rPr>
          <w:b/>
          <w:sz w:val="24"/>
        </w:rPr>
        <w:t>esbetrieb Mobilität Rheinland-</w:t>
      </w:r>
      <w:r w:rsidR="00923087" w:rsidRPr="00923087">
        <w:rPr>
          <w:b/>
          <w:sz w:val="24"/>
        </w:rPr>
        <w:t>Pfalz</w:t>
      </w:r>
    </w:p>
    <w:p w14:paraId="196CC056" w14:textId="09D90706" w:rsidR="00A610F9" w:rsidRDefault="008B3F03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A610F9">
        <w:rPr>
          <w:b/>
          <w:sz w:val="24"/>
        </w:rPr>
        <w:t>Ring 14-20</w:t>
      </w:r>
    </w:p>
    <w:p w14:paraId="7C1B5C7C" w14:textId="77777777" w:rsidR="00A610F9" w:rsidRDefault="00A610F9" w:rsidP="006C29B9">
      <w:pPr>
        <w:ind w:left="2127"/>
        <w:jc w:val="both"/>
        <w:rPr>
          <w:b/>
          <w:sz w:val="24"/>
        </w:rPr>
      </w:pPr>
    </w:p>
    <w:p w14:paraId="40B7F88F" w14:textId="77777777" w:rsidR="00A610F9" w:rsidRDefault="00A610F9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56068 Koblenz</w:t>
      </w:r>
    </w:p>
    <w:p w14:paraId="6CC754FF" w14:textId="77777777" w:rsidR="00A610F9" w:rsidRDefault="00A610F9" w:rsidP="008222CA">
      <w:r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2976"/>
        <w:gridCol w:w="1734"/>
        <w:gridCol w:w="4787"/>
      </w:tblGrid>
      <w:tr w:rsidR="00A610F9" w14:paraId="5231545E" w14:textId="77777777" w:rsidTr="00FD2E94">
        <w:trPr>
          <w:cantSplit/>
          <w:trHeight w:val="600"/>
        </w:trPr>
        <w:tc>
          <w:tcPr>
            <w:tcW w:w="9918" w:type="dxa"/>
            <w:gridSpan w:val="4"/>
            <w:tcBorders>
              <w:bottom w:val="nil"/>
            </w:tcBorders>
            <w:vAlign w:val="center"/>
          </w:tcPr>
          <w:p w14:paraId="3614ACAE" w14:textId="0D015DF2" w:rsidR="00A610F9" w:rsidRDefault="00D522EE" w:rsidP="00C9398C">
            <w:pPr>
              <w:pStyle w:val="Funotentext"/>
              <w:rPr>
                <w:b/>
              </w:rPr>
            </w:pPr>
            <w:r>
              <w:rPr>
                <w:b/>
              </w:rPr>
              <w:lastRenderedPageBreak/>
              <w:t>Unternehmen</w:t>
            </w:r>
            <w:r w:rsidR="00A610F9">
              <w:rPr>
                <w:b/>
              </w:rPr>
              <w:t>:</w:t>
            </w:r>
            <w:r w:rsidR="00606454">
              <w:rPr>
                <w:b/>
              </w:rPr>
              <w:t xml:space="preserve">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</w:tc>
      </w:tr>
      <w:tr w:rsidR="00A610F9" w14:paraId="2EA6F8E4" w14:textId="77777777" w:rsidTr="00FD2E94">
        <w:trPr>
          <w:cantSplit/>
        </w:trPr>
        <w:tc>
          <w:tcPr>
            <w:tcW w:w="5131" w:type="dxa"/>
            <w:gridSpan w:val="3"/>
            <w:shd w:val="pct10" w:color="auto" w:fill="FFFFFF"/>
            <w:vAlign w:val="center"/>
          </w:tcPr>
          <w:p w14:paraId="497E8D17" w14:textId="77777777" w:rsidR="00A610F9" w:rsidRDefault="00A610F9" w:rsidP="00381CD1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Kriterien</w:t>
            </w:r>
          </w:p>
        </w:tc>
        <w:tc>
          <w:tcPr>
            <w:tcW w:w="4787" w:type="dxa"/>
            <w:shd w:val="pct10" w:color="auto" w:fill="FFFFFF"/>
            <w:vAlign w:val="center"/>
          </w:tcPr>
          <w:p w14:paraId="16F77743" w14:textId="1D00A850" w:rsidR="00A610F9" w:rsidRDefault="00A610F9" w:rsidP="00D522EE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 xml:space="preserve">Vom </w:t>
            </w:r>
            <w:r w:rsidR="00D522EE">
              <w:rPr>
                <w:b/>
              </w:rPr>
              <w:t>Unternehmen</w:t>
            </w:r>
            <w:r>
              <w:rPr>
                <w:b/>
              </w:rPr>
              <w:t xml:space="preserve"> auszufüllen</w:t>
            </w:r>
          </w:p>
        </w:tc>
      </w:tr>
      <w:tr w:rsidR="00D522EE" w14:paraId="241E0D67" w14:textId="77777777" w:rsidTr="00FD2E94">
        <w:trPr>
          <w:cantSplit/>
          <w:trHeight w:val="565"/>
        </w:trPr>
        <w:tc>
          <w:tcPr>
            <w:tcW w:w="421" w:type="dxa"/>
            <w:shd w:val="pct10" w:color="auto" w:fill="FFFFFF"/>
            <w:vAlign w:val="center"/>
          </w:tcPr>
          <w:p w14:paraId="56A71B78" w14:textId="77777777" w:rsidR="00D522EE" w:rsidRDefault="00D522EE" w:rsidP="00381CD1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Nr.</w:t>
            </w:r>
          </w:p>
        </w:tc>
        <w:tc>
          <w:tcPr>
            <w:tcW w:w="2976" w:type="dxa"/>
            <w:shd w:val="pct10" w:color="auto" w:fill="FFFFFF"/>
            <w:vAlign w:val="center"/>
          </w:tcPr>
          <w:p w14:paraId="63D59FDC" w14:textId="77777777" w:rsidR="00D522EE" w:rsidRDefault="00D522EE" w:rsidP="00381CD1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Anforderung</w:t>
            </w:r>
          </w:p>
        </w:tc>
        <w:tc>
          <w:tcPr>
            <w:tcW w:w="6521" w:type="dxa"/>
            <w:gridSpan w:val="2"/>
            <w:shd w:val="pct10" w:color="auto" w:fill="FFFFFF"/>
            <w:vAlign w:val="center"/>
          </w:tcPr>
          <w:p w14:paraId="06025FB3" w14:textId="5AB36B7B" w:rsidR="00D522EE" w:rsidRDefault="00D522EE" w:rsidP="007325A0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Eintragungen / Beschreibung</w:t>
            </w:r>
            <w:r w:rsidR="007325A0">
              <w:rPr>
                <w:sz w:val="18"/>
              </w:rPr>
              <w:t xml:space="preserve"> / Erläuterung</w:t>
            </w:r>
          </w:p>
        </w:tc>
      </w:tr>
      <w:tr w:rsidR="00C84D9F" w14:paraId="13F8B734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2FF4E4D0" w14:textId="77777777" w:rsidR="00C84D9F" w:rsidRDefault="001D4D3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0.1</w:t>
            </w:r>
          </w:p>
        </w:tc>
        <w:tc>
          <w:tcPr>
            <w:tcW w:w="2976" w:type="dxa"/>
            <w:shd w:val="pct10" w:color="auto" w:fill="FFFFFF"/>
          </w:tcPr>
          <w:p w14:paraId="60FAC279" w14:textId="77777777" w:rsidR="00C84D9F" w:rsidRPr="005923A4" w:rsidRDefault="00C84D9F" w:rsidP="003C2C6C">
            <w:pPr>
              <w:pStyle w:val="Funotentext"/>
            </w:pPr>
            <w:r w:rsidRPr="00C84D9F">
              <w:t>Organisatorischer Aufbau Ihres Unternehmens, die gesellschaftsrechtliche Organisationsform, Sitz und Niederlassungen der Firma</w:t>
            </w:r>
            <w:r w:rsidR="003C2C6C">
              <w:t xml:space="preserve">. </w:t>
            </w:r>
            <w:r w:rsidR="003C2C6C" w:rsidRPr="00F46CD1">
              <w:rPr>
                <w:i/>
                <w:sz w:val="18"/>
              </w:rPr>
              <w:t>Ergänzend kann auf selbst erstellte Dokumente, die in einem gängigen Dateiformat (Excel, PDF) beizufügen sind, verwiesen werden.</w:t>
            </w:r>
          </w:p>
        </w:tc>
        <w:tc>
          <w:tcPr>
            <w:tcW w:w="6521" w:type="dxa"/>
            <w:gridSpan w:val="2"/>
          </w:tcPr>
          <w:p w14:paraId="4315C533" w14:textId="77777777" w:rsidR="00C84D9F" w:rsidRDefault="001B3029" w:rsidP="00C84D9F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D61FC30" w14:textId="77777777" w:rsidR="001B3029" w:rsidRDefault="001B3029" w:rsidP="00C84D9F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F037DAB" w14:textId="3A3CC4AC" w:rsidR="001B3029" w:rsidRPr="001B3029" w:rsidRDefault="001B3029" w:rsidP="00C84D9F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3252AF" w14:paraId="70A23A7E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47991491" w14:textId="77777777" w:rsidR="003252AF" w:rsidRDefault="001D4D36" w:rsidP="00A83040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0.2</w:t>
            </w:r>
          </w:p>
        </w:tc>
        <w:tc>
          <w:tcPr>
            <w:tcW w:w="2976" w:type="dxa"/>
            <w:shd w:val="pct10" w:color="auto" w:fill="FFFFFF"/>
          </w:tcPr>
          <w:p w14:paraId="56B6CDE0" w14:textId="77777777" w:rsidR="003252AF" w:rsidRDefault="003252AF" w:rsidP="00381CD1">
            <w:pPr>
              <w:pStyle w:val="Funotentext"/>
              <w:rPr>
                <w:sz w:val="16"/>
              </w:rPr>
            </w:pPr>
            <w:r w:rsidRPr="005923A4">
              <w:t>Als Unternehmen am Markt präsent seit</w:t>
            </w:r>
          </w:p>
        </w:tc>
        <w:tc>
          <w:tcPr>
            <w:tcW w:w="1734" w:type="dxa"/>
            <w:vAlign w:val="center"/>
          </w:tcPr>
          <w:p w14:paraId="5CAB440A" w14:textId="165B3CCD" w:rsidR="003252AF" w:rsidRDefault="001B3029" w:rsidP="000A068B">
            <w:pPr>
              <w:pStyle w:val="Funotentext"/>
              <w:jc w:val="center"/>
              <w:rPr>
                <w:sz w:val="1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315E1963" w14:textId="77777777" w:rsidR="003252AF" w:rsidRPr="00A72335" w:rsidRDefault="003252AF" w:rsidP="000A068B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(Jahresangabe)</w:t>
            </w:r>
          </w:p>
        </w:tc>
        <w:tc>
          <w:tcPr>
            <w:tcW w:w="4787" w:type="dxa"/>
          </w:tcPr>
          <w:p w14:paraId="0200B812" w14:textId="77777777" w:rsidR="003252AF" w:rsidRDefault="003252AF" w:rsidP="00381CD1">
            <w:pPr>
              <w:pStyle w:val="Funotentext"/>
              <w:rPr>
                <w:sz w:val="16"/>
              </w:rPr>
            </w:pPr>
          </w:p>
        </w:tc>
      </w:tr>
      <w:tr w:rsidR="00F27D66" w14:paraId="0BFC2D5A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1C10EA3A" w14:textId="18931B68" w:rsidR="00F27D66" w:rsidRPr="00021D4D" w:rsidRDefault="00F27D66" w:rsidP="00A83040">
            <w:pPr>
              <w:pStyle w:val="Funotentext"/>
              <w:rPr>
                <w:sz w:val="16"/>
              </w:rPr>
            </w:pPr>
            <w:r w:rsidRPr="00021D4D">
              <w:rPr>
                <w:sz w:val="16"/>
              </w:rPr>
              <w:t>0.3</w:t>
            </w:r>
          </w:p>
        </w:tc>
        <w:tc>
          <w:tcPr>
            <w:tcW w:w="2976" w:type="dxa"/>
            <w:shd w:val="pct10" w:color="auto" w:fill="FFFFFF"/>
          </w:tcPr>
          <w:p w14:paraId="73DD0FA2" w14:textId="77777777" w:rsidR="00F46CD1" w:rsidRPr="00021D4D" w:rsidRDefault="00F27D66" w:rsidP="00F46CD1">
            <w:pPr>
              <w:pStyle w:val="Funotentext"/>
            </w:pPr>
            <w:r w:rsidRPr="00021D4D">
              <w:t>Nationalität des Eigentümers (des wirtschaftlich Berechtigten)</w:t>
            </w:r>
          </w:p>
          <w:p w14:paraId="4FF666EC" w14:textId="3C145A68" w:rsidR="00F46CD1" w:rsidRPr="00021D4D" w:rsidRDefault="00F46CD1" w:rsidP="00F46CD1">
            <w:pPr>
              <w:pStyle w:val="Funotentext"/>
              <w:jc w:val="center"/>
            </w:pPr>
            <w:r w:rsidRPr="00021D4D">
              <w:rPr>
                <w:i/>
                <w:sz w:val="18"/>
              </w:rPr>
              <w:t xml:space="preserve">- sofern kein börsennotiertes </w:t>
            </w:r>
            <w:r w:rsidRPr="00021D4D">
              <w:rPr>
                <w:i/>
                <w:sz w:val="18"/>
              </w:rPr>
              <w:br/>
              <w:t>Unternehmen -</w:t>
            </w:r>
          </w:p>
        </w:tc>
        <w:tc>
          <w:tcPr>
            <w:tcW w:w="6521" w:type="dxa"/>
            <w:gridSpan w:val="2"/>
            <w:vAlign w:val="center"/>
          </w:tcPr>
          <w:p w14:paraId="6DD47E3F" w14:textId="26A87E2E" w:rsidR="00F27D66" w:rsidRDefault="00F27D66" w:rsidP="00381CD1">
            <w:pPr>
              <w:pStyle w:val="Funotentext"/>
              <w:rPr>
                <w:sz w:val="16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1D4D36" w14:paraId="270ED828" w14:textId="77777777" w:rsidTr="00FD2E94">
        <w:trPr>
          <w:cantSplit/>
          <w:trHeight w:val="296"/>
        </w:trPr>
        <w:tc>
          <w:tcPr>
            <w:tcW w:w="9918" w:type="dxa"/>
            <w:gridSpan w:val="4"/>
            <w:shd w:val="pct10" w:color="auto" w:fill="FFFFFF"/>
            <w:vAlign w:val="center"/>
          </w:tcPr>
          <w:p w14:paraId="1AAAD735" w14:textId="77777777" w:rsidR="001D4D36" w:rsidRPr="00D522EE" w:rsidRDefault="001D4D36" w:rsidP="0028618B">
            <w:pPr>
              <w:pStyle w:val="Funotentext"/>
              <w:numPr>
                <w:ilvl w:val="0"/>
                <w:numId w:val="40"/>
              </w:numPr>
              <w:rPr>
                <w:b/>
                <w:sz w:val="18"/>
              </w:rPr>
            </w:pPr>
            <w:r w:rsidRPr="00D522EE">
              <w:rPr>
                <w:b/>
                <w:sz w:val="18"/>
              </w:rPr>
              <w:t>Angaben zur technischen und beruflichen Leistungsfähigkeit</w:t>
            </w:r>
          </w:p>
        </w:tc>
      </w:tr>
      <w:tr w:rsidR="001D4D36" w14:paraId="40383588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7F875071" w14:textId="77777777" w:rsidR="001D4D36" w:rsidRDefault="001D4D36" w:rsidP="0028618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2976" w:type="dxa"/>
            <w:shd w:val="pct10" w:color="auto" w:fill="FFFFFF"/>
          </w:tcPr>
          <w:p w14:paraId="0525FE0F" w14:textId="7DA044ED" w:rsidR="001D4D36" w:rsidRPr="00C9398C" w:rsidRDefault="001D4D36" w:rsidP="005523A5">
            <w:pPr>
              <w:pStyle w:val="Funotentext"/>
              <w:rPr>
                <w:sz w:val="16"/>
              </w:rPr>
            </w:pPr>
            <w:r w:rsidRPr="001D4D36">
              <w:t>Bes</w:t>
            </w:r>
            <w:r w:rsidR="00606454">
              <w:t>chreibung der technischen Ausrü</w:t>
            </w:r>
            <w:r w:rsidRPr="001D4D36">
              <w:t>stung</w:t>
            </w:r>
          </w:p>
        </w:tc>
        <w:tc>
          <w:tcPr>
            <w:tcW w:w="6521" w:type="dxa"/>
            <w:gridSpan w:val="2"/>
          </w:tcPr>
          <w:p w14:paraId="56B901E8" w14:textId="77777777" w:rsidR="001D4D36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16BEB62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A4556CC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1D90346F" w14:textId="02BF91B4" w:rsidR="005523A5" w:rsidRPr="001B3029" w:rsidRDefault="005523A5" w:rsidP="001B3029">
            <w:pPr>
              <w:pStyle w:val="Funotentext"/>
              <w:rPr>
                <w:sz w:val="22"/>
              </w:rPr>
            </w:pPr>
          </w:p>
        </w:tc>
      </w:tr>
      <w:tr w:rsidR="005523A5" w14:paraId="1E467025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154850AC" w14:textId="5F55F90E" w:rsidR="005523A5" w:rsidRDefault="005523A5" w:rsidP="0028618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w="2976" w:type="dxa"/>
            <w:shd w:val="pct10" w:color="auto" w:fill="FFFFFF"/>
          </w:tcPr>
          <w:p w14:paraId="124BA1DE" w14:textId="3CD134C4" w:rsidR="005523A5" w:rsidRPr="001D4D36" w:rsidRDefault="005523A5" w:rsidP="005523A5">
            <w:pPr>
              <w:pStyle w:val="Funotentext"/>
            </w:pPr>
            <w:r w:rsidRPr="001D4D36">
              <w:t>Bes</w:t>
            </w:r>
            <w:r>
              <w:t xml:space="preserve">chreibung </w:t>
            </w:r>
            <w:r w:rsidRPr="001D4D36">
              <w:t>der Maßnahmen zur Qualitätssicherung</w:t>
            </w:r>
          </w:p>
        </w:tc>
        <w:tc>
          <w:tcPr>
            <w:tcW w:w="6521" w:type="dxa"/>
            <w:gridSpan w:val="2"/>
          </w:tcPr>
          <w:p w14:paraId="60E8C71C" w14:textId="77777777" w:rsidR="005523A5" w:rsidRDefault="005523A5" w:rsidP="005523A5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5D2B5D61" w14:textId="77777777" w:rsidR="005523A5" w:rsidRDefault="005523A5" w:rsidP="005523A5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4772451A" w14:textId="77777777" w:rsidR="005523A5" w:rsidRDefault="005523A5" w:rsidP="005523A5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A8D6AC8" w14:textId="478EAC3C" w:rsidR="005523A5" w:rsidRPr="001A387B" w:rsidRDefault="005523A5" w:rsidP="005523A5">
            <w:pPr>
              <w:pStyle w:val="Funotentext"/>
              <w:rPr>
                <w:sz w:val="22"/>
              </w:rPr>
            </w:pPr>
          </w:p>
        </w:tc>
      </w:tr>
      <w:tr w:rsidR="001B3029" w14:paraId="0BCD0608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476A6684" w14:textId="43AAD695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</w:t>
            </w:r>
            <w:r w:rsidR="005523A5">
              <w:rPr>
                <w:sz w:val="16"/>
              </w:rPr>
              <w:t>3</w:t>
            </w:r>
          </w:p>
        </w:tc>
        <w:tc>
          <w:tcPr>
            <w:tcW w:w="2976" w:type="dxa"/>
            <w:shd w:val="pct10" w:color="auto" w:fill="FFFFFF"/>
          </w:tcPr>
          <w:p w14:paraId="57EBB410" w14:textId="17B6E1E4" w:rsidR="001B3029" w:rsidRPr="00C9398C" w:rsidRDefault="001B3029" w:rsidP="001B3029">
            <w:pPr>
              <w:pStyle w:val="Funotentext"/>
              <w:rPr>
                <w:sz w:val="16"/>
              </w:rPr>
            </w:pPr>
            <w:r>
              <w:t>Angabe des Lieferkettenmanagement- und -überwachungssystems, das dem Unternehmen zur Vertragserfüllung zur Verfügung steht,</w:t>
            </w:r>
          </w:p>
        </w:tc>
        <w:tc>
          <w:tcPr>
            <w:tcW w:w="6521" w:type="dxa"/>
            <w:gridSpan w:val="2"/>
          </w:tcPr>
          <w:p w14:paraId="1EC523D5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BFC69CA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867A90D" w14:textId="6D7321D4" w:rsidR="001B3029" w:rsidRDefault="001B3029" w:rsidP="001B3029">
            <w:pPr>
              <w:pStyle w:val="Funotentext"/>
              <w:rPr>
                <w:sz w:val="16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1B3029" w14:paraId="6FDEC7D4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0DDFC6C5" w14:textId="745C2D11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</w:t>
            </w:r>
            <w:r w:rsidR="005523A5">
              <w:rPr>
                <w:sz w:val="16"/>
              </w:rPr>
              <w:t>4</w:t>
            </w:r>
          </w:p>
        </w:tc>
        <w:tc>
          <w:tcPr>
            <w:tcW w:w="2976" w:type="dxa"/>
            <w:shd w:val="pct10" w:color="auto" w:fill="FFFFFF"/>
          </w:tcPr>
          <w:p w14:paraId="5CD93487" w14:textId="6D85336B" w:rsidR="001B3029" w:rsidRPr="00C9398C" w:rsidRDefault="001B3029" w:rsidP="001B3029">
            <w:pPr>
              <w:pStyle w:val="Funotentext"/>
              <w:rPr>
                <w:sz w:val="16"/>
              </w:rPr>
            </w:pPr>
            <w:r>
              <w:t>Angabe der Umweltmanagementmaßnahmen, die das Unternehmen während der Auftragsausführung anwendet.</w:t>
            </w:r>
          </w:p>
        </w:tc>
        <w:tc>
          <w:tcPr>
            <w:tcW w:w="6521" w:type="dxa"/>
            <w:gridSpan w:val="2"/>
          </w:tcPr>
          <w:p w14:paraId="6DE717F6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558F2011" w14:textId="77777777" w:rsidR="001B3029" w:rsidRDefault="001B3029" w:rsidP="001B3029">
            <w:pPr>
              <w:pStyle w:val="Funotentext"/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13C10B64" w14:textId="6ECE14FF" w:rsidR="001B3029" w:rsidRDefault="001B3029" w:rsidP="001B3029">
            <w:pPr>
              <w:pStyle w:val="Funotentext"/>
              <w:rPr>
                <w:sz w:val="16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1B3029" w14:paraId="4C4310AE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536D1E1F" w14:textId="161F0501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  <w:tc>
          <w:tcPr>
            <w:tcW w:w="2976" w:type="dxa"/>
            <w:shd w:val="pct10" w:color="auto" w:fill="FFFFFF"/>
          </w:tcPr>
          <w:p w14:paraId="7B4DE4B5" w14:textId="08CEB856" w:rsidR="001B3029" w:rsidRPr="001B3029" w:rsidRDefault="001B3029" w:rsidP="00021D4D">
            <w:pPr>
              <w:pStyle w:val="Funotentext"/>
              <w:rPr>
                <w:sz w:val="16"/>
              </w:rPr>
            </w:pPr>
            <w:r w:rsidRPr="005923A4">
              <w:t xml:space="preserve">Durchschnittliche </w:t>
            </w:r>
            <w:r>
              <w:t xml:space="preserve">jährliche </w:t>
            </w:r>
            <w:r w:rsidRPr="005923A4">
              <w:t xml:space="preserve">Gesamtanzahl der freien und festangestellten </w:t>
            </w:r>
            <w:r>
              <w:t>Beschäftigten</w:t>
            </w:r>
            <w:r w:rsidRPr="005923A4">
              <w:t xml:space="preserve"> in den Jah</w:t>
            </w:r>
            <w:r>
              <w:t>ren 20</w:t>
            </w:r>
            <w:r w:rsidR="005749E1">
              <w:t>2</w:t>
            </w:r>
            <w:r w:rsidR="000C75FB">
              <w:t>3</w:t>
            </w:r>
            <w:r w:rsidR="00747D55">
              <w:t>, 202</w:t>
            </w:r>
            <w:r w:rsidR="000C75FB">
              <w:t>4</w:t>
            </w:r>
            <w:r>
              <w:t xml:space="preserve"> und 20</w:t>
            </w:r>
            <w:r w:rsidR="00747D55">
              <w:t>2</w:t>
            </w:r>
            <w:r w:rsidR="000C75FB">
              <w:t>5</w:t>
            </w:r>
            <w:r>
              <w:t>.</w:t>
            </w:r>
            <w:r w:rsidR="005749E1" w:rsidRPr="000A068B">
              <w:t>*</w:t>
            </w:r>
          </w:p>
        </w:tc>
        <w:tc>
          <w:tcPr>
            <w:tcW w:w="1734" w:type="dxa"/>
            <w:vAlign w:val="center"/>
          </w:tcPr>
          <w:p w14:paraId="40C1EBE0" w14:textId="072B9E71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 w:rsidR="005749E1">
              <w:rPr>
                <w:sz w:val="12"/>
              </w:rPr>
              <w:t>2</w:t>
            </w:r>
            <w:r w:rsidR="000C75FB">
              <w:rPr>
                <w:sz w:val="12"/>
              </w:rPr>
              <w:t>3</w:t>
            </w:r>
            <w:r>
              <w:rPr>
                <w:sz w:val="12"/>
              </w:rPr>
              <w:t xml:space="preserve">: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6A82BED3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34DF8550" w14:textId="210AE7FF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4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7E0A0DAC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62BB87DA" w14:textId="64F65A85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5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16DE98AF" w14:textId="77777777" w:rsidR="00C056FF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(Durchschnittliche </w:t>
            </w:r>
          </w:p>
          <w:p w14:paraId="709BD424" w14:textId="34114DB3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Mitarbeiterzahl)</w:t>
            </w:r>
          </w:p>
        </w:tc>
        <w:tc>
          <w:tcPr>
            <w:tcW w:w="4787" w:type="dxa"/>
          </w:tcPr>
          <w:p w14:paraId="25266024" w14:textId="76275259" w:rsidR="00883C53" w:rsidRDefault="00883C53" w:rsidP="001B3029">
            <w:pPr>
              <w:pStyle w:val="Funotentext"/>
              <w:rPr>
                <w:sz w:val="16"/>
              </w:rPr>
            </w:pPr>
          </w:p>
          <w:p w14:paraId="73EF7A7C" w14:textId="77777777" w:rsidR="00883C53" w:rsidRPr="00883C53" w:rsidRDefault="00883C53" w:rsidP="00883C53"/>
          <w:p w14:paraId="7B93445D" w14:textId="77777777" w:rsidR="00883C53" w:rsidRPr="00883C53" w:rsidRDefault="00883C53" w:rsidP="00883C53"/>
          <w:p w14:paraId="6B86FDE7" w14:textId="77777777" w:rsidR="00883C53" w:rsidRPr="00883C53" w:rsidRDefault="00883C53" w:rsidP="00883C53"/>
          <w:p w14:paraId="657223C3" w14:textId="77777777" w:rsidR="00883C53" w:rsidRPr="00883C53" w:rsidRDefault="00883C53" w:rsidP="00883C53"/>
          <w:p w14:paraId="43DCD85A" w14:textId="77777777" w:rsidR="00883C53" w:rsidRPr="00883C53" w:rsidRDefault="00883C53" w:rsidP="00883C53"/>
          <w:p w14:paraId="577119A8" w14:textId="77777777" w:rsidR="00883C53" w:rsidRPr="00883C53" w:rsidRDefault="00883C53" w:rsidP="00883C53"/>
          <w:p w14:paraId="5D8F070F" w14:textId="0D5DBEB4" w:rsidR="001B3029" w:rsidRPr="00883C53" w:rsidRDefault="00E82C87" w:rsidP="00E82C87">
            <w:pPr>
              <w:tabs>
                <w:tab w:val="left" w:pos="3444"/>
              </w:tabs>
            </w:pPr>
            <w:r>
              <w:tab/>
            </w:r>
          </w:p>
        </w:tc>
      </w:tr>
      <w:tr w:rsidR="001B3029" w14:paraId="1AEFFB0F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43E3C79D" w14:textId="58EE56B2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lastRenderedPageBreak/>
              <w:t>1.5</w:t>
            </w:r>
          </w:p>
        </w:tc>
        <w:tc>
          <w:tcPr>
            <w:tcW w:w="2976" w:type="dxa"/>
            <w:shd w:val="pct10" w:color="auto" w:fill="FFFFFF"/>
          </w:tcPr>
          <w:p w14:paraId="4F17DECD" w14:textId="24BDFAAD" w:rsidR="001B3029" w:rsidRPr="007862ED" w:rsidRDefault="001B3029" w:rsidP="00021D4D">
            <w:pPr>
              <w:pStyle w:val="Funotentext"/>
            </w:pPr>
            <w:r w:rsidRPr="000A068B">
              <w:t xml:space="preserve">Durchschnittliche </w:t>
            </w:r>
            <w:r>
              <w:t xml:space="preserve">jährliche </w:t>
            </w:r>
            <w:r w:rsidRPr="000A068B">
              <w:t xml:space="preserve">Anzahl </w:t>
            </w:r>
            <w:r>
              <w:t>der Führungskräfte</w:t>
            </w:r>
            <w:r w:rsidR="00747D55">
              <w:t xml:space="preserve"> in den Jahren 20</w:t>
            </w:r>
            <w:r w:rsidR="005749E1">
              <w:t>2</w:t>
            </w:r>
            <w:r w:rsidR="000C75FB">
              <w:t>3</w:t>
            </w:r>
            <w:r w:rsidR="00747D55">
              <w:t>, 202</w:t>
            </w:r>
            <w:r w:rsidR="000C75FB">
              <w:t>4</w:t>
            </w:r>
            <w:r w:rsidR="00747D55">
              <w:t xml:space="preserve"> und 202</w:t>
            </w:r>
            <w:r w:rsidR="000C75FB">
              <w:t>5</w:t>
            </w:r>
            <w:r>
              <w:t>.</w:t>
            </w:r>
            <w:r w:rsidR="005749E1" w:rsidRPr="000A068B">
              <w:t>*</w:t>
            </w:r>
          </w:p>
        </w:tc>
        <w:tc>
          <w:tcPr>
            <w:tcW w:w="1734" w:type="dxa"/>
            <w:vAlign w:val="center"/>
          </w:tcPr>
          <w:p w14:paraId="50B1E7AA" w14:textId="24E71E27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 w:rsidR="000C75FB">
              <w:rPr>
                <w:sz w:val="12"/>
              </w:rPr>
              <w:t>23</w:t>
            </w:r>
            <w:r w:rsidR="005749E1">
              <w:rPr>
                <w:sz w:val="12"/>
              </w:rPr>
              <w:t>:</w:t>
            </w:r>
            <w:r w:rsidR="001B3029">
              <w:rPr>
                <w:sz w:val="12"/>
              </w:rPr>
              <w:t xml:space="preserve">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54114171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35088057" w14:textId="39B7E043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4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22305FDA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34D9E44B" w14:textId="7CB6E127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5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55F8C03E" w14:textId="77777777" w:rsidR="00C056FF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(Durchschnittliche</w:t>
            </w:r>
          </w:p>
          <w:p w14:paraId="2617F0A2" w14:textId="512D67ED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 Mitarbeiterzahl)</w:t>
            </w:r>
          </w:p>
        </w:tc>
        <w:tc>
          <w:tcPr>
            <w:tcW w:w="4787" w:type="dxa"/>
          </w:tcPr>
          <w:p w14:paraId="7F773317" w14:textId="77777777" w:rsidR="001B3029" w:rsidRDefault="001B3029" w:rsidP="001B3029">
            <w:pPr>
              <w:pStyle w:val="Funotentext"/>
              <w:rPr>
                <w:sz w:val="16"/>
              </w:rPr>
            </w:pPr>
          </w:p>
        </w:tc>
      </w:tr>
      <w:tr w:rsidR="001B3029" w14:paraId="41B236D6" w14:textId="77777777" w:rsidTr="00FD2E94">
        <w:trPr>
          <w:cantSplit/>
          <w:trHeight w:val="319"/>
        </w:trPr>
        <w:tc>
          <w:tcPr>
            <w:tcW w:w="9918" w:type="dxa"/>
            <w:gridSpan w:val="4"/>
            <w:shd w:val="pct10" w:color="auto" w:fill="FFFFFF"/>
            <w:vAlign w:val="center"/>
          </w:tcPr>
          <w:p w14:paraId="037F321D" w14:textId="77777777" w:rsidR="001B3029" w:rsidRPr="00D522EE" w:rsidRDefault="001B3029" w:rsidP="001B3029">
            <w:pPr>
              <w:pStyle w:val="Funotentext"/>
              <w:numPr>
                <w:ilvl w:val="0"/>
                <w:numId w:val="40"/>
              </w:numPr>
              <w:rPr>
                <w:b/>
                <w:sz w:val="16"/>
              </w:rPr>
            </w:pPr>
            <w:r w:rsidRPr="00D522EE">
              <w:rPr>
                <w:b/>
                <w:sz w:val="18"/>
              </w:rPr>
              <w:t>Angaben zur finanziellen und wirtschaftlichen Leistungsfähigkeit</w:t>
            </w:r>
          </w:p>
        </w:tc>
      </w:tr>
      <w:tr w:rsidR="001B3029" w14:paraId="308FA465" w14:textId="77777777" w:rsidTr="00FD2E94">
        <w:trPr>
          <w:cantSplit/>
          <w:trHeight w:val="1686"/>
        </w:trPr>
        <w:tc>
          <w:tcPr>
            <w:tcW w:w="421" w:type="dxa"/>
            <w:shd w:val="pct10" w:color="auto" w:fill="FFFFFF"/>
          </w:tcPr>
          <w:p w14:paraId="6CEE8156" w14:textId="77777777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2976" w:type="dxa"/>
            <w:shd w:val="pct10" w:color="auto" w:fill="FFFFFF"/>
          </w:tcPr>
          <w:p w14:paraId="14E4B908" w14:textId="1E04AE16" w:rsidR="001B3029" w:rsidRDefault="001B3029" w:rsidP="00021D4D">
            <w:pPr>
              <w:pStyle w:val="Funotentext"/>
              <w:rPr>
                <w:sz w:val="16"/>
              </w:rPr>
            </w:pPr>
            <w:r w:rsidRPr="005923A4">
              <w:t xml:space="preserve">Gesamtjahresumsatz des </w:t>
            </w:r>
            <w:r w:rsidR="00747D55">
              <w:t>Unternehmens aus den Jahren 20</w:t>
            </w:r>
            <w:r w:rsidR="005749E1">
              <w:t>2</w:t>
            </w:r>
            <w:r w:rsidR="000C75FB">
              <w:t>3</w:t>
            </w:r>
            <w:r w:rsidR="00747D55">
              <w:t>, 202</w:t>
            </w:r>
            <w:r w:rsidR="000C75FB">
              <w:t>4</w:t>
            </w:r>
            <w:r w:rsidR="00747D55">
              <w:t xml:space="preserve"> und 202</w:t>
            </w:r>
            <w:r w:rsidR="000C75FB">
              <w:t>5</w:t>
            </w:r>
            <w:r w:rsidR="005749E1">
              <w:t>.</w:t>
            </w:r>
            <w:r w:rsidR="005749E1" w:rsidRPr="005749E1">
              <w:t>*</w:t>
            </w:r>
          </w:p>
        </w:tc>
        <w:tc>
          <w:tcPr>
            <w:tcW w:w="1734" w:type="dxa"/>
            <w:vAlign w:val="center"/>
          </w:tcPr>
          <w:p w14:paraId="4956DD35" w14:textId="252717A0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 w:rsidR="005749E1">
              <w:rPr>
                <w:sz w:val="12"/>
              </w:rPr>
              <w:t>2</w:t>
            </w:r>
            <w:r w:rsidR="000C75FB">
              <w:rPr>
                <w:sz w:val="12"/>
              </w:rPr>
              <w:t>3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247109C1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1F90003D" w14:textId="70B6D39D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4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7265F6CE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4CBA2416" w14:textId="053A0644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5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5E02DDE0" w14:textId="645D35D7" w:rsidR="001B3029" w:rsidRPr="00A72335" w:rsidRDefault="001B3029" w:rsidP="00301B4A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(Jahresumsatz brutto in €</w:t>
            </w:r>
            <w:r w:rsidR="00301B4A">
              <w:rPr>
                <w:sz w:val="12"/>
              </w:rPr>
              <w:t>)</w:t>
            </w:r>
          </w:p>
        </w:tc>
        <w:tc>
          <w:tcPr>
            <w:tcW w:w="4787" w:type="dxa"/>
          </w:tcPr>
          <w:p w14:paraId="2F06BD0F" w14:textId="77777777" w:rsidR="001B3029" w:rsidRDefault="001B3029" w:rsidP="001B3029">
            <w:pPr>
              <w:pStyle w:val="Funotentext"/>
              <w:rPr>
                <w:sz w:val="16"/>
              </w:rPr>
            </w:pPr>
          </w:p>
        </w:tc>
      </w:tr>
      <w:tr w:rsidR="001B3029" w14:paraId="09A74876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11A27629" w14:textId="77777777" w:rsidR="001B3029" w:rsidRDefault="001B3029" w:rsidP="001B3029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2976" w:type="dxa"/>
            <w:shd w:val="pct10" w:color="auto" w:fill="FFFFFF"/>
          </w:tcPr>
          <w:p w14:paraId="209BB09A" w14:textId="2CB1EF22" w:rsidR="001B3029" w:rsidRPr="00833095" w:rsidRDefault="001B3029" w:rsidP="00021D4D">
            <w:pPr>
              <w:pStyle w:val="Funotentext"/>
            </w:pPr>
            <w:r w:rsidRPr="000A068B">
              <w:t>Jahresumsatz des Unternehmens aus den Jahren 20</w:t>
            </w:r>
            <w:r w:rsidR="005749E1">
              <w:t>2</w:t>
            </w:r>
            <w:r w:rsidR="000C75FB">
              <w:t>3</w:t>
            </w:r>
            <w:r w:rsidR="005749E1">
              <w:t>, 202</w:t>
            </w:r>
            <w:r w:rsidR="000C75FB">
              <w:t>4</w:t>
            </w:r>
            <w:r w:rsidR="00747D55">
              <w:t xml:space="preserve"> und 202</w:t>
            </w:r>
            <w:r w:rsidR="000C75FB">
              <w:t>5</w:t>
            </w:r>
            <w:r w:rsidRPr="000A068B">
              <w:t xml:space="preserve"> in dem </w:t>
            </w:r>
            <w:r>
              <w:t xml:space="preserve">Tätigkeitsbereich des </w:t>
            </w:r>
            <w:proofErr w:type="gramStart"/>
            <w:r>
              <w:t>Auftrags</w:t>
            </w:r>
            <w:r w:rsidRPr="000A068B">
              <w:t>.*</w:t>
            </w:r>
            <w:proofErr w:type="gramEnd"/>
          </w:p>
        </w:tc>
        <w:tc>
          <w:tcPr>
            <w:tcW w:w="1734" w:type="dxa"/>
            <w:vAlign w:val="center"/>
          </w:tcPr>
          <w:p w14:paraId="0FD2D625" w14:textId="5C5D2C04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  <w:r w:rsidR="005749E1">
              <w:rPr>
                <w:sz w:val="12"/>
              </w:rPr>
              <w:t>2</w:t>
            </w:r>
            <w:r w:rsidR="000C75FB">
              <w:rPr>
                <w:sz w:val="12"/>
              </w:rPr>
              <w:t>3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266E06E2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660AE3D7" w14:textId="1B320165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4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4AD3A3D8" w14:textId="77777777" w:rsidR="001B3029" w:rsidRDefault="001B3029" w:rsidP="001B3029">
            <w:pPr>
              <w:pStyle w:val="Funotentext"/>
              <w:jc w:val="center"/>
              <w:rPr>
                <w:sz w:val="12"/>
              </w:rPr>
            </w:pPr>
          </w:p>
          <w:p w14:paraId="34416F29" w14:textId="09992456" w:rsidR="001B3029" w:rsidRDefault="00747D55" w:rsidP="001B3029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C75FB">
              <w:rPr>
                <w:sz w:val="12"/>
              </w:rPr>
              <w:t>5</w:t>
            </w:r>
            <w:r w:rsidR="001B3029">
              <w:rPr>
                <w:sz w:val="12"/>
              </w:rPr>
              <w:t xml:space="preserve">: </w:t>
            </w:r>
            <w:r w:rsidR="001B30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029" w:rsidRPr="001A387B">
              <w:rPr>
                <w:sz w:val="22"/>
              </w:rPr>
              <w:instrText xml:space="preserve"> FORMTEXT </w:instrText>
            </w:r>
            <w:r w:rsidR="001B3029" w:rsidRPr="001A387B">
              <w:rPr>
                <w:sz w:val="22"/>
              </w:rPr>
            </w:r>
            <w:r w:rsidR="001B3029" w:rsidRPr="001A387B">
              <w:rPr>
                <w:sz w:val="22"/>
              </w:rPr>
              <w:fldChar w:fldCharType="separate"/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noProof/>
                <w:sz w:val="22"/>
              </w:rPr>
              <w:t> </w:t>
            </w:r>
            <w:r w:rsidR="001B3029" w:rsidRPr="001A387B">
              <w:rPr>
                <w:sz w:val="22"/>
              </w:rPr>
              <w:fldChar w:fldCharType="end"/>
            </w:r>
          </w:p>
          <w:p w14:paraId="66C6711E" w14:textId="135950B4" w:rsidR="001B3029" w:rsidRPr="00580BFA" w:rsidRDefault="00301B4A" w:rsidP="00301B4A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="001B3029">
              <w:rPr>
                <w:sz w:val="12"/>
              </w:rPr>
              <w:t>Jahresumsatz brutto in €)</w:t>
            </w:r>
          </w:p>
        </w:tc>
        <w:tc>
          <w:tcPr>
            <w:tcW w:w="4787" w:type="dxa"/>
          </w:tcPr>
          <w:p w14:paraId="65EE7FBC" w14:textId="77777777" w:rsidR="001B3029" w:rsidRDefault="001B3029" w:rsidP="001B3029">
            <w:pPr>
              <w:pStyle w:val="Funotentext"/>
              <w:rPr>
                <w:sz w:val="16"/>
              </w:rPr>
            </w:pPr>
          </w:p>
        </w:tc>
      </w:tr>
      <w:tr w:rsidR="00B2116D" w14:paraId="6481784E" w14:textId="77777777" w:rsidTr="00FD2E94">
        <w:trPr>
          <w:cantSplit/>
        </w:trPr>
        <w:tc>
          <w:tcPr>
            <w:tcW w:w="421" w:type="dxa"/>
            <w:shd w:val="pct10" w:color="auto" w:fill="FFFFFF"/>
          </w:tcPr>
          <w:p w14:paraId="10497A92" w14:textId="5A2901AB" w:rsidR="00B2116D" w:rsidRPr="00021D4D" w:rsidRDefault="00B2116D" w:rsidP="001B3029">
            <w:pPr>
              <w:pStyle w:val="Funotentext"/>
              <w:rPr>
                <w:sz w:val="16"/>
              </w:rPr>
            </w:pPr>
            <w:r w:rsidRPr="00021D4D">
              <w:rPr>
                <w:sz w:val="16"/>
              </w:rPr>
              <w:t>2.3</w:t>
            </w:r>
          </w:p>
        </w:tc>
        <w:tc>
          <w:tcPr>
            <w:tcW w:w="2976" w:type="dxa"/>
            <w:shd w:val="pct10" w:color="auto" w:fill="FFFFFF"/>
          </w:tcPr>
          <w:p w14:paraId="6DEFF101" w14:textId="5180401E" w:rsidR="00B2116D" w:rsidRPr="00021D4D" w:rsidRDefault="00B2116D" w:rsidP="00097828">
            <w:pPr>
              <w:pStyle w:val="Funotentext"/>
            </w:pPr>
            <w:r w:rsidRPr="00021D4D">
              <w:t xml:space="preserve">Bilanzsumme </w:t>
            </w:r>
            <w:r w:rsidR="00097828" w:rsidRPr="00021D4D">
              <w:t>des letzten verfügbaren Geschäftsjahres</w:t>
            </w:r>
          </w:p>
        </w:tc>
        <w:tc>
          <w:tcPr>
            <w:tcW w:w="1734" w:type="dxa"/>
            <w:vAlign w:val="center"/>
          </w:tcPr>
          <w:p w14:paraId="4F656914" w14:textId="77777777" w:rsidR="00097828" w:rsidRDefault="00097828" w:rsidP="00097828">
            <w:pPr>
              <w:pStyle w:val="Funotentext"/>
              <w:jc w:val="center"/>
              <w:rPr>
                <w:sz w:val="1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8FD9585" w14:textId="22149EB9" w:rsidR="00B2116D" w:rsidRDefault="00097828" w:rsidP="00D40500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(Bilanzsumme in €)</w:t>
            </w:r>
          </w:p>
        </w:tc>
        <w:tc>
          <w:tcPr>
            <w:tcW w:w="4787" w:type="dxa"/>
            <w:vAlign w:val="center"/>
          </w:tcPr>
          <w:p w14:paraId="4B1413C7" w14:textId="77777777" w:rsidR="00097828" w:rsidRDefault="00097828" w:rsidP="00097828">
            <w:pPr>
              <w:pStyle w:val="Funotentext"/>
              <w:rPr>
                <w:sz w:val="1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35DE75C" w14:textId="592CABBF" w:rsidR="00B2116D" w:rsidRDefault="00097828" w:rsidP="00097828">
            <w:pPr>
              <w:pStyle w:val="Funotentext"/>
              <w:rPr>
                <w:sz w:val="16"/>
              </w:rPr>
            </w:pPr>
            <w:r>
              <w:rPr>
                <w:sz w:val="12"/>
              </w:rPr>
              <w:t>(Zeitraum des Geschäftsjahres)</w:t>
            </w:r>
          </w:p>
        </w:tc>
      </w:tr>
    </w:tbl>
    <w:p w14:paraId="428896A7" w14:textId="14742866" w:rsidR="00A610F9" w:rsidRDefault="00A610F9" w:rsidP="008222CA"/>
    <w:p w14:paraId="0D08561E" w14:textId="77777777" w:rsidR="00A610F9" w:rsidRDefault="00A610F9" w:rsidP="0070542E">
      <w:pPr>
        <w:spacing w:line="276" w:lineRule="auto"/>
      </w:pPr>
      <w:r>
        <w:t>*Ist das Unternehmen noch nicht 3 Jahre am Markt tätig, ist es möglich, die genannten Angaben über die bisherige Tätigkeit zu machen.</w:t>
      </w:r>
    </w:p>
    <w:p w14:paraId="13DC8163" w14:textId="77777777" w:rsidR="0070542E" w:rsidRDefault="0070542E" w:rsidP="0070542E">
      <w:pPr>
        <w:spacing w:line="276" w:lineRule="auto"/>
      </w:pPr>
    </w:p>
    <w:p w14:paraId="0AEE3763" w14:textId="5D18F434" w:rsidR="00606454" w:rsidRDefault="007F7E17" w:rsidP="00606454">
      <w:pPr>
        <w:spacing w:line="360" w:lineRule="auto"/>
        <w:jc w:val="both"/>
      </w:pPr>
      <w:r w:rsidRPr="007F7E17">
        <w:t>Der unten bezeichnete Bieter versichert die Richtigkeit seiner Angaben.</w:t>
      </w:r>
    </w:p>
    <w:p w14:paraId="5EDD0136" w14:textId="77777777" w:rsidR="007F7E17" w:rsidRDefault="007F7E17" w:rsidP="00606454">
      <w:pPr>
        <w:spacing w:line="360" w:lineRule="auto"/>
        <w:jc w:val="both"/>
      </w:pPr>
    </w:p>
    <w:tbl>
      <w:tblPr>
        <w:tblStyle w:val="Tabellenraster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5378"/>
      </w:tblGrid>
      <w:tr w:rsidR="00606454" w14:paraId="3CB4C36E" w14:textId="77777777" w:rsidTr="00A27086">
        <w:tc>
          <w:tcPr>
            <w:tcW w:w="4530" w:type="dxa"/>
            <w:shd w:val="clear" w:color="auto" w:fill="auto"/>
            <w:vAlign w:val="center"/>
          </w:tcPr>
          <w:p w14:paraId="6FCF8DF4" w14:textId="77777777" w:rsidR="00606454" w:rsidRPr="006D4625" w:rsidRDefault="00606454" w:rsidP="00C50A1B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5378" w:type="dxa"/>
            <w:shd w:val="clear" w:color="auto" w:fill="auto"/>
            <w:vAlign w:val="center"/>
          </w:tcPr>
          <w:p w14:paraId="0885C44D" w14:textId="77777777" w:rsidR="00606454" w:rsidRDefault="00606454" w:rsidP="00C50A1B">
            <w:pPr>
              <w:spacing w:line="360" w:lineRule="auto"/>
            </w:pPr>
            <w:r w:rsidRPr="00C03EF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EF7">
              <w:rPr>
                <w:sz w:val="22"/>
              </w:rPr>
              <w:instrText xml:space="preserve"> FORMTEXT </w:instrText>
            </w:r>
            <w:r w:rsidRPr="00C03EF7">
              <w:fldChar w:fldCharType="separate"/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fldChar w:fldCharType="end"/>
            </w:r>
          </w:p>
          <w:p w14:paraId="0EC87ECA" w14:textId="77777777" w:rsidR="00606454" w:rsidRPr="006D4625" w:rsidRDefault="00606454" w:rsidP="00C50A1B">
            <w:pPr>
              <w:spacing w:line="360" w:lineRule="auto"/>
            </w:pPr>
            <w:r w:rsidRPr="00C03EF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03EF7">
              <w:rPr>
                <w:sz w:val="22"/>
              </w:rPr>
              <w:instrText xml:space="preserve"> FORMTEXT </w:instrText>
            </w:r>
            <w:r w:rsidRPr="00C03EF7">
              <w:fldChar w:fldCharType="separate"/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fldChar w:fldCharType="end"/>
            </w:r>
          </w:p>
        </w:tc>
      </w:tr>
      <w:tr w:rsidR="00606454" w14:paraId="2353F26B" w14:textId="77777777" w:rsidTr="00A27086">
        <w:tc>
          <w:tcPr>
            <w:tcW w:w="4530" w:type="dxa"/>
            <w:shd w:val="clear" w:color="auto" w:fill="auto"/>
            <w:vAlign w:val="center"/>
          </w:tcPr>
          <w:p w14:paraId="7DBA27B4" w14:textId="77777777" w:rsidR="00606454" w:rsidRPr="00B20EBC" w:rsidRDefault="00606454" w:rsidP="00C50A1B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</w:p>
        </w:tc>
        <w:tc>
          <w:tcPr>
            <w:tcW w:w="5378" w:type="dxa"/>
            <w:shd w:val="clear" w:color="auto" w:fill="auto"/>
            <w:vAlign w:val="center"/>
          </w:tcPr>
          <w:p w14:paraId="69920EF0" w14:textId="77777777" w:rsidR="00606454" w:rsidRDefault="00606454" w:rsidP="00C50A1B">
            <w:pPr>
              <w:spacing w:line="360" w:lineRule="auto"/>
            </w:pPr>
            <w:r w:rsidRPr="00C03EF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03EF7">
              <w:rPr>
                <w:sz w:val="22"/>
              </w:rPr>
              <w:instrText xml:space="preserve"> FORMTEXT </w:instrText>
            </w:r>
            <w:r w:rsidRPr="00C03EF7">
              <w:fldChar w:fldCharType="separate"/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rPr>
                <w:noProof/>
                <w:sz w:val="22"/>
              </w:rPr>
              <w:t> </w:t>
            </w:r>
            <w:r w:rsidRPr="00C03EF7">
              <w:fldChar w:fldCharType="end"/>
            </w:r>
          </w:p>
        </w:tc>
      </w:tr>
    </w:tbl>
    <w:p w14:paraId="1C04D31E" w14:textId="77777777" w:rsidR="00A610F9" w:rsidRPr="00E47718" w:rsidRDefault="00A610F9" w:rsidP="00606454"/>
    <w:sectPr w:rsidR="00A610F9" w:rsidRPr="00E47718" w:rsidSect="006C29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BE4BB" w14:textId="77777777" w:rsidR="00120B4E" w:rsidRDefault="00120B4E">
      <w:r>
        <w:separator/>
      </w:r>
    </w:p>
  </w:endnote>
  <w:endnote w:type="continuationSeparator" w:id="0">
    <w:p w14:paraId="1D8E137E" w14:textId="77777777" w:rsidR="00120B4E" w:rsidRDefault="0012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493F" w14:textId="264A24A9" w:rsidR="00A610F9" w:rsidRDefault="00A610F9" w:rsidP="00883C53">
    <w:pPr>
      <w:pStyle w:val="Fuzeile"/>
      <w:rPr>
        <w:snapToGrid w:val="0"/>
      </w:rPr>
    </w:pPr>
    <w:r>
      <w:t>Teil A - Unternehmensdarstellung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5C34D6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782F5E">
      <w:fldChar w:fldCharType="begin"/>
    </w:r>
    <w:r w:rsidR="00782F5E">
      <w:instrText>NUMPAGES  \* Arabic  \* MERGEFORMAT</w:instrText>
    </w:r>
    <w:r w:rsidR="00782F5E">
      <w:fldChar w:fldCharType="separate"/>
    </w:r>
    <w:r w:rsidR="005C34D6">
      <w:rPr>
        <w:noProof/>
      </w:rPr>
      <w:t>3</w:t>
    </w:r>
    <w:r w:rsidR="00782F5E">
      <w:rPr>
        <w:noProof/>
      </w:rPr>
      <w:fldChar w:fldCharType="end"/>
    </w:r>
    <w:r w:rsidR="00883C53">
      <w:tab/>
    </w:r>
    <w:r w:rsidR="002F566E">
      <w:t>14</w:t>
    </w:r>
    <w:r w:rsidR="005749E1" w:rsidRPr="005C34D6">
      <w:t>.</w:t>
    </w:r>
    <w:r w:rsidR="00021D4D" w:rsidRPr="005C34D6">
      <w:t>0</w:t>
    </w:r>
    <w:r w:rsidR="002F566E">
      <w:t>8</w:t>
    </w:r>
    <w:r w:rsidR="00F8795A" w:rsidRPr="005C34D6">
      <w:t>.202</w:t>
    </w:r>
    <w:r w:rsidR="005C34D6" w:rsidRPr="005C34D6">
      <w:t>6</w:t>
    </w:r>
  </w:p>
  <w:p w14:paraId="48689B20" w14:textId="32D8C9D1" w:rsidR="00A610F9" w:rsidRDefault="00883C53" w:rsidP="00883C53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E2B1" w14:textId="77777777" w:rsidR="00A610F9" w:rsidRDefault="00257318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8B58A9" wp14:editId="00D52790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CFEA2" w14:textId="77777777" w:rsidR="00120B4E" w:rsidRDefault="00120B4E">
      <w:r>
        <w:separator/>
      </w:r>
    </w:p>
  </w:footnote>
  <w:footnote w:type="continuationSeparator" w:id="0">
    <w:p w14:paraId="2513FD5E" w14:textId="77777777" w:rsidR="00120B4E" w:rsidRDefault="0012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9BE5" w14:textId="40B30D58" w:rsidR="008B3F03" w:rsidRDefault="008B3F03" w:rsidP="008B3F03">
    <w:pPr>
      <w:pStyle w:val="Kopfzeile"/>
      <w:jc w:val="right"/>
    </w:pPr>
    <w:r w:rsidRPr="00277943">
      <w:rPr>
        <w:szCs w:val="16"/>
      </w:rPr>
      <w:t xml:space="preserve">Vergabeverfahren </w:t>
    </w:r>
    <w:r w:rsidRPr="0037357F">
      <w:rPr>
        <w:szCs w:val="16"/>
      </w:rPr>
      <w:t>„</w:t>
    </w:r>
    <w:r w:rsidR="00182E98">
      <w:rPr>
        <w:szCs w:val="16"/>
      </w:rPr>
      <w:t>Landesmateriallager</w:t>
    </w:r>
    <w:r w:rsidR="0037357F" w:rsidRPr="0037357F">
      <w:rPr>
        <w:szCs w:val="16"/>
      </w:rPr>
      <w:t xml:space="preserve"> II</w:t>
    </w:r>
    <w:r w:rsidRPr="0037357F">
      <w:rPr>
        <w:szCs w:val="16"/>
      </w:rPr>
      <w:t>“ ZBL / Z.</w:t>
    </w:r>
    <w:r w:rsidR="0037357F" w:rsidRPr="0037357F">
      <w:rPr>
        <w:szCs w:val="16"/>
      </w:rPr>
      <w:t>26</w:t>
    </w:r>
    <w:r w:rsidRPr="0037357F">
      <w:rPr>
        <w:szCs w:val="16"/>
      </w:rPr>
      <w:t>-</w:t>
    </w:r>
    <w:r w:rsidR="0037357F">
      <w:rPr>
        <w:szCs w:val="16"/>
      </w:rPr>
      <w:t>01</w:t>
    </w:r>
    <w:r w:rsidR="00182E98">
      <w:rPr>
        <w:szCs w:val="16"/>
      </w:rPr>
      <w:t>32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AFAC" w14:textId="77777777" w:rsidR="00A610F9" w:rsidRDefault="00A610F9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493E3E"/>
    <w:multiLevelType w:val="hybridMultilevel"/>
    <w:tmpl w:val="90B6F958"/>
    <w:lvl w:ilvl="0" w:tplc="59E288BE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6649875">
    <w:abstractNumId w:val="13"/>
  </w:num>
  <w:num w:numId="2" w16cid:durableId="64500566">
    <w:abstractNumId w:val="2"/>
  </w:num>
  <w:num w:numId="3" w16cid:durableId="1554152183">
    <w:abstractNumId w:val="18"/>
  </w:num>
  <w:num w:numId="4" w16cid:durableId="356665828">
    <w:abstractNumId w:val="17"/>
  </w:num>
  <w:num w:numId="5" w16cid:durableId="446586985">
    <w:abstractNumId w:val="17"/>
  </w:num>
  <w:num w:numId="6" w16cid:durableId="190654526">
    <w:abstractNumId w:val="9"/>
  </w:num>
  <w:num w:numId="7" w16cid:durableId="58940978">
    <w:abstractNumId w:val="1"/>
  </w:num>
  <w:num w:numId="8" w16cid:durableId="499388329">
    <w:abstractNumId w:val="12"/>
  </w:num>
  <w:num w:numId="9" w16cid:durableId="1954481439">
    <w:abstractNumId w:val="17"/>
  </w:num>
  <w:num w:numId="10" w16cid:durableId="2099667659">
    <w:abstractNumId w:val="17"/>
  </w:num>
  <w:num w:numId="11" w16cid:durableId="1086002744">
    <w:abstractNumId w:val="3"/>
  </w:num>
  <w:num w:numId="12" w16cid:durableId="1704941877">
    <w:abstractNumId w:val="17"/>
  </w:num>
  <w:num w:numId="13" w16cid:durableId="990521528">
    <w:abstractNumId w:val="17"/>
  </w:num>
  <w:num w:numId="14" w16cid:durableId="2121603665">
    <w:abstractNumId w:val="17"/>
  </w:num>
  <w:num w:numId="15" w16cid:durableId="1950621844">
    <w:abstractNumId w:val="17"/>
  </w:num>
  <w:num w:numId="16" w16cid:durableId="1217663115">
    <w:abstractNumId w:val="17"/>
  </w:num>
  <w:num w:numId="17" w16cid:durableId="112601283">
    <w:abstractNumId w:val="17"/>
  </w:num>
  <w:num w:numId="18" w16cid:durableId="1685863922">
    <w:abstractNumId w:val="17"/>
  </w:num>
  <w:num w:numId="19" w16cid:durableId="640040869">
    <w:abstractNumId w:val="17"/>
  </w:num>
  <w:num w:numId="20" w16cid:durableId="2062710898">
    <w:abstractNumId w:val="17"/>
  </w:num>
  <w:num w:numId="21" w16cid:durableId="1040207874">
    <w:abstractNumId w:val="7"/>
  </w:num>
  <w:num w:numId="22" w16cid:durableId="1088621957">
    <w:abstractNumId w:val="17"/>
  </w:num>
  <w:num w:numId="23" w16cid:durableId="2049135041">
    <w:abstractNumId w:val="17"/>
  </w:num>
  <w:num w:numId="24" w16cid:durableId="784931457">
    <w:abstractNumId w:val="17"/>
  </w:num>
  <w:num w:numId="25" w16cid:durableId="1665010340">
    <w:abstractNumId w:val="17"/>
  </w:num>
  <w:num w:numId="26" w16cid:durableId="1640643548">
    <w:abstractNumId w:val="17"/>
  </w:num>
  <w:num w:numId="27" w16cid:durableId="1521503330">
    <w:abstractNumId w:val="17"/>
  </w:num>
  <w:num w:numId="28" w16cid:durableId="1202984774">
    <w:abstractNumId w:val="17"/>
  </w:num>
  <w:num w:numId="29" w16cid:durableId="246305298">
    <w:abstractNumId w:val="17"/>
  </w:num>
  <w:num w:numId="30" w16cid:durableId="735589871">
    <w:abstractNumId w:val="17"/>
  </w:num>
  <w:num w:numId="31" w16cid:durableId="702947090">
    <w:abstractNumId w:val="14"/>
  </w:num>
  <w:num w:numId="32" w16cid:durableId="749235567">
    <w:abstractNumId w:val="16"/>
  </w:num>
  <w:num w:numId="33" w16cid:durableId="403768474">
    <w:abstractNumId w:val="10"/>
  </w:num>
  <w:num w:numId="34" w16cid:durableId="2010985841">
    <w:abstractNumId w:val="6"/>
  </w:num>
  <w:num w:numId="35" w16cid:durableId="987517368">
    <w:abstractNumId w:val="15"/>
  </w:num>
  <w:num w:numId="36" w16cid:durableId="1866016212">
    <w:abstractNumId w:val="0"/>
  </w:num>
  <w:num w:numId="37" w16cid:durableId="270164348">
    <w:abstractNumId w:val="8"/>
  </w:num>
  <w:num w:numId="38" w16cid:durableId="50925509">
    <w:abstractNumId w:val="4"/>
  </w:num>
  <w:num w:numId="39" w16cid:durableId="776800370">
    <w:abstractNumId w:val="11"/>
  </w:num>
  <w:num w:numId="40" w16cid:durableId="31661249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kXCi1gRP7g0LzfxVQB/bi7Jxwzl89iiqSmdjq3xXlhp9TsDlau2SoWJvJtyAI1JVs0gqzU3nw+uhEsNHqxvV7Q==" w:saltValue="WcJRZjdsu1gv8YiaQw8tAQ==" w:algorithmName="SHA-512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5A"/>
    <w:rsid w:val="000179A9"/>
    <w:rsid w:val="00021D4D"/>
    <w:rsid w:val="00025E73"/>
    <w:rsid w:val="00043816"/>
    <w:rsid w:val="00060620"/>
    <w:rsid w:val="00060C57"/>
    <w:rsid w:val="0007206E"/>
    <w:rsid w:val="0007546B"/>
    <w:rsid w:val="000843AD"/>
    <w:rsid w:val="000875DB"/>
    <w:rsid w:val="00097828"/>
    <w:rsid w:val="000A068B"/>
    <w:rsid w:val="000C75FB"/>
    <w:rsid w:val="000F704A"/>
    <w:rsid w:val="00120A33"/>
    <w:rsid w:val="00120B4E"/>
    <w:rsid w:val="0014375B"/>
    <w:rsid w:val="0016606C"/>
    <w:rsid w:val="001679B6"/>
    <w:rsid w:val="00170DAA"/>
    <w:rsid w:val="00182E98"/>
    <w:rsid w:val="001A5A13"/>
    <w:rsid w:val="001B097F"/>
    <w:rsid w:val="001B3029"/>
    <w:rsid w:val="001B3180"/>
    <w:rsid w:val="001B37E1"/>
    <w:rsid w:val="001C010B"/>
    <w:rsid w:val="001D4D36"/>
    <w:rsid w:val="001F3D33"/>
    <w:rsid w:val="00220A53"/>
    <w:rsid w:val="002263C8"/>
    <w:rsid w:val="002536A2"/>
    <w:rsid w:val="00257318"/>
    <w:rsid w:val="002665A5"/>
    <w:rsid w:val="002A27B0"/>
    <w:rsid w:val="002B1235"/>
    <w:rsid w:val="002C4BB1"/>
    <w:rsid w:val="002E0447"/>
    <w:rsid w:val="002E24A4"/>
    <w:rsid w:val="002F566E"/>
    <w:rsid w:val="003010A4"/>
    <w:rsid w:val="00301B4A"/>
    <w:rsid w:val="003252AF"/>
    <w:rsid w:val="003552C0"/>
    <w:rsid w:val="0036456F"/>
    <w:rsid w:val="0037357F"/>
    <w:rsid w:val="00375EC1"/>
    <w:rsid w:val="00381CD1"/>
    <w:rsid w:val="00393726"/>
    <w:rsid w:val="003B564C"/>
    <w:rsid w:val="003C0522"/>
    <w:rsid w:val="003C2C6C"/>
    <w:rsid w:val="003E1BC8"/>
    <w:rsid w:val="003E27CF"/>
    <w:rsid w:val="00405171"/>
    <w:rsid w:val="00412AD8"/>
    <w:rsid w:val="00426109"/>
    <w:rsid w:val="0042733C"/>
    <w:rsid w:val="004471CB"/>
    <w:rsid w:val="004645D7"/>
    <w:rsid w:val="0046600B"/>
    <w:rsid w:val="004663B2"/>
    <w:rsid w:val="004965E3"/>
    <w:rsid w:val="004A4A30"/>
    <w:rsid w:val="004B2724"/>
    <w:rsid w:val="004B7D43"/>
    <w:rsid w:val="004D641E"/>
    <w:rsid w:val="0050627E"/>
    <w:rsid w:val="00522957"/>
    <w:rsid w:val="00525922"/>
    <w:rsid w:val="005450AB"/>
    <w:rsid w:val="005523A5"/>
    <w:rsid w:val="005561E6"/>
    <w:rsid w:val="005749E1"/>
    <w:rsid w:val="00580BFA"/>
    <w:rsid w:val="00586FF9"/>
    <w:rsid w:val="0059075A"/>
    <w:rsid w:val="005923A4"/>
    <w:rsid w:val="00596A8E"/>
    <w:rsid w:val="005B0414"/>
    <w:rsid w:val="005C34D6"/>
    <w:rsid w:val="005C79CF"/>
    <w:rsid w:val="005D017F"/>
    <w:rsid w:val="005D516C"/>
    <w:rsid w:val="005E33F0"/>
    <w:rsid w:val="005F2F7E"/>
    <w:rsid w:val="006022A1"/>
    <w:rsid w:val="00606454"/>
    <w:rsid w:val="00630383"/>
    <w:rsid w:val="00630957"/>
    <w:rsid w:val="006377EF"/>
    <w:rsid w:val="006573C7"/>
    <w:rsid w:val="00666BDF"/>
    <w:rsid w:val="00687BFE"/>
    <w:rsid w:val="00690EEB"/>
    <w:rsid w:val="00692EEC"/>
    <w:rsid w:val="006A4164"/>
    <w:rsid w:val="006C29B9"/>
    <w:rsid w:val="006C7874"/>
    <w:rsid w:val="006D0536"/>
    <w:rsid w:val="006D5305"/>
    <w:rsid w:val="006E1369"/>
    <w:rsid w:val="006E4E1B"/>
    <w:rsid w:val="006F2BB6"/>
    <w:rsid w:val="0070542E"/>
    <w:rsid w:val="00710662"/>
    <w:rsid w:val="00724BFD"/>
    <w:rsid w:val="00730671"/>
    <w:rsid w:val="007325A0"/>
    <w:rsid w:val="00747D55"/>
    <w:rsid w:val="00751D3B"/>
    <w:rsid w:val="00753ACC"/>
    <w:rsid w:val="00760412"/>
    <w:rsid w:val="00782F5E"/>
    <w:rsid w:val="007862ED"/>
    <w:rsid w:val="00793BD6"/>
    <w:rsid w:val="007B4C0F"/>
    <w:rsid w:val="007C72C0"/>
    <w:rsid w:val="007F7E17"/>
    <w:rsid w:val="00810DE0"/>
    <w:rsid w:val="00810E41"/>
    <w:rsid w:val="008222CA"/>
    <w:rsid w:val="00822E98"/>
    <w:rsid w:val="00833095"/>
    <w:rsid w:val="008419A6"/>
    <w:rsid w:val="0087773C"/>
    <w:rsid w:val="00883C53"/>
    <w:rsid w:val="0089580D"/>
    <w:rsid w:val="008A40A2"/>
    <w:rsid w:val="008B3F03"/>
    <w:rsid w:val="008B424B"/>
    <w:rsid w:val="008B4AEF"/>
    <w:rsid w:val="008B6236"/>
    <w:rsid w:val="008C1525"/>
    <w:rsid w:val="008C15C5"/>
    <w:rsid w:val="008C16AC"/>
    <w:rsid w:val="008C36A3"/>
    <w:rsid w:val="008D76C7"/>
    <w:rsid w:val="008E5D14"/>
    <w:rsid w:val="00923087"/>
    <w:rsid w:val="009330F4"/>
    <w:rsid w:val="00942FEF"/>
    <w:rsid w:val="00944081"/>
    <w:rsid w:val="00946588"/>
    <w:rsid w:val="00961E3E"/>
    <w:rsid w:val="00983946"/>
    <w:rsid w:val="009D1810"/>
    <w:rsid w:val="009F3CD1"/>
    <w:rsid w:val="00A05367"/>
    <w:rsid w:val="00A102E5"/>
    <w:rsid w:val="00A27086"/>
    <w:rsid w:val="00A36DD7"/>
    <w:rsid w:val="00A37F51"/>
    <w:rsid w:val="00A47463"/>
    <w:rsid w:val="00A55847"/>
    <w:rsid w:val="00A610F9"/>
    <w:rsid w:val="00A62EBD"/>
    <w:rsid w:val="00A6588B"/>
    <w:rsid w:val="00A72335"/>
    <w:rsid w:val="00A723C4"/>
    <w:rsid w:val="00A760A4"/>
    <w:rsid w:val="00A83040"/>
    <w:rsid w:val="00A9205B"/>
    <w:rsid w:val="00A95FFF"/>
    <w:rsid w:val="00A969E1"/>
    <w:rsid w:val="00AB3415"/>
    <w:rsid w:val="00AE18EB"/>
    <w:rsid w:val="00B0179A"/>
    <w:rsid w:val="00B1296E"/>
    <w:rsid w:val="00B130D7"/>
    <w:rsid w:val="00B135AB"/>
    <w:rsid w:val="00B2116D"/>
    <w:rsid w:val="00B25ACC"/>
    <w:rsid w:val="00B54B8D"/>
    <w:rsid w:val="00B638F7"/>
    <w:rsid w:val="00B867CC"/>
    <w:rsid w:val="00BB16EC"/>
    <w:rsid w:val="00BD331B"/>
    <w:rsid w:val="00BD7A10"/>
    <w:rsid w:val="00BE0C6E"/>
    <w:rsid w:val="00BE3F58"/>
    <w:rsid w:val="00C04BF7"/>
    <w:rsid w:val="00C056FF"/>
    <w:rsid w:val="00C26CD3"/>
    <w:rsid w:val="00C31F0E"/>
    <w:rsid w:val="00C45160"/>
    <w:rsid w:val="00C46FFD"/>
    <w:rsid w:val="00C6006E"/>
    <w:rsid w:val="00C84D9F"/>
    <w:rsid w:val="00C9398C"/>
    <w:rsid w:val="00CC598E"/>
    <w:rsid w:val="00CE4153"/>
    <w:rsid w:val="00CF523A"/>
    <w:rsid w:val="00D05C9E"/>
    <w:rsid w:val="00D241F0"/>
    <w:rsid w:val="00D3056C"/>
    <w:rsid w:val="00D3244F"/>
    <w:rsid w:val="00D40500"/>
    <w:rsid w:val="00D522EE"/>
    <w:rsid w:val="00D66F47"/>
    <w:rsid w:val="00DC56BA"/>
    <w:rsid w:val="00DC7FEC"/>
    <w:rsid w:val="00DE1EB3"/>
    <w:rsid w:val="00E03BE3"/>
    <w:rsid w:val="00E47718"/>
    <w:rsid w:val="00E65632"/>
    <w:rsid w:val="00E76F81"/>
    <w:rsid w:val="00E80945"/>
    <w:rsid w:val="00E81164"/>
    <w:rsid w:val="00E8235A"/>
    <w:rsid w:val="00E82C87"/>
    <w:rsid w:val="00E947BC"/>
    <w:rsid w:val="00EA60E2"/>
    <w:rsid w:val="00ED5CE4"/>
    <w:rsid w:val="00EE787F"/>
    <w:rsid w:val="00EF73EE"/>
    <w:rsid w:val="00F02381"/>
    <w:rsid w:val="00F27D66"/>
    <w:rsid w:val="00F32CD3"/>
    <w:rsid w:val="00F36B68"/>
    <w:rsid w:val="00F42DD0"/>
    <w:rsid w:val="00F456B7"/>
    <w:rsid w:val="00F46CD1"/>
    <w:rsid w:val="00F62907"/>
    <w:rsid w:val="00F65C2A"/>
    <w:rsid w:val="00F80F86"/>
    <w:rsid w:val="00F82598"/>
    <w:rsid w:val="00F8795A"/>
    <w:rsid w:val="00F96680"/>
    <w:rsid w:val="00FA2D47"/>
    <w:rsid w:val="00FA716D"/>
    <w:rsid w:val="00FC1BD6"/>
    <w:rsid w:val="00FD2E94"/>
    <w:rsid w:val="00FE0541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9AEB3CF"/>
  <w15:docId w15:val="{0BEB88C5-4D83-44EE-B4D5-65936BC9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7546B"/>
    <w:rPr>
      <w:rFonts w:ascii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74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423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Hahn, Laura (ZBL)</cp:lastModifiedBy>
  <cp:revision>7</cp:revision>
  <cp:lastPrinted>2012-08-02T15:26:00Z</cp:lastPrinted>
  <dcterms:created xsi:type="dcterms:W3CDTF">2026-06-29T10:15:00Z</dcterms:created>
  <dcterms:modified xsi:type="dcterms:W3CDTF">2026-08-13T08:12:00Z</dcterms:modified>
</cp:coreProperties>
</file>