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2EE3B" w14:textId="5C1BE2BC" w:rsidR="00947226" w:rsidRPr="00340931" w:rsidRDefault="000440A7" w:rsidP="00340931">
      <w:pPr>
        <w:jc w:val="center"/>
        <w:rPr>
          <w:sz w:val="32"/>
          <w:szCs w:val="32"/>
        </w:rPr>
      </w:pPr>
      <w:r w:rsidRPr="00340931">
        <w:rPr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2B8F7A6E" wp14:editId="5F65A91D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A18F6" w14:textId="77777777" w:rsidR="00947226" w:rsidRPr="00340931" w:rsidRDefault="00947226" w:rsidP="00340931">
      <w:pPr>
        <w:jc w:val="center"/>
        <w:rPr>
          <w:sz w:val="32"/>
          <w:szCs w:val="32"/>
        </w:rPr>
      </w:pPr>
    </w:p>
    <w:p w14:paraId="216C72CE" w14:textId="77777777" w:rsidR="00947226" w:rsidRPr="00340931" w:rsidRDefault="00947226" w:rsidP="00340931">
      <w:pPr>
        <w:jc w:val="center"/>
        <w:outlineLvl w:val="0"/>
        <w:rPr>
          <w:sz w:val="32"/>
          <w:szCs w:val="32"/>
        </w:rPr>
      </w:pPr>
    </w:p>
    <w:p w14:paraId="587D0FB8" w14:textId="77777777" w:rsidR="00947226" w:rsidRPr="00340931" w:rsidRDefault="00947226" w:rsidP="00340931">
      <w:pPr>
        <w:jc w:val="center"/>
        <w:rPr>
          <w:sz w:val="32"/>
          <w:szCs w:val="32"/>
        </w:rPr>
      </w:pPr>
    </w:p>
    <w:p w14:paraId="50D0D93D" w14:textId="77777777" w:rsidR="00947226" w:rsidRPr="00340931" w:rsidRDefault="00947226" w:rsidP="00340931">
      <w:pPr>
        <w:jc w:val="center"/>
        <w:rPr>
          <w:sz w:val="32"/>
          <w:szCs w:val="32"/>
        </w:rPr>
      </w:pPr>
    </w:p>
    <w:p w14:paraId="772AD95D" w14:textId="77777777" w:rsidR="00947226" w:rsidRPr="00340931" w:rsidRDefault="00947226" w:rsidP="00340931">
      <w:pPr>
        <w:jc w:val="center"/>
        <w:rPr>
          <w:sz w:val="32"/>
          <w:szCs w:val="32"/>
        </w:rPr>
      </w:pPr>
    </w:p>
    <w:p w14:paraId="41E1CDAE" w14:textId="2C600389" w:rsidR="00947226" w:rsidRPr="00340931" w:rsidRDefault="00A42ECB" w:rsidP="003409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Vergabeverfahren</w:t>
      </w:r>
    </w:p>
    <w:p w14:paraId="0E9C60A9" w14:textId="77777777" w:rsidR="00947226" w:rsidRDefault="00947226" w:rsidP="00340931">
      <w:pPr>
        <w:jc w:val="center"/>
        <w:rPr>
          <w:sz w:val="32"/>
          <w:szCs w:val="32"/>
        </w:rPr>
      </w:pPr>
    </w:p>
    <w:p w14:paraId="34D61FEA" w14:textId="77777777" w:rsidR="00A6206C" w:rsidRPr="00340931" w:rsidRDefault="00A6206C" w:rsidP="00340931">
      <w:pPr>
        <w:jc w:val="center"/>
        <w:rPr>
          <w:sz w:val="32"/>
          <w:szCs w:val="32"/>
        </w:rPr>
      </w:pPr>
    </w:p>
    <w:p w14:paraId="20C9A1D6" w14:textId="73E89380" w:rsidR="00A6206C" w:rsidRPr="00F647E6" w:rsidRDefault="00D44EBB" w:rsidP="00A620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Landesmateriallager</w:t>
      </w:r>
      <w:r w:rsidR="00570910">
        <w:rPr>
          <w:b/>
          <w:sz w:val="32"/>
          <w:szCs w:val="32"/>
        </w:rPr>
        <w:t> II</w:t>
      </w:r>
      <w:r w:rsidR="00A6206C" w:rsidRPr="00F647E6">
        <w:rPr>
          <w:b/>
          <w:sz w:val="32"/>
          <w:szCs w:val="32"/>
        </w:rPr>
        <w:t xml:space="preserve"> </w:t>
      </w:r>
    </w:p>
    <w:p w14:paraId="7252632F" w14:textId="05D67F75" w:rsidR="00A6206C" w:rsidRPr="001C655C" w:rsidRDefault="00A6206C" w:rsidP="00A6206C">
      <w:pPr>
        <w:jc w:val="center"/>
        <w:rPr>
          <w:b/>
          <w:sz w:val="32"/>
        </w:rPr>
      </w:pPr>
      <w:r>
        <w:rPr>
          <w:b/>
          <w:sz w:val="32"/>
          <w:szCs w:val="32"/>
        </w:rPr>
        <w:t>Z.</w:t>
      </w:r>
      <w:r w:rsidR="00D44EBB">
        <w:rPr>
          <w:b/>
          <w:sz w:val="32"/>
          <w:szCs w:val="32"/>
        </w:rPr>
        <w:t>2</w:t>
      </w:r>
      <w:r w:rsidR="00570910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-0</w:t>
      </w:r>
      <w:r w:rsidR="00D44EBB">
        <w:rPr>
          <w:b/>
          <w:sz w:val="32"/>
          <w:szCs w:val="32"/>
        </w:rPr>
        <w:t>132</w:t>
      </w:r>
    </w:p>
    <w:p w14:paraId="26DD7DF4" w14:textId="77777777" w:rsidR="00947226" w:rsidRPr="00340931" w:rsidRDefault="00947226" w:rsidP="00340931">
      <w:pPr>
        <w:jc w:val="center"/>
        <w:rPr>
          <w:sz w:val="32"/>
        </w:rPr>
      </w:pPr>
    </w:p>
    <w:p w14:paraId="1A35D342" w14:textId="77777777" w:rsidR="00947226" w:rsidRPr="00340931" w:rsidRDefault="00947226" w:rsidP="00340931">
      <w:pPr>
        <w:jc w:val="center"/>
        <w:rPr>
          <w:rFonts w:cs="Arial"/>
          <w:sz w:val="32"/>
          <w:szCs w:val="32"/>
        </w:rPr>
      </w:pPr>
    </w:p>
    <w:p w14:paraId="1DF647BF" w14:textId="77777777" w:rsidR="00947226" w:rsidRPr="00340931" w:rsidRDefault="00947226" w:rsidP="00340931">
      <w:pPr>
        <w:jc w:val="center"/>
        <w:rPr>
          <w:rFonts w:cs="Arial"/>
          <w:sz w:val="32"/>
          <w:szCs w:val="32"/>
        </w:rPr>
      </w:pPr>
    </w:p>
    <w:p w14:paraId="0C2B29C8" w14:textId="76E6E4DD" w:rsidR="00947226" w:rsidRDefault="003F03D0" w:rsidP="00340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6EEE8464" w14:textId="77777777" w:rsidR="00B0016D" w:rsidRDefault="00B0016D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4F59ED02" w14:textId="77777777" w:rsidR="00947226" w:rsidRDefault="00947226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Referenzen</w:t>
      </w:r>
    </w:p>
    <w:p w14:paraId="47E64928" w14:textId="77777777" w:rsidR="00947226" w:rsidRDefault="00947226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68915ECB" w14:textId="51A07025" w:rsidR="00947226" w:rsidRDefault="00947226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- Vom Bieter </w:t>
      </w:r>
      <w:r w:rsidR="00814740">
        <w:rPr>
          <w:b/>
          <w:sz w:val="32"/>
        </w:rPr>
        <w:t>auszufüllen</w:t>
      </w:r>
      <w:r>
        <w:rPr>
          <w:b/>
          <w:sz w:val="32"/>
        </w:rPr>
        <w:t xml:space="preserve"> -</w:t>
      </w:r>
    </w:p>
    <w:p w14:paraId="2BEE74BA" w14:textId="77777777" w:rsidR="00947226" w:rsidRPr="00340931" w:rsidRDefault="00947226" w:rsidP="00FE0541">
      <w:pPr>
        <w:jc w:val="center"/>
        <w:rPr>
          <w:sz w:val="32"/>
          <w:szCs w:val="32"/>
        </w:rPr>
      </w:pPr>
    </w:p>
    <w:p w14:paraId="7600DB62" w14:textId="77777777" w:rsidR="00947226" w:rsidRDefault="00947226">
      <w:pPr>
        <w:jc w:val="center"/>
        <w:rPr>
          <w:sz w:val="32"/>
          <w:szCs w:val="32"/>
        </w:rPr>
      </w:pPr>
    </w:p>
    <w:p w14:paraId="19ED3A50" w14:textId="77777777" w:rsidR="00340931" w:rsidRDefault="00340931">
      <w:pPr>
        <w:jc w:val="center"/>
        <w:rPr>
          <w:sz w:val="32"/>
          <w:szCs w:val="32"/>
        </w:rPr>
      </w:pPr>
    </w:p>
    <w:p w14:paraId="3CE2BE58" w14:textId="77777777" w:rsidR="00340931" w:rsidRPr="00340931" w:rsidRDefault="00340931">
      <w:pPr>
        <w:jc w:val="center"/>
        <w:rPr>
          <w:sz w:val="32"/>
          <w:szCs w:val="32"/>
        </w:rPr>
      </w:pPr>
    </w:p>
    <w:p w14:paraId="61AD010C" w14:textId="77777777" w:rsidR="00947226" w:rsidRPr="00340931" w:rsidRDefault="00947226">
      <w:pPr>
        <w:jc w:val="center"/>
        <w:rPr>
          <w:sz w:val="32"/>
          <w:szCs w:val="32"/>
        </w:rPr>
      </w:pPr>
    </w:p>
    <w:p w14:paraId="450E0359" w14:textId="77777777" w:rsidR="00947226" w:rsidRDefault="00947226">
      <w:pPr>
        <w:jc w:val="center"/>
        <w:rPr>
          <w:sz w:val="32"/>
          <w:szCs w:val="32"/>
        </w:rPr>
      </w:pPr>
    </w:p>
    <w:p w14:paraId="159310C7" w14:textId="77777777" w:rsidR="00A6206C" w:rsidRPr="00340931" w:rsidRDefault="00A6206C">
      <w:pPr>
        <w:jc w:val="center"/>
        <w:rPr>
          <w:sz w:val="32"/>
          <w:szCs w:val="32"/>
        </w:rPr>
      </w:pPr>
    </w:p>
    <w:p w14:paraId="45A34CF1" w14:textId="47CF8A9B" w:rsidR="00633983" w:rsidRPr="00A6206C" w:rsidRDefault="00F97809" w:rsidP="0063398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August </w:t>
      </w:r>
      <w:r w:rsidR="00D44EBB">
        <w:rPr>
          <w:sz w:val="32"/>
          <w:szCs w:val="32"/>
        </w:rPr>
        <w:t>2026</w:t>
      </w:r>
    </w:p>
    <w:p w14:paraId="4624E508" w14:textId="77777777" w:rsidR="00340931" w:rsidRDefault="00340931">
      <w:pPr>
        <w:jc w:val="center"/>
        <w:rPr>
          <w:sz w:val="32"/>
          <w:szCs w:val="32"/>
        </w:rPr>
      </w:pPr>
    </w:p>
    <w:p w14:paraId="1073488A" w14:textId="77777777" w:rsidR="00340931" w:rsidRPr="00340931" w:rsidRDefault="00340931">
      <w:pPr>
        <w:jc w:val="center"/>
        <w:rPr>
          <w:sz w:val="32"/>
          <w:szCs w:val="32"/>
        </w:rPr>
      </w:pPr>
    </w:p>
    <w:p w14:paraId="31B28770" w14:textId="77777777" w:rsidR="00947226" w:rsidRPr="00340931" w:rsidRDefault="00947226">
      <w:pPr>
        <w:jc w:val="center"/>
        <w:rPr>
          <w:sz w:val="32"/>
          <w:szCs w:val="32"/>
        </w:rPr>
      </w:pPr>
    </w:p>
    <w:p w14:paraId="29029B19" w14:textId="77777777" w:rsidR="0085792D" w:rsidRPr="0085792D" w:rsidRDefault="0085792D" w:rsidP="0085792D">
      <w:pPr>
        <w:ind w:left="2127"/>
        <w:jc w:val="both"/>
        <w:rPr>
          <w:b/>
          <w:sz w:val="24"/>
        </w:rPr>
      </w:pPr>
      <w:r w:rsidRPr="0085792D">
        <w:rPr>
          <w:b/>
          <w:sz w:val="24"/>
        </w:rPr>
        <w:t>Zentrale Beschaffungsstelle des Landes</w:t>
      </w:r>
    </w:p>
    <w:p w14:paraId="6404C587" w14:textId="54AEC7F9" w:rsidR="0085792D" w:rsidRPr="0085792D" w:rsidRDefault="000A613A" w:rsidP="0085792D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="0085792D" w:rsidRPr="0085792D">
        <w:rPr>
          <w:b/>
          <w:sz w:val="24"/>
        </w:rPr>
        <w:t xml:space="preserve"> Landesbetrieb Mobilität Rheinland</w:t>
      </w:r>
      <w:r w:rsidR="00A6206C">
        <w:rPr>
          <w:b/>
          <w:sz w:val="24"/>
        </w:rPr>
        <w:t>-</w:t>
      </w:r>
      <w:r w:rsidR="0085792D" w:rsidRPr="0085792D">
        <w:rPr>
          <w:b/>
          <w:sz w:val="24"/>
        </w:rPr>
        <w:t>Pfalz</w:t>
      </w:r>
    </w:p>
    <w:p w14:paraId="261AB5C5" w14:textId="077F7612" w:rsidR="0085792D" w:rsidRPr="0085792D" w:rsidRDefault="000A613A" w:rsidP="0085792D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</w:t>
      </w:r>
      <w:r w:rsidR="00A6206C">
        <w:rPr>
          <w:b/>
          <w:sz w:val="24"/>
        </w:rPr>
        <w:t>-</w:t>
      </w:r>
      <w:r>
        <w:rPr>
          <w:b/>
          <w:sz w:val="24"/>
        </w:rPr>
        <w:t>Ebert</w:t>
      </w:r>
      <w:r w:rsidR="00A6206C">
        <w:rPr>
          <w:b/>
          <w:sz w:val="24"/>
        </w:rPr>
        <w:t>-</w:t>
      </w:r>
      <w:r w:rsidR="0085792D" w:rsidRPr="0085792D">
        <w:rPr>
          <w:b/>
          <w:sz w:val="24"/>
        </w:rPr>
        <w:t>Ring 14-20</w:t>
      </w:r>
    </w:p>
    <w:p w14:paraId="69BC055B" w14:textId="77777777" w:rsidR="0085792D" w:rsidRPr="0085792D" w:rsidRDefault="0085792D" w:rsidP="0085792D">
      <w:pPr>
        <w:ind w:left="2127"/>
        <w:jc w:val="both"/>
        <w:rPr>
          <w:b/>
          <w:sz w:val="24"/>
        </w:rPr>
      </w:pPr>
    </w:p>
    <w:p w14:paraId="6D265623" w14:textId="77777777" w:rsidR="00947226" w:rsidRDefault="0085792D" w:rsidP="0085792D">
      <w:pPr>
        <w:ind w:left="2127"/>
        <w:jc w:val="both"/>
        <w:rPr>
          <w:b/>
          <w:sz w:val="24"/>
        </w:rPr>
      </w:pPr>
      <w:r w:rsidRPr="0085792D">
        <w:rPr>
          <w:b/>
          <w:sz w:val="24"/>
        </w:rPr>
        <w:t>56068 Koblenz</w:t>
      </w:r>
    </w:p>
    <w:p w14:paraId="72C373FF" w14:textId="77777777" w:rsidR="00947226" w:rsidRPr="00C43880" w:rsidRDefault="00947226" w:rsidP="008208E0">
      <w:pPr>
        <w:pStyle w:val="Titel"/>
        <w:rPr>
          <w:rFonts w:ascii="Arial" w:hAnsi="Arial"/>
          <w:color w:val="auto"/>
        </w:rPr>
      </w:pPr>
      <w:r>
        <w:rPr>
          <w:b w:val="0"/>
        </w:rPr>
        <w:br w:type="page"/>
      </w:r>
    </w:p>
    <w:p w14:paraId="3196132A" w14:textId="11F3A84B" w:rsidR="000C330D" w:rsidRDefault="000C330D" w:rsidP="000C330D">
      <w:pPr>
        <w:spacing w:line="360" w:lineRule="auto"/>
        <w:jc w:val="both"/>
      </w:pPr>
      <w:r w:rsidRPr="00E80582">
        <w:lastRenderedPageBreak/>
        <w:t xml:space="preserve">Gefordert wird die Benennung von </w:t>
      </w:r>
      <w:r w:rsidRPr="003F34D2">
        <w:rPr>
          <w:b/>
        </w:rPr>
        <w:t xml:space="preserve">mindestens drei (3) Referenzprojekten über </w:t>
      </w:r>
      <w:r w:rsidR="00102DD5">
        <w:rPr>
          <w:b/>
        </w:rPr>
        <w:t>wesentliche</w:t>
      </w:r>
      <w:r w:rsidR="00102DD5" w:rsidRPr="003F34D2">
        <w:rPr>
          <w:b/>
        </w:rPr>
        <w:t xml:space="preserve"> </w:t>
      </w:r>
      <w:r w:rsidRPr="003F34D2">
        <w:rPr>
          <w:b/>
        </w:rPr>
        <w:t>Leistungen in</w:t>
      </w:r>
      <w:r w:rsidR="000E6D93">
        <w:rPr>
          <w:b/>
        </w:rPr>
        <w:t xml:space="preserve"> den</w:t>
      </w:r>
      <w:r w:rsidRPr="003F34D2">
        <w:rPr>
          <w:b/>
        </w:rPr>
        <w:t xml:space="preserve"> letzten </w:t>
      </w:r>
      <w:r w:rsidR="009E7579">
        <w:rPr>
          <w:b/>
        </w:rPr>
        <w:t xml:space="preserve">drei </w:t>
      </w:r>
      <w:r w:rsidRPr="003F34D2">
        <w:rPr>
          <w:b/>
        </w:rPr>
        <w:t>(</w:t>
      </w:r>
      <w:r w:rsidR="009E7579">
        <w:rPr>
          <w:b/>
        </w:rPr>
        <w:t>3</w:t>
      </w:r>
      <w:r w:rsidRPr="003F34D2">
        <w:rPr>
          <w:b/>
        </w:rPr>
        <w:t>) Jahren.</w:t>
      </w:r>
      <w:r w:rsidRPr="00E80582">
        <w:t xml:space="preserve"> Die Leistungen müssen einen in etwa gleich hohen Schwierigkeitsgrad aufweisen</w:t>
      </w:r>
      <w:r>
        <w:t xml:space="preserve"> und in ihrer Komplexität der ausgeschriebenen Leistung entsprechen</w:t>
      </w:r>
      <w:r w:rsidRPr="00E80582">
        <w:t>.</w:t>
      </w:r>
    </w:p>
    <w:p w14:paraId="06236111" w14:textId="77777777" w:rsidR="000C330D" w:rsidRDefault="000C330D" w:rsidP="007E2320">
      <w:pPr>
        <w:spacing w:line="360" w:lineRule="auto"/>
      </w:pPr>
    </w:p>
    <w:p w14:paraId="4837D363" w14:textId="60EB0186" w:rsidR="007E2320" w:rsidRDefault="007E2320" w:rsidP="007E2320">
      <w:pPr>
        <w:spacing w:line="360" w:lineRule="auto"/>
        <w:jc w:val="both"/>
      </w:pPr>
      <w:r>
        <w:t xml:space="preserve">Werden keine Referenzen vorgelegt, die diesen </w:t>
      </w:r>
      <w:r w:rsidR="000C330D">
        <w:t>A</w:t>
      </w:r>
      <w:r>
        <w:t>nforderungen entsprechen, werden die</w:t>
      </w:r>
      <w:r w:rsidRPr="00C152D4">
        <w:t xml:space="preserve"> Angebote als ungeeignet ausgeschlossen.</w:t>
      </w:r>
    </w:p>
    <w:p w14:paraId="05B88B1A" w14:textId="77777777" w:rsidR="007E2320" w:rsidRPr="007E2320" w:rsidRDefault="007E2320">
      <w:pPr>
        <w:rPr>
          <w:sz w:val="24"/>
        </w:rPr>
      </w:pPr>
    </w:p>
    <w:p w14:paraId="3A561E4B" w14:textId="77777777" w:rsidR="007E2320" w:rsidRDefault="007E2320" w:rsidP="007E2320">
      <w:pPr>
        <w:spacing w:line="360" w:lineRule="auto"/>
        <w:jc w:val="both"/>
      </w:pPr>
    </w:p>
    <w:p w14:paraId="584B8A68" w14:textId="77777777" w:rsidR="007E2320" w:rsidRDefault="007E2320">
      <w:pPr>
        <w:rPr>
          <w:b/>
          <w:sz w:val="24"/>
        </w:rPr>
      </w:pPr>
    </w:p>
    <w:p w14:paraId="6509912B" w14:textId="77777777" w:rsidR="007E2320" w:rsidRDefault="007E2320">
      <w:pPr>
        <w:rPr>
          <w:b/>
          <w:sz w:val="24"/>
        </w:rPr>
      </w:pPr>
    </w:p>
    <w:p w14:paraId="66B653DC" w14:textId="77777777" w:rsidR="007E2320" w:rsidRDefault="007E2320">
      <w:pPr>
        <w:rPr>
          <w:b/>
          <w:sz w:val="24"/>
        </w:rPr>
      </w:pPr>
      <w:r>
        <w:rPr>
          <w:b/>
          <w:sz w:val="24"/>
        </w:rPr>
        <w:br w:type="page"/>
      </w:r>
    </w:p>
    <w:p w14:paraId="4F46046F" w14:textId="5C022A35" w:rsidR="00947226" w:rsidRDefault="00947226" w:rsidP="00340931">
      <w:pPr>
        <w:shd w:val="pct20" w:color="auto" w:fill="FFFFFF"/>
        <w:spacing w:line="276" w:lineRule="auto"/>
        <w:outlineLvl w:val="0"/>
        <w:rPr>
          <w:b/>
          <w:sz w:val="24"/>
        </w:rPr>
      </w:pPr>
      <w:r>
        <w:rPr>
          <w:b/>
          <w:sz w:val="24"/>
        </w:rPr>
        <w:lastRenderedPageBreak/>
        <w:t xml:space="preserve">Referenz </w:t>
      </w:r>
      <w:r w:rsidR="00F8495F">
        <w:rPr>
          <w:b/>
          <w:sz w:val="24"/>
        </w:rPr>
        <w:fldChar w:fldCharType="begin">
          <w:ffData>
            <w:name w:val="Text5"/>
            <w:enabled/>
            <w:calcOnExit w:val="0"/>
            <w:textInput>
              <w:default w:val="1"/>
              <w:maxLength w:val="1"/>
            </w:textInput>
          </w:ffData>
        </w:fldChar>
      </w:r>
      <w:bookmarkStart w:id="0" w:name="Text5"/>
      <w:r w:rsidR="00F8495F">
        <w:rPr>
          <w:b/>
          <w:sz w:val="24"/>
        </w:rPr>
        <w:instrText xml:space="preserve"> FORMTEXT </w:instrText>
      </w:r>
      <w:r w:rsidR="00F8495F">
        <w:rPr>
          <w:b/>
          <w:sz w:val="24"/>
        </w:rPr>
      </w:r>
      <w:r w:rsidR="00F8495F">
        <w:rPr>
          <w:b/>
          <w:sz w:val="24"/>
        </w:rPr>
        <w:fldChar w:fldCharType="separate"/>
      </w:r>
      <w:r w:rsidR="00F8495F">
        <w:rPr>
          <w:b/>
          <w:noProof/>
          <w:sz w:val="24"/>
        </w:rPr>
        <w:t>1</w:t>
      </w:r>
      <w:r w:rsidR="00F8495F">
        <w:rPr>
          <w:b/>
          <w:sz w:val="24"/>
        </w:rPr>
        <w:fldChar w:fldCharType="end"/>
      </w:r>
      <w:bookmarkEnd w:id="0"/>
    </w:p>
    <w:p w14:paraId="4C24E779" w14:textId="77777777" w:rsidR="00947226" w:rsidRDefault="00947226" w:rsidP="00340931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</w:p>
    <w:p w14:paraId="3ED0DBEF" w14:textId="77777777" w:rsidR="00947226" w:rsidRDefault="00947226" w:rsidP="00340931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  <w:r>
        <w:t xml:space="preserve">Benennung eines Referenzprojekts, in dem vergleichbare Leistungen erbracht </w:t>
      </w:r>
      <w:r w:rsidR="00D00EEC">
        <w:t>bzw.</w:t>
      </w:r>
      <w:r>
        <w:t xml:space="preserve"> die angebotenen Produkte eingesetzt wurden. </w:t>
      </w:r>
    </w:p>
    <w:p w14:paraId="6D922488" w14:textId="77777777" w:rsidR="00947226" w:rsidRDefault="00947226" w:rsidP="00340931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3373"/>
        <w:gridCol w:w="3375"/>
      </w:tblGrid>
      <w:tr w:rsidR="00947226" w14:paraId="307BB02F" w14:textId="77777777">
        <w:trPr>
          <w:cantSplit/>
          <w:trHeight w:val="600"/>
          <w:tblHeader/>
        </w:trPr>
        <w:tc>
          <w:tcPr>
            <w:tcW w:w="9129" w:type="dxa"/>
            <w:gridSpan w:val="3"/>
            <w:tcBorders>
              <w:bottom w:val="nil"/>
            </w:tcBorders>
            <w:vAlign w:val="center"/>
          </w:tcPr>
          <w:p w14:paraId="1A9064E7" w14:textId="006C36FF" w:rsidR="00947226" w:rsidRDefault="004A0540" w:rsidP="00062B29">
            <w:pPr>
              <w:pStyle w:val="Funotentext"/>
              <w:rPr>
                <w:b/>
              </w:rPr>
            </w:pPr>
            <w:r>
              <w:rPr>
                <w:b/>
              </w:rPr>
              <w:t>Unternehmen</w:t>
            </w:r>
            <w:r w:rsidR="00947226">
              <w:rPr>
                <w:b/>
              </w:rPr>
              <w:t>:</w:t>
            </w:r>
            <w:r w:rsidR="00062B29">
              <w:rPr>
                <w:b/>
              </w:rPr>
              <w:t xml:space="preserve"> </w:t>
            </w:r>
            <w:r w:rsidR="00062B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62B29" w:rsidRPr="001A387B">
              <w:rPr>
                <w:sz w:val="22"/>
              </w:rPr>
              <w:instrText xml:space="preserve"> FORMTEXT </w:instrText>
            </w:r>
            <w:r w:rsidR="00062B29" w:rsidRPr="001A387B">
              <w:rPr>
                <w:sz w:val="22"/>
              </w:rPr>
            </w:r>
            <w:r w:rsidR="00062B29" w:rsidRPr="001A387B">
              <w:rPr>
                <w:sz w:val="22"/>
              </w:rPr>
              <w:fldChar w:fldCharType="separate"/>
            </w:r>
            <w:bookmarkStart w:id="1" w:name="_GoBack"/>
            <w:r w:rsidR="00062B29" w:rsidRPr="001A387B">
              <w:rPr>
                <w:noProof/>
                <w:sz w:val="22"/>
              </w:rPr>
              <w:t> </w:t>
            </w:r>
            <w:r w:rsidR="00062B29" w:rsidRPr="001A387B">
              <w:rPr>
                <w:noProof/>
                <w:sz w:val="22"/>
              </w:rPr>
              <w:t> </w:t>
            </w:r>
            <w:r w:rsidR="00062B29" w:rsidRPr="001A387B">
              <w:rPr>
                <w:noProof/>
                <w:sz w:val="22"/>
              </w:rPr>
              <w:t> </w:t>
            </w:r>
            <w:r w:rsidR="00062B29" w:rsidRPr="001A387B">
              <w:rPr>
                <w:noProof/>
                <w:sz w:val="22"/>
              </w:rPr>
              <w:t> </w:t>
            </w:r>
            <w:r w:rsidR="00062B29" w:rsidRPr="001A387B">
              <w:rPr>
                <w:noProof/>
                <w:sz w:val="22"/>
              </w:rPr>
              <w:t> </w:t>
            </w:r>
            <w:bookmarkEnd w:id="1"/>
            <w:r w:rsidR="00062B29" w:rsidRPr="001A387B">
              <w:rPr>
                <w:sz w:val="22"/>
              </w:rPr>
              <w:fldChar w:fldCharType="end"/>
            </w:r>
          </w:p>
        </w:tc>
      </w:tr>
      <w:tr w:rsidR="00947226" w14:paraId="4AFA7BC5" w14:textId="77777777">
        <w:trPr>
          <w:cantSplit/>
          <w:tblHeader/>
        </w:trPr>
        <w:tc>
          <w:tcPr>
            <w:tcW w:w="2381" w:type="dxa"/>
            <w:shd w:val="pct10" w:color="auto" w:fill="FFFFFF"/>
            <w:vAlign w:val="center"/>
          </w:tcPr>
          <w:p w14:paraId="1422D2BE" w14:textId="5C02F651" w:rsidR="00947226" w:rsidRDefault="00947226" w:rsidP="00381CD1">
            <w:pPr>
              <w:pStyle w:val="Funotentext"/>
              <w:jc w:val="center"/>
              <w:rPr>
                <w:b/>
              </w:rPr>
            </w:pPr>
          </w:p>
        </w:tc>
        <w:tc>
          <w:tcPr>
            <w:tcW w:w="6748" w:type="dxa"/>
            <w:gridSpan w:val="2"/>
            <w:tcBorders>
              <w:bottom w:val="nil"/>
            </w:tcBorders>
            <w:shd w:val="pct10" w:color="auto" w:fill="FFFFFF"/>
          </w:tcPr>
          <w:p w14:paraId="16FB8A6F" w14:textId="77777777" w:rsidR="00947226" w:rsidRDefault="00947226" w:rsidP="00381CD1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Vom Bieter auszufüllen</w:t>
            </w:r>
          </w:p>
        </w:tc>
      </w:tr>
      <w:tr w:rsidR="00947226" w14:paraId="6F25A7A2" w14:textId="77777777">
        <w:trPr>
          <w:cantSplit/>
        </w:trPr>
        <w:tc>
          <w:tcPr>
            <w:tcW w:w="2381" w:type="dxa"/>
            <w:shd w:val="pct10" w:color="auto" w:fill="FFFFFF"/>
          </w:tcPr>
          <w:p w14:paraId="066B1E4B" w14:textId="36DF0C1F" w:rsidR="00947226" w:rsidRDefault="00947226" w:rsidP="00CC0AF5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Auftraggeber </w:t>
            </w:r>
            <w:r w:rsidR="00311E6C">
              <w:rPr>
                <w:b/>
              </w:rPr>
              <w:br/>
            </w:r>
            <w:r>
              <w:rPr>
                <w:b/>
              </w:rPr>
              <w:t>(</w:t>
            </w:r>
            <w:r w:rsidR="00CC0AF5">
              <w:rPr>
                <w:b/>
              </w:rPr>
              <w:t>Leistungse</w:t>
            </w:r>
            <w:r w:rsidR="00D617DD">
              <w:rPr>
                <w:b/>
              </w:rPr>
              <w:t>mpfänger</w:t>
            </w:r>
            <w:r>
              <w:rPr>
                <w:b/>
              </w:rPr>
              <w:t>)</w:t>
            </w:r>
          </w:p>
        </w:tc>
        <w:tc>
          <w:tcPr>
            <w:tcW w:w="6748" w:type="dxa"/>
            <w:gridSpan w:val="2"/>
          </w:tcPr>
          <w:p w14:paraId="5675E209" w14:textId="54D72A05" w:rsidR="00947226" w:rsidRDefault="00947226" w:rsidP="00381CD1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Name:</w:t>
            </w:r>
            <w:r w:rsidR="001A387B" w:rsidRPr="001A387B">
              <w:rPr>
                <w:sz w:val="22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036D555B" w14:textId="77777777" w:rsidR="00947226" w:rsidRDefault="00947226" w:rsidP="00381CD1">
            <w:pPr>
              <w:pStyle w:val="Funotentext"/>
              <w:rPr>
                <w:sz w:val="16"/>
              </w:rPr>
            </w:pPr>
          </w:p>
          <w:p w14:paraId="14702E9F" w14:textId="7401089D" w:rsidR="00947226" w:rsidRDefault="00947226" w:rsidP="00381CD1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Anschrift:</w:t>
            </w:r>
            <w:r w:rsidR="00062B29"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2EB943D5" w14:textId="77777777" w:rsidR="00947226" w:rsidRDefault="00947226" w:rsidP="00381CD1">
            <w:pPr>
              <w:pStyle w:val="Funotentext"/>
              <w:rPr>
                <w:sz w:val="16"/>
              </w:rPr>
            </w:pPr>
          </w:p>
          <w:p w14:paraId="146C1374" w14:textId="5B7772A7" w:rsidR="00947226" w:rsidRDefault="00947226" w:rsidP="00381CD1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Ansprechpartner:</w:t>
            </w:r>
            <w:r w:rsidR="00062B29"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0147EDB1" w14:textId="77777777" w:rsidR="00311E6C" w:rsidRDefault="00311E6C" w:rsidP="00381CD1">
            <w:pPr>
              <w:pStyle w:val="Funotentext"/>
              <w:rPr>
                <w:sz w:val="16"/>
              </w:rPr>
            </w:pPr>
          </w:p>
          <w:p w14:paraId="11331126" w14:textId="65DC0832" w:rsidR="00947226" w:rsidRDefault="00947226" w:rsidP="00381CD1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Telefon:</w:t>
            </w:r>
            <w:r w:rsidR="00062B29"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947226" w14:paraId="7831E188" w14:textId="77777777">
        <w:trPr>
          <w:cantSplit/>
        </w:trPr>
        <w:tc>
          <w:tcPr>
            <w:tcW w:w="2381" w:type="dxa"/>
            <w:shd w:val="pct10" w:color="auto" w:fill="FFFFFF"/>
          </w:tcPr>
          <w:p w14:paraId="129CE0F9" w14:textId="77777777" w:rsidR="00947226" w:rsidRDefault="00947226" w:rsidP="00381CD1">
            <w:pPr>
              <w:pStyle w:val="Funotentext"/>
              <w:rPr>
                <w:b/>
              </w:rPr>
            </w:pPr>
            <w:r>
              <w:rPr>
                <w:b/>
              </w:rPr>
              <w:t>Branche:</w:t>
            </w:r>
          </w:p>
        </w:tc>
        <w:tc>
          <w:tcPr>
            <w:tcW w:w="3373" w:type="dxa"/>
            <w:vAlign w:val="center"/>
          </w:tcPr>
          <w:p w14:paraId="276F7252" w14:textId="3CF241A2" w:rsidR="00947226" w:rsidRDefault="00152F17" w:rsidP="00381CD1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>
              <w:rPr>
                <w:sz w:val="16"/>
              </w:rPr>
              <w:instrText xml:space="preserve"> FORMCHECKBOX </w:instrText>
            </w:r>
            <w:r w:rsidR="00102DD5">
              <w:rPr>
                <w:sz w:val="16"/>
              </w:rPr>
            </w:r>
            <w:r w:rsidR="00102DD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2"/>
            <w:r>
              <w:rPr>
                <w:sz w:val="16"/>
              </w:rPr>
              <w:t xml:space="preserve"> </w:t>
            </w:r>
            <w:r w:rsidR="00947226">
              <w:rPr>
                <w:sz w:val="16"/>
              </w:rPr>
              <w:t>Öffentliche Verwaltung</w:t>
            </w:r>
          </w:p>
        </w:tc>
        <w:tc>
          <w:tcPr>
            <w:tcW w:w="3375" w:type="dxa"/>
          </w:tcPr>
          <w:p w14:paraId="798180AA" w14:textId="01317DD6" w:rsidR="00947226" w:rsidRDefault="00152F17" w:rsidP="00381CD1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>
              <w:rPr>
                <w:sz w:val="16"/>
              </w:rPr>
              <w:instrText xml:space="preserve"> FORMCHECKBOX </w:instrText>
            </w:r>
            <w:r w:rsidR="00102DD5">
              <w:rPr>
                <w:sz w:val="16"/>
              </w:rPr>
            </w:r>
            <w:r w:rsidR="00102DD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3"/>
            <w:r>
              <w:rPr>
                <w:sz w:val="16"/>
              </w:rPr>
              <w:t xml:space="preserve"> </w:t>
            </w:r>
            <w:r w:rsidR="00947226">
              <w:rPr>
                <w:sz w:val="16"/>
              </w:rPr>
              <w:t>Privatwirtschaft</w:t>
            </w:r>
          </w:p>
        </w:tc>
      </w:tr>
      <w:tr w:rsidR="001E6F28" w14:paraId="2733D256" w14:textId="77777777" w:rsidTr="00D3582F">
        <w:trPr>
          <w:cantSplit/>
        </w:trPr>
        <w:tc>
          <w:tcPr>
            <w:tcW w:w="2381" w:type="dxa"/>
            <w:shd w:val="pct10" w:color="auto" w:fill="FFFFFF"/>
          </w:tcPr>
          <w:p w14:paraId="2CA60E47" w14:textId="77777777" w:rsidR="001E6F28" w:rsidRDefault="001E6F28" w:rsidP="00381CD1">
            <w:pPr>
              <w:pStyle w:val="Funotentext"/>
              <w:rPr>
                <w:b/>
              </w:rPr>
            </w:pPr>
            <w:r>
              <w:rPr>
                <w:b/>
              </w:rPr>
              <w:t>Projektlaufzeit:</w:t>
            </w:r>
          </w:p>
        </w:tc>
        <w:tc>
          <w:tcPr>
            <w:tcW w:w="6748" w:type="dxa"/>
            <w:gridSpan w:val="2"/>
            <w:vAlign w:val="center"/>
          </w:tcPr>
          <w:p w14:paraId="034C7511" w14:textId="370A44AF" w:rsidR="001E6F28" w:rsidRDefault="001E6F28" w:rsidP="00381CD1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Von - Bis: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  <w:r w:rsidR="001A387B">
              <w:rPr>
                <w:sz w:val="22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1E6F28" w14:paraId="5F2F4FA1" w14:textId="77777777" w:rsidTr="002D6F5B">
        <w:trPr>
          <w:cantSplit/>
        </w:trPr>
        <w:tc>
          <w:tcPr>
            <w:tcW w:w="2381" w:type="dxa"/>
            <w:shd w:val="pct10" w:color="auto" w:fill="FFFFFF"/>
          </w:tcPr>
          <w:p w14:paraId="0A18F9D3" w14:textId="77777777" w:rsidR="001E6F28" w:rsidRDefault="001E6F28" w:rsidP="00381CD1">
            <w:pPr>
              <w:pStyle w:val="Funotentext"/>
              <w:rPr>
                <w:b/>
              </w:rPr>
            </w:pPr>
            <w:r>
              <w:rPr>
                <w:b/>
              </w:rPr>
              <w:t>Auftragsvolumen:</w:t>
            </w:r>
          </w:p>
        </w:tc>
        <w:tc>
          <w:tcPr>
            <w:tcW w:w="6748" w:type="dxa"/>
            <w:gridSpan w:val="2"/>
            <w:vAlign w:val="center"/>
          </w:tcPr>
          <w:p w14:paraId="4ABD2141" w14:textId="08632F93" w:rsidR="001E6F28" w:rsidRDefault="00F656AE" w:rsidP="00381CD1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Gesamtwert </w:t>
            </w:r>
            <w:r w:rsidR="001E6F28">
              <w:rPr>
                <w:sz w:val="16"/>
              </w:rPr>
              <w:t>in €:</w:t>
            </w:r>
            <w:r w:rsidR="00062B29">
              <w:rPr>
                <w:sz w:val="16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3423DF03" w14:textId="6DBA4CAD" w:rsidR="001E6F28" w:rsidRDefault="001E6F28" w:rsidP="00062B29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>Arbeitstage:</w:t>
            </w:r>
            <w:r w:rsidR="00062B29">
              <w:rPr>
                <w:sz w:val="16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947226" w14:paraId="708741E9" w14:textId="77777777" w:rsidTr="004A0540">
        <w:trPr>
          <w:cantSplit/>
          <w:trHeight w:val="4815"/>
        </w:trPr>
        <w:tc>
          <w:tcPr>
            <w:tcW w:w="2381" w:type="dxa"/>
            <w:shd w:val="pct10" w:color="auto" w:fill="FFFFFF"/>
          </w:tcPr>
          <w:p w14:paraId="350EAFA7" w14:textId="3DCB1293" w:rsidR="00947226" w:rsidRDefault="00947226" w:rsidP="00381CD1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Beschreibung des </w:t>
            </w:r>
            <w:r w:rsidR="00311E6C">
              <w:rPr>
                <w:b/>
              </w:rPr>
              <w:br/>
            </w:r>
            <w:r>
              <w:rPr>
                <w:b/>
              </w:rPr>
              <w:t>Projekts:</w:t>
            </w:r>
          </w:p>
          <w:p w14:paraId="0F755D2F" w14:textId="77777777" w:rsidR="00947226" w:rsidRDefault="00947226" w:rsidP="00381CD1">
            <w:pPr>
              <w:pStyle w:val="Funotentext"/>
              <w:rPr>
                <w:sz w:val="16"/>
              </w:rPr>
            </w:pPr>
          </w:p>
          <w:p w14:paraId="24847A71" w14:textId="77777777" w:rsidR="00947226" w:rsidRDefault="00947226" w:rsidP="00381CD1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(ggf. umgesetzte spezielle Kundenanforderungen)</w:t>
            </w:r>
          </w:p>
          <w:p w14:paraId="0959F488" w14:textId="77777777" w:rsidR="00947226" w:rsidRDefault="00947226" w:rsidP="00381CD1">
            <w:pPr>
              <w:pStyle w:val="Funotentext"/>
              <w:rPr>
                <w:sz w:val="16"/>
              </w:rPr>
            </w:pPr>
          </w:p>
          <w:p w14:paraId="5B06B0B7" w14:textId="77777777" w:rsidR="00947226" w:rsidRDefault="00947226" w:rsidP="00381CD1">
            <w:pPr>
              <w:pStyle w:val="Funotentext"/>
              <w:rPr>
                <w:sz w:val="16"/>
              </w:rPr>
            </w:pPr>
          </w:p>
        </w:tc>
        <w:tc>
          <w:tcPr>
            <w:tcW w:w="6748" w:type="dxa"/>
            <w:gridSpan w:val="2"/>
          </w:tcPr>
          <w:p w14:paraId="2AB635DF" w14:textId="6DFB5BF6" w:rsidR="00947226" w:rsidRDefault="001A387B" w:rsidP="00381CD1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5F03E0F4" w14:textId="0CDA300B" w:rsidR="001A387B" w:rsidRDefault="001A387B" w:rsidP="00381CD1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2971BF95" w14:textId="3AC1CABD" w:rsidR="001A387B" w:rsidRDefault="001A387B" w:rsidP="00381CD1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378B76F9" w14:textId="47479B0C" w:rsidR="001A387B" w:rsidRDefault="001A387B" w:rsidP="00381CD1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2B3D7A3D" w14:textId="77777777" w:rsidR="00947226" w:rsidRDefault="00947226" w:rsidP="00381CD1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</w:tc>
      </w:tr>
    </w:tbl>
    <w:p w14:paraId="4A6C9994" w14:textId="77777777" w:rsidR="00340931" w:rsidRDefault="00340931" w:rsidP="008208E0">
      <w:pPr>
        <w:pStyle w:val="Programmiercode"/>
        <w:spacing w:before="0" w:line="300" w:lineRule="auto"/>
        <w:rPr>
          <w:rFonts w:ascii="Arial" w:hAnsi="Arial"/>
        </w:rPr>
      </w:pPr>
    </w:p>
    <w:p w14:paraId="434CA539" w14:textId="77777777" w:rsidR="00340931" w:rsidRDefault="00340931" w:rsidP="008208E0">
      <w:pPr>
        <w:pStyle w:val="Programmiercode"/>
        <w:spacing w:before="0" w:line="300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1DC97DD2" w14:textId="7A50A6DD" w:rsidR="008E58D8" w:rsidRDefault="008E58D8" w:rsidP="008E58D8">
      <w:pPr>
        <w:shd w:val="pct20" w:color="auto" w:fill="FFFFFF"/>
        <w:spacing w:line="276" w:lineRule="auto"/>
        <w:outlineLvl w:val="0"/>
        <w:rPr>
          <w:b/>
          <w:sz w:val="24"/>
        </w:rPr>
      </w:pPr>
      <w:r>
        <w:rPr>
          <w:b/>
          <w:sz w:val="24"/>
        </w:rPr>
        <w:lastRenderedPageBreak/>
        <w:t xml:space="preserve">Referenz </w:t>
      </w:r>
      <w:r>
        <w:rPr>
          <w:b/>
          <w:sz w:val="24"/>
        </w:rPr>
        <w:fldChar w:fldCharType="begin">
          <w:ffData>
            <w:name w:val=""/>
            <w:enabled/>
            <w:calcOnExit w:val="0"/>
            <w:textInput>
              <w:default w:val="2"/>
              <w:maxLength w:val="1"/>
            </w:textInput>
          </w:ffData>
        </w:fldChar>
      </w:r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>
        <w:rPr>
          <w:b/>
          <w:noProof/>
          <w:sz w:val="24"/>
        </w:rPr>
        <w:t>2</w:t>
      </w:r>
      <w:r>
        <w:rPr>
          <w:b/>
          <w:sz w:val="24"/>
        </w:rPr>
        <w:fldChar w:fldCharType="end"/>
      </w:r>
    </w:p>
    <w:p w14:paraId="55EC9F2E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</w:p>
    <w:p w14:paraId="71A382E5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  <w:r>
        <w:t xml:space="preserve">Benennung eines Referenzprojekts, in dem vergleichbare Leistungen erbracht bzw. die angebotenen Produkte eingesetzt wurden. </w:t>
      </w:r>
    </w:p>
    <w:p w14:paraId="28E18D92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3373"/>
        <w:gridCol w:w="3375"/>
      </w:tblGrid>
      <w:tr w:rsidR="008E58D8" w14:paraId="6A298F00" w14:textId="77777777" w:rsidTr="00863C1B">
        <w:trPr>
          <w:cantSplit/>
          <w:trHeight w:val="600"/>
          <w:tblHeader/>
        </w:trPr>
        <w:tc>
          <w:tcPr>
            <w:tcW w:w="9129" w:type="dxa"/>
            <w:gridSpan w:val="3"/>
            <w:tcBorders>
              <w:bottom w:val="nil"/>
            </w:tcBorders>
            <w:vAlign w:val="center"/>
          </w:tcPr>
          <w:p w14:paraId="7000CF9C" w14:textId="20A5F671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Unternehmen: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4C509594" w14:textId="77777777" w:rsidTr="00863C1B">
        <w:trPr>
          <w:cantSplit/>
          <w:tblHeader/>
        </w:trPr>
        <w:tc>
          <w:tcPr>
            <w:tcW w:w="2381" w:type="dxa"/>
            <w:shd w:val="pct10" w:color="auto" w:fill="FFFFFF"/>
            <w:vAlign w:val="center"/>
          </w:tcPr>
          <w:p w14:paraId="575FF29A" w14:textId="77777777" w:rsidR="008E58D8" w:rsidRDefault="008E58D8" w:rsidP="00863C1B">
            <w:pPr>
              <w:pStyle w:val="Funotentext"/>
              <w:jc w:val="center"/>
              <w:rPr>
                <w:b/>
              </w:rPr>
            </w:pPr>
          </w:p>
        </w:tc>
        <w:tc>
          <w:tcPr>
            <w:tcW w:w="6748" w:type="dxa"/>
            <w:gridSpan w:val="2"/>
            <w:tcBorders>
              <w:bottom w:val="nil"/>
            </w:tcBorders>
            <w:shd w:val="pct10" w:color="auto" w:fill="FFFFFF"/>
          </w:tcPr>
          <w:p w14:paraId="16EAE49A" w14:textId="77777777" w:rsidR="008E58D8" w:rsidRDefault="008E58D8" w:rsidP="00863C1B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Vom Bieter auszufüllen</w:t>
            </w:r>
          </w:p>
        </w:tc>
      </w:tr>
      <w:tr w:rsidR="008E58D8" w14:paraId="3211C292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4A8719FE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Auftraggeber </w:t>
            </w:r>
            <w:r>
              <w:rPr>
                <w:b/>
              </w:rPr>
              <w:br/>
              <w:t>(Leistungsempfänger)</w:t>
            </w:r>
          </w:p>
        </w:tc>
        <w:tc>
          <w:tcPr>
            <w:tcW w:w="6748" w:type="dxa"/>
            <w:gridSpan w:val="2"/>
          </w:tcPr>
          <w:p w14:paraId="3BFD0D33" w14:textId="33FD479E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Name:</w:t>
            </w:r>
            <w:r w:rsidR="001A387B" w:rsidRPr="001A387B">
              <w:rPr>
                <w:sz w:val="22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75F034E4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1B2A0717" w14:textId="084C5D8C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Anschrift:</w:t>
            </w:r>
            <w:r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365EC55D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6CC6499D" w14:textId="20630F9B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Ansprechpartner:</w:t>
            </w:r>
            <w:r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0E02FB28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2369EF65" w14:textId="2D45F62A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Telefon:</w:t>
            </w:r>
            <w:r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25ACE9E5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6E621C73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Branche:</w:t>
            </w:r>
          </w:p>
        </w:tc>
        <w:tc>
          <w:tcPr>
            <w:tcW w:w="3373" w:type="dxa"/>
            <w:vAlign w:val="center"/>
          </w:tcPr>
          <w:p w14:paraId="44EA5792" w14:textId="77777777" w:rsidR="008E58D8" w:rsidRDefault="008E58D8" w:rsidP="00863C1B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102DD5">
              <w:rPr>
                <w:sz w:val="16"/>
              </w:rPr>
            </w:r>
            <w:r w:rsidR="00102DD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Öffentliche Verwaltung</w:t>
            </w:r>
          </w:p>
        </w:tc>
        <w:tc>
          <w:tcPr>
            <w:tcW w:w="3375" w:type="dxa"/>
          </w:tcPr>
          <w:p w14:paraId="6D2E562D" w14:textId="77777777" w:rsidR="008E58D8" w:rsidRDefault="008E58D8" w:rsidP="00863C1B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102DD5">
              <w:rPr>
                <w:sz w:val="16"/>
              </w:rPr>
            </w:r>
            <w:r w:rsidR="00102DD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Privatwirtschaft</w:t>
            </w:r>
          </w:p>
        </w:tc>
      </w:tr>
      <w:tr w:rsidR="008E58D8" w14:paraId="236623CC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7595BF3E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Projektlaufzeit:</w:t>
            </w:r>
          </w:p>
        </w:tc>
        <w:tc>
          <w:tcPr>
            <w:tcW w:w="6748" w:type="dxa"/>
            <w:gridSpan w:val="2"/>
            <w:vAlign w:val="center"/>
          </w:tcPr>
          <w:p w14:paraId="0CD6B18D" w14:textId="481D0BBA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Von - Bis: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  <w:r w:rsidR="001A387B">
              <w:rPr>
                <w:sz w:val="22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2FBC652B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20781E15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Auftragsvolumen:</w:t>
            </w:r>
          </w:p>
        </w:tc>
        <w:tc>
          <w:tcPr>
            <w:tcW w:w="6748" w:type="dxa"/>
            <w:gridSpan w:val="2"/>
            <w:vAlign w:val="center"/>
          </w:tcPr>
          <w:p w14:paraId="3B26BE5B" w14:textId="05A3DBEB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Gesamtwert in €: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586181C6" w14:textId="7618FEFC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Arbeitstage: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15878DF2" w14:textId="77777777" w:rsidTr="00863C1B">
        <w:trPr>
          <w:cantSplit/>
          <w:trHeight w:val="4815"/>
        </w:trPr>
        <w:tc>
          <w:tcPr>
            <w:tcW w:w="2381" w:type="dxa"/>
            <w:shd w:val="pct10" w:color="auto" w:fill="FFFFFF"/>
          </w:tcPr>
          <w:p w14:paraId="6981ED19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Beschreibung des </w:t>
            </w:r>
            <w:r>
              <w:rPr>
                <w:b/>
              </w:rPr>
              <w:br/>
              <w:t>Projekts:</w:t>
            </w:r>
          </w:p>
          <w:p w14:paraId="3871C70D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7FEE17EF" w14:textId="77777777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(ggf. umgesetzte spezielle Kundenanforderungen)</w:t>
            </w:r>
          </w:p>
          <w:p w14:paraId="6C192056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1AFA6E78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</w:tc>
        <w:tc>
          <w:tcPr>
            <w:tcW w:w="6748" w:type="dxa"/>
            <w:gridSpan w:val="2"/>
          </w:tcPr>
          <w:p w14:paraId="146CA260" w14:textId="60781AF2" w:rsidR="008E58D8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7AAEB0F1" w14:textId="2A46F9D0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7FEA7B5F" w14:textId="0B0C1CDD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6ABBFBA9" w14:textId="4A412887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40BC9970" w14:textId="77777777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  <w:p w14:paraId="269DF9DE" w14:textId="77777777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</w:tc>
      </w:tr>
    </w:tbl>
    <w:p w14:paraId="0C5D3DA8" w14:textId="77777777" w:rsidR="008E58D8" w:rsidRDefault="008E58D8" w:rsidP="008E58D8">
      <w:pPr>
        <w:pStyle w:val="Programmiercode"/>
        <w:spacing w:before="0" w:line="300" w:lineRule="auto"/>
        <w:rPr>
          <w:rFonts w:ascii="Arial" w:hAnsi="Arial"/>
        </w:rPr>
      </w:pPr>
    </w:p>
    <w:p w14:paraId="7013071B" w14:textId="77777777" w:rsidR="008E58D8" w:rsidRDefault="008E58D8" w:rsidP="008E58D8">
      <w:pPr>
        <w:pStyle w:val="Programmiercode"/>
        <w:spacing w:before="0" w:line="300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2AA8DC18" w14:textId="5C811FEC" w:rsidR="008E58D8" w:rsidRDefault="008E58D8" w:rsidP="008E58D8">
      <w:pPr>
        <w:shd w:val="pct20" w:color="auto" w:fill="FFFFFF"/>
        <w:spacing w:line="276" w:lineRule="auto"/>
        <w:outlineLvl w:val="0"/>
        <w:rPr>
          <w:b/>
          <w:sz w:val="24"/>
        </w:rPr>
      </w:pPr>
      <w:r>
        <w:rPr>
          <w:b/>
          <w:sz w:val="24"/>
        </w:rPr>
        <w:lastRenderedPageBreak/>
        <w:t xml:space="preserve">Referenz </w:t>
      </w:r>
      <w:r>
        <w:rPr>
          <w:b/>
          <w:sz w:val="24"/>
        </w:rPr>
        <w:fldChar w:fldCharType="begin">
          <w:ffData>
            <w:name w:val=""/>
            <w:enabled/>
            <w:calcOnExit w:val="0"/>
            <w:textInput>
              <w:default w:val="3"/>
              <w:maxLength w:val="1"/>
            </w:textInput>
          </w:ffData>
        </w:fldChar>
      </w:r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>
        <w:rPr>
          <w:b/>
          <w:noProof/>
          <w:sz w:val="24"/>
        </w:rPr>
        <w:t>3</w:t>
      </w:r>
      <w:r>
        <w:rPr>
          <w:b/>
          <w:sz w:val="24"/>
        </w:rPr>
        <w:fldChar w:fldCharType="end"/>
      </w:r>
    </w:p>
    <w:p w14:paraId="2B104263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</w:p>
    <w:p w14:paraId="29CF9640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  <w:r>
        <w:t xml:space="preserve">Benennung eines Referenzprojekts, in dem vergleichbare Leistungen erbracht bzw. die angebotenen Produkte eingesetzt wurden. </w:t>
      </w:r>
    </w:p>
    <w:p w14:paraId="1BC3D744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3373"/>
        <w:gridCol w:w="3375"/>
      </w:tblGrid>
      <w:tr w:rsidR="008E58D8" w14:paraId="23E0B7B4" w14:textId="77777777" w:rsidTr="00863C1B">
        <w:trPr>
          <w:cantSplit/>
          <w:trHeight w:val="600"/>
          <w:tblHeader/>
        </w:trPr>
        <w:tc>
          <w:tcPr>
            <w:tcW w:w="9129" w:type="dxa"/>
            <w:gridSpan w:val="3"/>
            <w:tcBorders>
              <w:bottom w:val="nil"/>
            </w:tcBorders>
            <w:vAlign w:val="center"/>
          </w:tcPr>
          <w:p w14:paraId="43260027" w14:textId="0C810F1D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Unternehmen: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5EF0151F" w14:textId="77777777" w:rsidTr="00863C1B">
        <w:trPr>
          <w:cantSplit/>
          <w:tblHeader/>
        </w:trPr>
        <w:tc>
          <w:tcPr>
            <w:tcW w:w="2381" w:type="dxa"/>
            <w:shd w:val="pct10" w:color="auto" w:fill="FFFFFF"/>
            <w:vAlign w:val="center"/>
          </w:tcPr>
          <w:p w14:paraId="7EF43E91" w14:textId="77777777" w:rsidR="008E58D8" w:rsidRDefault="008E58D8" w:rsidP="00863C1B">
            <w:pPr>
              <w:pStyle w:val="Funotentext"/>
              <w:jc w:val="center"/>
              <w:rPr>
                <w:b/>
              </w:rPr>
            </w:pPr>
          </w:p>
        </w:tc>
        <w:tc>
          <w:tcPr>
            <w:tcW w:w="6748" w:type="dxa"/>
            <w:gridSpan w:val="2"/>
            <w:tcBorders>
              <w:bottom w:val="nil"/>
            </w:tcBorders>
            <w:shd w:val="pct10" w:color="auto" w:fill="FFFFFF"/>
          </w:tcPr>
          <w:p w14:paraId="7B113A22" w14:textId="77777777" w:rsidR="008E58D8" w:rsidRDefault="008E58D8" w:rsidP="00863C1B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Vom Bieter auszufüllen</w:t>
            </w:r>
          </w:p>
        </w:tc>
      </w:tr>
      <w:tr w:rsidR="008E58D8" w14:paraId="7AF2281F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3B674052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Auftraggeber </w:t>
            </w:r>
            <w:r>
              <w:rPr>
                <w:b/>
              </w:rPr>
              <w:br/>
              <w:t>(Leistungsempfänger)</w:t>
            </w:r>
          </w:p>
        </w:tc>
        <w:tc>
          <w:tcPr>
            <w:tcW w:w="6748" w:type="dxa"/>
            <w:gridSpan w:val="2"/>
          </w:tcPr>
          <w:p w14:paraId="031B5F83" w14:textId="1008D36F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Name:</w:t>
            </w:r>
            <w:r w:rsidR="001A387B" w:rsidRPr="001A387B">
              <w:rPr>
                <w:sz w:val="22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4C2BD046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47E1E34D" w14:textId="269E40CF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Anschrift:</w:t>
            </w:r>
            <w:r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3FD9D199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224A9F25" w14:textId="3900C1E8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Ansprechpartner:</w:t>
            </w:r>
            <w:r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23C809A3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4C2678B9" w14:textId="59EFC5A0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Telefon:</w:t>
            </w:r>
            <w:r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62A0E1FE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36FA2213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Branche:</w:t>
            </w:r>
          </w:p>
        </w:tc>
        <w:tc>
          <w:tcPr>
            <w:tcW w:w="3373" w:type="dxa"/>
            <w:vAlign w:val="center"/>
          </w:tcPr>
          <w:p w14:paraId="34FA13A3" w14:textId="77777777" w:rsidR="008E58D8" w:rsidRDefault="008E58D8" w:rsidP="00863C1B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102DD5">
              <w:rPr>
                <w:sz w:val="16"/>
              </w:rPr>
            </w:r>
            <w:r w:rsidR="00102DD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Öffentliche Verwaltung</w:t>
            </w:r>
          </w:p>
        </w:tc>
        <w:tc>
          <w:tcPr>
            <w:tcW w:w="3375" w:type="dxa"/>
          </w:tcPr>
          <w:p w14:paraId="78D01ACB" w14:textId="77777777" w:rsidR="008E58D8" w:rsidRDefault="008E58D8" w:rsidP="00863C1B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102DD5">
              <w:rPr>
                <w:sz w:val="16"/>
              </w:rPr>
            </w:r>
            <w:r w:rsidR="00102DD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Privatwirtschaft</w:t>
            </w:r>
          </w:p>
        </w:tc>
      </w:tr>
      <w:tr w:rsidR="008E58D8" w14:paraId="645FBE2F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510ABE0A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Projektlaufzeit:</w:t>
            </w:r>
          </w:p>
        </w:tc>
        <w:tc>
          <w:tcPr>
            <w:tcW w:w="6748" w:type="dxa"/>
            <w:gridSpan w:val="2"/>
            <w:vAlign w:val="center"/>
          </w:tcPr>
          <w:p w14:paraId="24296DA3" w14:textId="7063B845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Von - Bis: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  <w:r w:rsidR="001A387B">
              <w:rPr>
                <w:sz w:val="22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4A839957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48100537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Auftragsvolumen:</w:t>
            </w:r>
          </w:p>
        </w:tc>
        <w:tc>
          <w:tcPr>
            <w:tcW w:w="6748" w:type="dxa"/>
            <w:gridSpan w:val="2"/>
            <w:vAlign w:val="center"/>
          </w:tcPr>
          <w:p w14:paraId="29A4D74A" w14:textId="367E7FA9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Gesamtwert in €: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  <w:r w:rsidRPr="00062B2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62B29">
              <w:instrText xml:space="preserve"> FORMTEXT </w:instrText>
            </w:r>
            <w:r w:rsidRPr="00062B29">
              <w:fldChar w:fldCharType="separate"/>
            </w:r>
            <w:r w:rsidRPr="00062B29">
              <w:rPr>
                <w:noProof/>
              </w:rPr>
              <w:t> </w:t>
            </w:r>
            <w:r w:rsidRPr="00062B29">
              <w:rPr>
                <w:noProof/>
              </w:rPr>
              <w:t> </w:t>
            </w:r>
            <w:r w:rsidRPr="00062B29">
              <w:rPr>
                <w:noProof/>
              </w:rPr>
              <w:t> </w:t>
            </w:r>
            <w:r w:rsidRPr="00062B29">
              <w:rPr>
                <w:noProof/>
              </w:rPr>
              <w:t> </w:t>
            </w:r>
            <w:r w:rsidRPr="00062B29">
              <w:rPr>
                <w:noProof/>
              </w:rPr>
              <w:t> </w:t>
            </w:r>
            <w:r w:rsidRPr="00062B29">
              <w:fldChar w:fldCharType="end"/>
            </w:r>
          </w:p>
          <w:p w14:paraId="33E3F039" w14:textId="5D85D140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Arbeitstage: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0006C389" w14:textId="77777777" w:rsidTr="00863C1B">
        <w:trPr>
          <w:cantSplit/>
          <w:trHeight w:val="4815"/>
        </w:trPr>
        <w:tc>
          <w:tcPr>
            <w:tcW w:w="2381" w:type="dxa"/>
            <w:shd w:val="pct10" w:color="auto" w:fill="FFFFFF"/>
          </w:tcPr>
          <w:p w14:paraId="359E8841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Beschreibung des </w:t>
            </w:r>
            <w:r>
              <w:rPr>
                <w:b/>
              </w:rPr>
              <w:br/>
              <w:t>Projekts:</w:t>
            </w:r>
          </w:p>
          <w:p w14:paraId="1DDE03CD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69448F4F" w14:textId="77777777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(ggf. umgesetzte spezielle Kundenanforderungen)</w:t>
            </w:r>
          </w:p>
          <w:p w14:paraId="063AC09D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16FC04A1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</w:tc>
        <w:tc>
          <w:tcPr>
            <w:tcW w:w="6748" w:type="dxa"/>
            <w:gridSpan w:val="2"/>
          </w:tcPr>
          <w:p w14:paraId="5D4A53CD" w14:textId="1F6C63A1" w:rsidR="008E58D8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1C36DFF2" w14:textId="6581A9C0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3A5A1A9E" w14:textId="59748662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66545183" w14:textId="6E067D77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0A082004" w14:textId="77777777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  <w:p w14:paraId="077DCBF9" w14:textId="77777777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</w:tc>
      </w:tr>
    </w:tbl>
    <w:p w14:paraId="1E881B77" w14:textId="77777777" w:rsidR="008E58D8" w:rsidRDefault="008E58D8" w:rsidP="008E58D8">
      <w:pPr>
        <w:pStyle w:val="Programmiercode"/>
        <w:spacing w:before="0" w:line="300" w:lineRule="auto"/>
        <w:rPr>
          <w:rFonts w:ascii="Arial" w:hAnsi="Arial"/>
        </w:rPr>
      </w:pPr>
    </w:p>
    <w:p w14:paraId="66925CA7" w14:textId="77777777" w:rsidR="008E58D8" w:rsidRDefault="008E58D8" w:rsidP="008E58D8">
      <w:pPr>
        <w:pStyle w:val="Programmiercode"/>
        <w:spacing w:before="0" w:line="300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1176EB7A" w14:textId="16F29891" w:rsidR="008E58D8" w:rsidRDefault="008E58D8" w:rsidP="008E58D8">
      <w:pPr>
        <w:shd w:val="pct20" w:color="auto" w:fill="FFFFFF"/>
        <w:spacing w:line="276" w:lineRule="auto"/>
        <w:outlineLvl w:val="0"/>
        <w:rPr>
          <w:b/>
          <w:sz w:val="24"/>
        </w:rPr>
      </w:pPr>
      <w:r>
        <w:rPr>
          <w:b/>
          <w:sz w:val="24"/>
        </w:rPr>
        <w:lastRenderedPageBreak/>
        <w:t xml:space="preserve">Referenz </w:t>
      </w:r>
      <w:r>
        <w:rPr>
          <w:b/>
          <w:sz w:val="24"/>
        </w:rPr>
        <w:fldChar w:fldCharType="begin">
          <w:ffData>
            <w:name w:val=""/>
            <w:enabled/>
            <w:calcOnExit w:val="0"/>
            <w:textInput>
              <w:default w:val="4"/>
              <w:maxLength w:val="1"/>
            </w:textInput>
          </w:ffData>
        </w:fldChar>
      </w:r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>
        <w:rPr>
          <w:b/>
          <w:noProof/>
          <w:sz w:val="24"/>
        </w:rPr>
        <w:t>4</w:t>
      </w:r>
      <w:r>
        <w:rPr>
          <w:b/>
          <w:sz w:val="24"/>
        </w:rPr>
        <w:fldChar w:fldCharType="end"/>
      </w:r>
    </w:p>
    <w:p w14:paraId="1A34503C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</w:p>
    <w:p w14:paraId="63F6C804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  <w:r>
        <w:t xml:space="preserve">Benennung eines Referenzprojekts, in dem vergleichbare Leistungen erbracht bzw. die angebotenen Produkte eingesetzt wurden. </w:t>
      </w:r>
    </w:p>
    <w:p w14:paraId="0D642077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3373"/>
        <w:gridCol w:w="3375"/>
      </w:tblGrid>
      <w:tr w:rsidR="008E58D8" w14:paraId="4E83E437" w14:textId="77777777" w:rsidTr="00863C1B">
        <w:trPr>
          <w:cantSplit/>
          <w:trHeight w:val="600"/>
          <w:tblHeader/>
        </w:trPr>
        <w:tc>
          <w:tcPr>
            <w:tcW w:w="9129" w:type="dxa"/>
            <w:gridSpan w:val="3"/>
            <w:tcBorders>
              <w:bottom w:val="nil"/>
            </w:tcBorders>
            <w:vAlign w:val="center"/>
          </w:tcPr>
          <w:p w14:paraId="553E34FE" w14:textId="64490CAE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Unternehmen: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629E55FB" w14:textId="77777777" w:rsidTr="00863C1B">
        <w:trPr>
          <w:cantSplit/>
          <w:tblHeader/>
        </w:trPr>
        <w:tc>
          <w:tcPr>
            <w:tcW w:w="2381" w:type="dxa"/>
            <w:shd w:val="pct10" w:color="auto" w:fill="FFFFFF"/>
            <w:vAlign w:val="center"/>
          </w:tcPr>
          <w:p w14:paraId="34D6FA0F" w14:textId="77777777" w:rsidR="008E58D8" w:rsidRDefault="008E58D8" w:rsidP="00863C1B">
            <w:pPr>
              <w:pStyle w:val="Funotentext"/>
              <w:jc w:val="center"/>
              <w:rPr>
                <w:b/>
              </w:rPr>
            </w:pPr>
          </w:p>
        </w:tc>
        <w:tc>
          <w:tcPr>
            <w:tcW w:w="6748" w:type="dxa"/>
            <w:gridSpan w:val="2"/>
            <w:tcBorders>
              <w:bottom w:val="nil"/>
            </w:tcBorders>
            <w:shd w:val="pct10" w:color="auto" w:fill="FFFFFF"/>
          </w:tcPr>
          <w:p w14:paraId="3643D064" w14:textId="77777777" w:rsidR="008E58D8" w:rsidRDefault="008E58D8" w:rsidP="00863C1B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Vom Bieter auszufüllen</w:t>
            </w:r>
          </w:p>
        </w:tc>
      </w:tr>
      <w:tr w:rsidR="008E58D8" w14:paraId="32D91037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6F556D3A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Auftraggeber </w:t>
            </w:r>
            <w:r>
              <w:rPr>
                <w:b/>
              </w:rPr>
              <w:br/>
              <w:t>(Leistungsempfänger)</w:t>
            </w:r>
          </w:p>
        </w:tc>
        <w:tc>
          <w:tcPr>
            <w:tcW w:w="6748" w:type="dxa"/>
            <w:gridSpan w:val="2"/>
          </w:tcPr>
          <w:p w14:paraId="3B4C2B41" w14:textId="384DCA08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Name:</w:t>
            </w:r>
            <w:r w:rsidR="001A387B" w:rsidRPr="001A387B">
              <w:rPr>
                <w:sz w:val="22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742426B7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29EE2CF9" w14:textId="7C288043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Anschrift:</w:t>
            </w:r>
            <w:r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314014EA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026F214A" w14:textId="47D8E959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Ansprechpartner:</w:t>
            </w:r>
            <w:r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7C5CC3E9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0DD4AC0C" w14:textId="78748B92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Telefon:</w:t>
            </w:r>
            <w:r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7171D6C6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4C4FEF3D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Branche:</w:t>
            </w:r>
          </w:p>
        </w:tc>
        <w:tc>
          <w:tcPr>
            <w:tcW w:w="3373" w:type="dxa"/>
            <w:vAlign w:val="center"/>
          </w:tcPr>
          <w:p w14:paraId="3199C829" w14:textId="77777777" w:rsidR="008E58D8" w:rsidRDefault="008E58D8" w:rsidP="00863C1B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102DD5">
              <w:rPr>
                <w:sz w:val="16"/>
              </w:rPr>
            </w:r>
            <w:r w:rsidR="00102DD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Öffentliche Verwaltung</w:t>
            </w:r>
          </w:p>
        </w:tc>
        <w:tc>
          <w:tcPr>
            <w:tcW w:w="3375" w:type="dxa"/>
          </w:tcPr>
          <w:p w14:paraId="73A08DEE" w14:textId="77777777" w:rsidR="008E58D8" w:rsidRDefault="008E58D8" w:rsidP="00863C1B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102DD5">
              <w:rPr>
                <w:sz w:val="16"/>
              </w:rPr>
            </w:r>
            <w:r w:rsidR="00102DD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Privatwirtschaft</w:t>
            </w:r>
          </w:p>
        </w:tc>
      </w:tr>
      <w:tr w:rsidR="008E58D8" w14:paraId="5B64E4CE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374958C0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Projektlaufzeit:</w:t>
            </w:r>
          </w:p>
        </w:tc>
        <w:tc>
          <w:tcPr>
            <w:tcW w:w="6748" w:type="dxa"/>
            <w:gridSpan w:val="2"/>
            <w:vAlign w:val="center"/>
          </w:tcPr>
          <w:p w14:paraId="13DE8A1B" w14:textId="5BB1F8A0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Von - Bis: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  <w:r w:rsidR="001A387B">
              <w:rPr>
                <w:sz w:val="22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317C24A4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48AA991D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Auftragsvolumen:</w:t>
            </w:r>
          </w:p>
        </w:tc>
        <w:tc>
          <w:tcPr>
            <w:tcW w:w="6748" w:type="dxa"/>
            <w:gridSpan w:val="2"/>
            <w:vAlign w:val="center"/>
          </w:tcPr>
          <w:p w14:paraId="53C0C50D" w14:textId="60DC430B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Gesamtwert in €: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2554638F" w14:textId="37F94350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Arbeitstage: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689FB073" w14:textId="77777777" w:rsidTr="00863C1B">
        <w:trPr>
          <w:cantSplit/>
          <w:trHeight w:val="4815"/>
        </w:trPr>
        <w:tc>
          <w:tcPr>
            <w:tcW w:w="2381" w:type="dxa"/>
            <w:shd w:val="pct10" w:color="auto" w:fill="FFFFFF"/>
          </w:tcPr>
          <w:p w14:paraId="02966A32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Beschreibung des </w:t>
            </w:r>
            <w:r>
              <w:rPr>
                <w:b/>
              </w:rPr>
              <w:br/>
              <w:t>Projekts:</w:t>
            </w:r>
          </w:p>
          <w:p w14:paraId="5F749FA2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181CEEC9" w14:textId="77777777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(ggf. umgesetzte spezielle Kundenanforderungen)</w:t>
            </w:r>
          </w:p>
          <w:p w14:paraId="290152D6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32D3AFF6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</w:tc>
        <w:tc>
          <w:tcPr>
            <w:tcW w:w="6748" w:type="dxa"/>
            <w:gridSpan w:val="2"/>
          </w:tcPr>
          <w:p w14:paraId="7E12507F" w14:textId="637F08BA" w:rsidR="008E58D8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1B7EC4A1" w14:textId="7756A264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51A0BEC7" w14:textId="55781272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7A6891C0" w14:textId="51CE3F72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7064CD3B" w14:textId="77777777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  <w:p w14:paraId="1FA71A11" w14:textId="77777777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</w:tc>
      </w:tr>
    </w:tbl>
    <w:p w14:paraId="51412769" w14:textId="77777777" w:rsidR="008E58D8" w:rsidRDefault="008E58D8" w:rsidP="008E58D8">
      <w:pPr>
        <w:pStyle w:val="Programmiercode"/>
        <w:spacing w:before="0" w:line="300" w:lineRule="auto"/>
        <w:rPr>
          <w:rFonts w:ascii="Arial" w:hAnsi="Arial"/>
        </w:rPr>
      </w:pPr>
    </w:p>
    <w:p w14:paraId="4B91B5BE" w14:textId="0BF87C60" w:rsidR="008E58D8" w:rsidRDefault="008E58D8" w:rsidP="008E58D8">
      <w:pPr>
        <w:pStyle w:val="Programmiercode"/>
        <w:spacing w:before="0" w:line="300" w:lineRule="auto"/>
        <w:rPr>
          <w:rFonts w:ascii="Arial" w:hAnsi="Arial"/>
        </w:rPr>
      </w:pPr>
    </w:p>
    <w:p w14:paraId="4F0BAE2B" w14:textId="69FB91F6" w:rsidR="0025610E" w:rsidRDefault="0025610E" w:rsidP="008208E0">
      <w:pPr>
        <w:rPr>
          <w:sz w:val="16"/>
          <w:szCs w:val="16"/>
        </w:rPr>
      </w:pPr>
    </w:p>
    <w:p w14:paraId="731B8852" w14:textId="77777777" w:rsidR="00BA023F" w:rsidRDefault="00BA023F" w:rsidP="008208E0">
      <w:pPr>
        <w:rPr>
          <w:sz w:val="16"/>
          <w:szCs w:val="16"/>
        </w:rPr>
      </w:pPr>
    </w:p>
    <w:p w14:paraId="55FF59C0" w14:textId="77777777" w:rsidR="0067280B" w:rsidRDefault="0067280B" w:rsidP="0067280B">
      <w:pPr>
        <w:spacing w:line="360" w:lineRule="auto"/>
        <w:jc w:val="both"/>
        <w:rPr>
          <w:b/>
        </w:rPr>
      </w:pPr>
      <w:r>
        <w:rPr>
          <w:b/>
        </w:rPr>
        <w:t xml:space="preserve">Der unten bezeichnete Bieter versichert </w:t>
      </w:r>
      <w:r w:rsidRPr="006D4625">
        <w:rPr>
          <w:b/>
        </w:rPr>
        <w:t xml:space="preserve">die </w:t>
      </w:r>
      <w:r w:rsidRPr="00C73221">
        <w:rPr>
          <w:b/>
        </w:rPr>
        <w:t>Richtigkeit und Vollständigkeit der in diesem Vordruck gemachten Angaben</w:t>
      </w:r>
      <w:r w:rsidRPr="006D4625">
        <w:rPr>
          <w:b/>
        </w:rPr>
        <w:t>.</w:t>
      </w:r>
    </w:p>
    <w:p w14:paraId="4023072C" w14:textId="77777777" w:rsidR="0067280B" w:rsidRDefault="0067280B" w:rsidP="0067280B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67280B" w14:paraId="7F77627C" w14:textId="77777777" w:rsidTr="009E4E60">
        <w:tc>
          <w:tcPr>
            <w:tcW w:w="4530" w:type="dxa"/>
            <w:shd w:val="clear" w:color="auto" w:fill="auto"/>
            <w:vAlign w:val="center"/>
          </w:tcPr>
          <w:p w14:paraId="1AD6F675" w14:textId="77777777" w:rsidR="0067280B" w:rsidRPr="006D4625" w:rsidRDefault="0067280B" w:rsidP="009E4E60">
            <w:pPr>
              <w:spacing w:line="360" w:lineRule="auto"/>
            </w:pPr>
            <w:r w:rsidRPr="00B20EBC">
              <w:t xml:space="preserve">Vollständige Bezeichnung des Unternehmens </w:t>
            </w:r>
            <w:r>
              <w:rPr>
                <w:u w:val="single"/>
              </w:rPr>
              <w:t>inkl.</w:t>
            </w:r>
            <w:r w:rsidRPr="006D4625">
              <w:t xml:space="preserve"> Rechtsform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43B9A751" w14:textId="77777777" w:rsidR="0067280B" w:rsidRPr="00F03191" w:rsidRDefault="0067280B" w:rsidP="009E4E60">
            <w:pPr>
              <w:spacing w:line="360" w:lineRule="auto"/>
            </w:pPr>
            <w:r w:rsidRPr="00F03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03191"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fldChar w:fldCharType="end"/>
            </w:r>
            <w:bookmarkEnd w:id="4"/>
          </w:p>
          <w:p w14:paraId="4454ACD6" w14:textId="77777777" w:rsidR="0067280B" w:rsidRPr="006D4625" w:rsidRDefault="0067280B" w:rsidP="009E4E60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F03191"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fldChar w:fldCharType="end"/>
            </w:r>
            <w:bookmarkEnd w:id="5"/>
          </w:p>
        </w:tc>
      </w:tr>
      <w:tr w:rsidR="0067280B" w14:paraId="17FE1B77" w14:textId="77777777" w:rsidTr="009E4E60">
        <w:tc>
          <w:tcPr>
            <w:tcW w:w="4530" w:type="dxa"/>
            <w:shd w:val="clear" w:color="auto" w:fill="auto"/>
            <w:vAlign w:val="center"/>
          </w:tcPr>
          <w:p w14:paraId="220A1999" w14:textId="77777777" w:rsidR="0067280B" w:rsidRPr="00B20EBC" w:rsidRDefault="0067280B" w:rsidP="009E4E60">
            <w:pPr>
              <w:spacing w:line="360" w:lineRule="auto"/>
            </w:pPr>
            <w:r>
              <w:lastRenderedPageBreak/>
              <w:t xml:space="preserve">Vollständiger </w:t>
            </w:r>
            <w:r w:rsidRPr="00E92BAB">
              <w:t>Name der vertretungsbefugten (natürlichen) Person, die diese Erklärung abgibt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7884C172" w14:textId="77777777" w:rsidR="0067280B" w:rsidRDefault="0067280B" w:rsidP="009E4E60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3191"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fldChar w:fldCharType="end"/>
            </w:r>
          </w:p>
        </w:tc>
      </w:tr>
    </w:tbl>
    <w:p w14:paraId="208B090C" w14:textId="01436459" w:rsidR="0025610E" w:rsidRDefault="0025610E" w:rsidP="008208E0"/>
    <w:p w14:paraId="116D4F33" w14:textId="1729486E" w:rsidR="00477938" w:rsidRDefault="00477938" w:rsidP="008208E0"/>
    <w:sectPr w:rsidR="00477938" w:rsidSect="006C29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20" w:footer="794" w:gutter="0"/>
      <w:cols w:space="720"/>
      <w:titlePg/>
      <w:rtlGutter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A4A9BF" w16cid:durableId="05AE183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493DF" w14:textId="77777777" w:rsidR="00BB7FC3" w:rsidRDefault="00BB7FC3">
      <w:r>
        <w:separator/>
      </w:r>
    </w:p>
  </w:endnote>
  <w:endnote w:type="continuationSeparator" w:id="0">
    <w:p w14:paraId="0EF13B8A" w14:textId="77777777" w:rsidR="00BB7FC3" w:rsidRDefault="00BB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AFE8C" w14:textId="77777777" w:rsidR="00F97809" w:rsidRDefault="00F978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817E5" w14:textId="4FAAE206" w:rsidR="00465AE8" w:rsidRDefault="00465AE8" w:rsidP="005B39B2">
    <w:pPr>
      <w:pStyle w:val="Fuzeile"/>
      <w:rPr>
        <w:snapToGrid w:val="0"/>
      </w:rPr>
    </w:pPr>
    <w:r>
      <w:t>T</w:t>
    </w:r>
    <w:r w:rsidR="005B14C0">
      <w:t>eil A – Referenzen</w:t>
    </w:r>
    <w:r w:rsidR="005B14C0">
      <w:tab/>
    </w:r>
    <w:r w:rsidRPr="00B867CC">
      <w:rPr>
        <w:snapToGrid w:val="0"/>
      </w:rPr>
      <w:t xml:space="preserve">Seite </w:t>
    </w:r>
    <w:r w:rsidRPr="00B867CC">
      <w:rPr>
        <w:snapToGrid w:val="0"/>
      </w:rPr>
      <w:fldChar w:fldCharType="begin"/>
    </w:r>
    <w:r w:rsidRPr="00B867CC">
      <w:rPr>
        <w:snapToGrid w:val="0"/>
      </w:rPr>
      <w:instrText>PAGE  \* Arabic  \* MERGEFORMAT</w:instrText>
    </w:r>
    <w:r w:rsidRPr="00B867CC">
      <w:rPr>
        <w:snapToGrid w:val="0"/>
      </w:rPr>
      <w:fldChar w:fldCharType="separate"/>
    </w:r>
    <w:r w:rsidR="00102DD5">
      <w:rPr>
        <w:noProof/>
        <w:snapToGrid w:val="0"/>
      </w:rPr>
      <w:t>3</w:t>
    </w:r>
    <w:r w:rsidRPr="00B867CC">
      <w:rPr>
        <w:snapToGrid w:val="0"/>
      </w:rPr>
      <w:fldChar w:fldCharType="end"/>
    </w:r>
    <w:r w:rsidRPr="00B867CC">
      <w:rPr>
        <w:snapToGrid w:val="0"/>
      </w:rPr>
      <w:t xml:space="preserve"> von </w:t>
    </w:r>
    <w:fldSimple w:instr="NUMPAGES  \* Arabic  \* MERGEFORMAT">
      <w:r w:rsidR="00102DD5" w:rsidRPr="00102DD5">
        <w:rPr>
          <w:noProof/>
          <w:snapToGrid w:val="0"/>
        </w:rPr>
        <w:t>7</w:t>
      </w:r>
    </w:fldSimple>
    <w:r>
      <w:tab/>
    </w:r>
    <w:r w:rsidR="00F97809">
      <w:t>14</w:t>
    </w:r>
    <w:r w:rsidR="00EF7831">
      <w:t>.0</w:t>
    </w:r>
    <w:r w:rsidR="00F97809">
      <w:t>8</w:t>
    </w:r>
    <w:r w:rsidR="00EF7831">
      <w:t>.20</w:t>
    </w:r>
    <w:r w:rsidR="00D44EBB">
      <w:t>26</w:t>
    </w:r>
  </w:p>
  <w:p w14:paraId="7E896A27" w14:textId="2D2CC3FF" w:rsidR="00465AE8" w:rsidRDefault="005B14C0" w:rsidP="005B14C0">
    <w:pPr>
      <w:pStyle w:val="Fuzeile"/>
    </w:pPr>
    <w:r>
      <w:rPr>
        <w:rStyle w:val="Seitenzahl"/>
      </w:rPr>
      <w:t>Zentrale Beschaffungsstelle des Landes Rheinland-Pfalz (ZBL)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EB19E" w14:textId="77777777" w:rsidR="00465AE8" w:rsidRDefault="000440A7">
    <w:pPr>
      <w:pStyle w:val="Fuzeil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C3AB9D9" wp14:editId="73F8A5F3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07AE8" w14:textId="77777777" w:rsidR="00BB7FC3" w:rsidRDefault="00BB7FC3">
      <w:r>
        <w:separator/>
      </w:r>
    </w:p>
  </w:footnote>
  <w:footnote w:type="continuationSeparator" w:id="0">
    <w:p w14:paraId="2A7B2E95" w14:textId="77777777" w:rsidR="00BB7FC3" w:rsidRDefault="00BB7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D7ED1" w14:textId="77777777" w:rsidR="00F97809" w:rsidRDefault="00F9780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D4D38" w14:textId="77777777" w:rsidR="00465AE8" w:rsidRDefault="00465AE8" w:rsidP="00340931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8D1FB" w14:textId="77777777" w:rsidR="00465AE8" w:rsidRDefault="00465AE8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27C56C32"/>
    <w:multiLevelType w:val="hybridMultilevel"/>
    <w:tmpl w:val="4092B7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1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4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5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6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2"/>
  </w:num>
  <w:num w:numId="3">
    <w:abstractNumId w:val="18"/>
  </w:num>
  <w:num w:numId="4">
    <w:abstractNumId w:val="17"/>
  </w:num>
  <w:num w:numId="5">
    <w:abstractNumId w:val="17"/>
  </w:num>
  <w:num w:numId="6">
    <w:abstractNumId w:val="9"/>
  </w:num>
  <w:num w:numId="7">
    <w:abstractNumId w:val="1"/>
  </w:num>
  <w:num w:numId="8">
    <w:abstractNumId w:val="12"/>
  </w:num>
  <w:num w:numId="9">
    <w:abstractNumId w:val="17"/>
  </w:num>
  <w:num w:numId="10">
    <w:abstractNumId w:val="17"/>
  </w:num>
  <w:num w:numId="11">
    <w:abstractNumId w:val="3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 w:numId="29">
    <w:abstractNumId w:val="17"/>
  </w:num>
  <w:num w:numId="30">
    <w:abstractNumId w:val="17"/>
  </w:num>
  <w:num w:numId="31">
    <w:abstractNumId w:val="14"/>
  </w:num>
  <w:num w:numId="32">
    <w:abstractNumId w:val="16"/>
  </w:num>
  <w:num w:numId="33">
    <w:abstractNumId w:val="10"/>
  </w:num>
  <w:num w:numId="34">
    <w:abstractNumId w:val="5"/>
  </w:num>
  <w:num w:numId="35">
    <w:abstractNumId w:val="15"/>
  </w:num>
  <w:num w:numId="36">
    <w:abstractNumId w:val="0"/>
  </w:num>
  <w:num w:numId="37">
    <w:abstractNumId w:val="8"/>
  </w:num>
  <w:num w:numId="38">
    <w:abstractNumId w:val="4"/>
  </w:num>
  <w:num w:numId="39">
    <w:abstractNumId w:val="11"/>
  </w:num>
  <w:num w:numId="4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ArlTMK9qQMI/x7JHH+iDR4Izj96viJNT7WOIFjADL94NtGOAGsEI4uc5ir/h5VNEbPC+DtWfMYrnT9ZSyIhnA==" w:salt="aCBmyU64dKqsfTj4+DE3Qw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25E73"/>
    <w:rsid w:val="000351CC"/>
    <w:rsid w:val="00043816"/>
    <w:rsid w:val="000440A7"/>
    <w:rsid w:val="00054CB1"/>
    <w:rsid w:val="00060620"/>
    <w:rsid w:val="00062B29"/>
    <w:rsid w:val="00062BB0"/>
    <w:rsid w:val="00071226"/>
    <w:rsid w:val="0007206E"/>
    <w:rsid w:val="00075756"/>
    <w:rsid w:val="000843AD"/>
    <w:rsid w:val="000A613A"/>
    <w:rsid w:val="000C330D"/>
    <w:rsid w:val="000E6D93"/>
    <w:rsid w:val="000F704A"/>
    <w:rsid w:val="00102DD5"/>
    <w:rsid w:val="00120A33"/>
    <w:rsid w:val="00135E32"/>
    <w:rsid w:val="00152F17"/>
    <w:rsid w:val="0016606C"/>
    <w:rsid w:val="00170DAA"/>
    <w:rsid w:val="00180EFC"/>
    <w:rsid w:val="001A387B"/>
    <w:rsid w:val="001B097F"/>
    <w:rsid w:val="001E6F28"/>
    <w:rsid w:val="001F3D33"/>
    <w:rsid w:val="002536A2"/>
    <w:rsid w:val="00255EB8"/>
    <w:rsid w:val="0025610E"/>
    <w:rsid w:val="00264243"/>
    <w:rsid w:val="00282732"/>
    <w:rsid w:val="0028294A"/>
    <w:rsid w:val="002A27B0"/>
    <w:rsid w:val="002C4BB1"/>
    <w:rsid w:val="002E0447"/>
    <w:rsid w:val="002E24A4"/>
    <w:rsid w:val="003010A4"/>
    <w:rsid w:val="00311E6C"/>
    <w:rsid w:val="00340931"/>
    <w:rsid w:val="00344C0E"/>
    <w:rsid w:val="003552C0"/>
    <w:rsid w:val="00375EC1"/>
    <w:rsid w:val="00381CD1"/>
    <w:rsid w:val="00393726"/>
    <w:rsid w:val="00393BF1"/>
    <w:rsid w:val="003B564C"/>
    <w:rsid w:val="003E1BC8"/>
    <w:rsid w:val="003F03D0"/>
    <w:rsid w:val="00405171"/>
    <w:rsid w:val="004128C9"/>
    <w:rsid w:val="00412AD8"/>
    <w:rsid w:val="00415F83"/>
    <w:rsid w:val="00426109"/>
    <w:rsid w:val="0042733C"/>
    <w:rsid w:val="004471CB"/>
    <w:rsid w:val="00465AE8"/>
    <w:rsid w:val="0046600B"/>
    <w:rsid w:val="0046637A"/>
    <w:rsid w:val="004663B2"/>
    <w:rsid w:val="00477938"/>
    <w:rsid w:val="004965E3"/>
    <w:rsid w:val="004A0540"/>
    <w:rsid w:val="004D2FE0"/>
    <w:rsid w:val="004F1C6B"/>
    <w:rsid w:val="0050627E"/>
    <w:rsid w:val="00522957"/>
    <w:rsid w:val="005304AC"/>
    <w:rsid w:val="00530560"/>
    <w:rsid w:val="005450AB"/>
    <w:rsid w:val="005561E6"/>
    <w:rsid w:val="00570910"/>
    <w:rsid w:val="00586FF9"/>
    <w:rsid w:val="0059075A"/>
    <w:rsid w:val="00596A8E"/>
    <w:rsid w:val="005973C2"/>
    <w:rsid w:val="005B0414"/>
    <w:rsid w:val="005B14C0"/>
    <w:rsid w:val="005B39B2"/>
    <w:rsid w:val="005D017F"/>
    <w:rsid w:val="005D516C"/>
    <w:rsid w:val="005E33F0"/>
    <w:rsid w:val="00630957"/>
    <w:rsid w:val="006320B6"/>
    <w:rsid w:val="00633983"/>
    <w:rsid w:val="006573C7"/>
    <w:rsid w:val="00666BDF"/>
    <w:rsid w:val="0067280B"/>
    <w:rsid w:val="00687BFE"/>
    <w:rsid w:val="00692EEC"/>
    <w:rsid w:val="006B0E9D"/>
    <w:rsid w:val="006C29B9"/>
    <w:rsid w:val="006C7874"/>
    <w:rsid w:val="006D5305"/>
    <w:rsid w:val="006E1369"/>
    <w:rsid w:val="006E4E1B"/>
    <w:rsid w:val="00730671"/>
    <w:rsid w:val="00733563"/>
    <w:rsid w:val="00751D3B"/>
    <w:rsid w:val="00760412"/>
    <w:rsid w:val="007900BA"/>
    <w:rsid w:val="007B4C0F"/>
    <w:rsid w:val="007E2320"/>
    <w:rsid w:val="00810DE0"/>
    <w:rsid w:val="00810E41"/>
    <w:rsid w:val="00814740"/>
    <w:rsid w:val="008208E0"/>
    <w:rsid w:val="008222CA"/>
    <w:rsid w:val="00836314"/>
    <w:rsid w:val="008419A6"/>
    <w:rsid w:val="0085792D"/>
    <w:rsid w:val="00882223"/>
    <w:rsid w:val="008A40A2"/>
    <w:rsid w:val="008B424B"/>
    <w:rsid w:val="008B6236"/>
    <w:rsid w:val="008C1525"/>
    <w:rsid w:val="008C16AC"/>
    <w:rsid w:val="008D76C7"/>
    <w:rsid w:val="008E58D8"/>
    <w:rsid w:val="008E5D14"/>
    <w:rsid w:val="008F3476"/>
    <w:rsid w:val="009254AD"/>
    <w:rsid w:val="009330F4"/>
    <w:rsid w:val="00946588"/>
    <w:rsid w:val="00947226"/>
    <w:rsid w:val="00947D04"/>
    <w:rsid w:val="00961E3E"/>
    <w:rsid w:val="0097151D"/>
    <w:rsid w:val="009D1810"/>
    <w:rsid w:val="009E7579"/>
    <w:rsid w:val="009F3CD1"/>
    <w:rsid w:val="00A05367"/>
    <w:rsid w:val="00A42ECB"/>
    <w:rsid w:val="00A47463"/>
    <w:rsid w:val="00A55847"/>
    <w:rsid w:val="00A6206C"/>
    <w:rsid w:val="00A62EBD"/>
    <w:rsid w:val="00A6588B"/>
    <w:rsid w:val="00A723C4"/>
    <w:rsid w:val="00A9205B"/>
    <w:rsid w:val="00A95FFF"/>
    <w:rsid w:val="00AD6F38"/>
    <w:rsid w:val="00AE18EB"/>
    <w:rsid w:val="00B0016D"/>
    <w:rsid w:val="00B0179A"/>
    <w:rsid w:val="00B1296E"/>
    <w:rsid w:val="00B135AB"/>
    <w:rsid w:val="00B54B8D"/>
    <w:rsid w:val="00B860D4"/>
    <w:rsid w:val="00B867CC"/>
    <w:rsid w:val="00BA023F"/>
    <w:rsid w:val="00BB2FA5"/>
    <w:rsid w:val="00BB7FC3"/>
    <w:rsid w:val="00BD331B"/>
    <w:rsid w:val="00BE0C6E"/>
    <w:rsid w:val="00BE3F58"/>
    <w:rsid w:val="00C04BF7"/>
    <w:rsid w:val="00C17281"/>
    <w:rsid w:val="00C21053"/>
    <w:rsid w:val="00C300C7"/>
    <w:rsid w:val="00C43880"/>
    <w:rsid w:val="00C6006E"/>
    <w:rsid w:val="00C97DF0"/>
    <w:rsid w:val="00CB099D"/>
    <w:rsid w:val="00CC0AF5"/>
    <w:rsid w:val="00CC598E"/>
    <w:rsid w:val="00CD25AB"/>
    <w:rsid w:val="00CF523A"/>
    <w:rsid w:val="00D00EEC"/>
    <w:rsid w:val="00D05C9E"/>
    <w:rsid w:val="00D1674D"/>
    <w:rsid w:val="00D241F0"/>
    <w:rsid w:val="00D3244F"/>
    <w:rsid w:val="00D44EBB"/>
    <w:rsid w:val="00D617DD"/>
    <w:rsid w:val="00D66F47"/>
    <w:rsid w:val="00D90318"/>
    <w:rsid w:val="00DC7FEC"/>
    <w:rsid w:val="00DD77AE"/>
    <w:rsid w:val="00DE1EB3"/>
    <w:rsid w:val="00E03BE3"/>
    <w:rsid w:val="00E10789"/>
    <w:rsid w:val="00E47718"/>
    <w:rsid w:val="00E65632"/>
    <w:rsid w:val="00E76F81"/>
    <w:rsid w:val="00E80582"/>
    <w:rsid w:val="00E80945"/>
    <w:rsid w:val="00E81164"/>
    <w:rsid w:val="00E8235A"/>
    <w:rsid w:val="00ED5CE4"/>
    <w:rsid w:val="00EE787F"/>
    <w:rsid w:val="00EF73EE"/>
    <w:rsid w:val="00EF7831"/>
    <w:rsid w:val="00F30346"/>
    <w:rsid w:val="00F32CD3"/>
    <w:rsid w:val="00F42DD0"/>
    <w:rsid w:val="00F656AE"/>
    <w:rsid w:val="00F80F86"/>
    <w:rsid w:val="00F82598"/>
    <w:rsid w:val="00F8495F"/>
    <w:rsid w:val="00F97809"/>
    <w:rsid w:val="00FA716D"/>
    <w:rsid w:val="00FB528C"/>
    <w:rsid w:val="00FC1BD6"/>
    <w:rsid w:val="00FE0541"/>
    <w:rsid w:val="00FE7A27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0D7A4831"/>
  <w15:docId w15:val="{B7E54AFC-5C4F-41E8-9EEC-6DC82D17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5610E"/>
    <w:rPr>
      <w:rFonts w:ascii="Arial" w:hAnsi="Arial"/>
      <w:sz w:val="22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link w:val="Fu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link w:val="Kopfzeile"/>
    <w:uiPriority w:val="99"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link w:val="Textkrper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rsid w:val="005D516C"/>
    <w:rPr>
      <w:sz w:val="20"/>
    </w:rPr>
  </w:style>
  <w:style w:type="character" w:customStyle="1" w:styleId="KommentartextZchn">
    <w:name w:val="Kommentartext Zchn"/>
    <w:link w:val="Kommentartext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customStyle="1" w:styleId="Listenabsatz1">
    <w:name w:val="Listenabsatz1"/>
    <w:basedOn w:val="Standard"/>
    <w:link w:val="ListParagraphChar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link w:val="Funotentext"/>
    <w:uiPriority w:val="99"/>
    <w:semiHidden/>
    <w:locked/>
    <w:rPr>
      <w:rFonts w:ascii="Arial" w:hAnsi="Arial" w:cs="Times New Roman"/>
      <w:sz w:val="20"/>
      <w:szCs w:val="20"/>
    </w:rPr>
  </w:style>
  <w:style w:type="paragraph" w:customStyle="1" w:styleId="Programmiercode">
    <w:name w:val="Programmiercode"/>
    <w:basedOn w:val="Standard"/>
    <w:uiPriority w:val="99"/>
    <w:rsid w:val="008208E0"/>
    <w:pPr>
      <w:spacing w:before="120"/>
    </w:pPr>
    <w:rPr>
      <w:rFonts w:ascii="Courier" w:hAnsi="Courier"/>
      <w:sz w:val="16"/>
    </w:rPr>
  </w:style>
  <w:style w:type="paragraph" w:styleId="Titel">
    <w:name w:val="Title"/>
    <w:basedOn w:val="Standard"/>
    <w:link w:val="TitelZchn"/>
    <w:uiPriority w:val="99"/>
    <w:qFormat/>
    <w:locked/>
    <w:rsid w:val="008208E0"/>
    <w:pPr>
      <w:spacing w:line="300" w:lineRule="auto"/>
      <w:jc w:val="center"/>
    </w:pPr>
    <w:rPr>
      <w:rFonts w:ascii="Arial (W1)" w:hAnsi="Arial (W1)"/>
      <w:b/>
      <w:color w:val="FF0000"/>
    </w:rPr>
  </w:style>
  <w:style w:type="character" w:customStyle="1" w:styleId="TitelZchn">
    <w:name w:val="Titel Zchn"/>
    <w:link w:val="Titel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chnZchn1">
    <w:name w:val="Zchn Zchn1"/>
    <w:uiPriority w:val="99"/>
    <w:rsid w:val="008208E0"/>
    <w:rPr>
      <w:rFonts w:ascii="Arial (W1)" w:hAnsi="Arial (W1)"/>
      <w:sz w:val="22"/>
    </w:rPr>
  </w:style>
  <w:style w:type="character" w:customStyle="1" w:styleId="ListParagraphChar">
    <w:name w:val="List Paragraph Char"/>
    <w:link w:val="Listenabsatz1"/>
    <w:locked/>
    <w:rsid w:val="003F03D0"/>
    <w:rPr>
      <w:rFonts w:ascii="Arial" w:hAnsi="Arial"/>
      <w:sz w:val="22"/>
    </w:rPr>
  </w:style>
  <w:style w:type="character" w:styleId="Platzhaltertext">
    <w:name w:val="Placeholder Text"/>
    <w:basedOn w:val="Absatz-Standardschriftart"/>
    <w:uiPriority w:val="99"/>
    <w:semiHidden/>
    <w:rsid w:val="001E6F28"/>
    <w:rPr>
      <w:color w:val="808080"/>
    </w:rPr>
  </w:style>
  <w:style w:type="paragraph" w:styleId="berarbeitung">
    <w:name w:val="Revision"/>
    <w:hidden/>
    <w:uiPriority w:val="99"/>
    <w:semiHidden/>
    <w:rsid w:val="00D44EBB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7</Pages>
  <Words>568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Ausschreibungsbestimmungen</vt:lpstr>
    </vt:vector>
  </TitlesOfParts>
  <Company>Landesbetrieb Daten und Information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Ausschreibungsbestimmungen</dc:title>
  <dc:subject/>
  <dc:creator/>
  <cp:keywords/>
  <dc:description/>
  <cp:lastModifiedBy>Breido, Daniel (ZBL)</cp:lastModifiedBy>
  <cp:revision>37</cp:revision>
  <cp:lastPrinted>2012-08-02T15:27:00Z</cp:lastPrinted>
  <dcterms:created xsi:type="dcterms:W3CDTF">2017-06-14T12:19:00Z</dcterms:created>
  <dcterms:modified xsi:type="dcterms:W3CDTF">2026-08-13T07:47:00Z</dcterms:modified>
</cp:coreProperties>
</file>