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219EEC" w14:textId="77777777" w:rsidR="00033CCE" w:rsidRPr="00865BC3" w:rsidRDefault="009840D9">
      <w:pPr>
        <w:jc w:val="center"/>
        <w:rPr>
          <w:b/>
          <w:sz w:val="32"/>
        </w:rPr>
      </w:pPr>
      <w:r w:rsidRPr="00865BC3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2F4AA31E" wp14:editId="5D607EE1">
            <wp:simplePos x="0" y="0"/>
            <wp:positionH relativeFrom="column">
              <wp:posOffset>4523105</wp:posOffset>
            </wp:positionH>
            <wp:positionV relativeFrom="paragraph">
              <wp:posOffset>-97790</wp:posOffset>
            </wp:positionV>
            <wp:extent cx="1418590" cy="1156335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DABBB2" w14:textId="77777777" w:rsidR="00033CCE" w:rsidRPr="00865BC3" w:rsidRDefault="00033CCE">
      <w:pPr>
        <w:jc w:val="center"/>
        <w:rPr>
          <w:b/>
          <w:sz w:val="32"/>
        </w:rPr>
      </w:pPr>
    </w:p>
    <w:p w14:paraId="535F6E29" w14:textId="77777777" w:rsidR="00033CCE" w:rsidRPr="00865BC3" w:rsidRDefault="00033CCE">
      <w:pPr>
        <w:jc w:val="center"/>
        <w:rPr>
          <w:b/>
          <w:sz w:val="32"/>
        </w:rPr>
      </w:pPr>
    </w:p>
    <w:p w14:paraId="0F11F436" w14:textId="77777777" w:rsidR="00033CCE" w:rsidRPr="00865BC3" w:rsidRDefault="00033CCE">
      <w:pPr>
        <w:jc w:val="center"/>
        <w:rPr>
          <w:b/>
          <w:sz w:val="32"/>
        </w:rPr>
      </w:pPr>
    </w:p>
    <w:p w14:paraId="3ED282E0" w14:textId="77777777" w:rsidR="00033CCE" w:rsidRPr="00865BC3" w:rsidRDefault="00033CCE">
      <w:pPr>
        <w:jc w:val="center"/>
        <w:rPr>
          <w:b/>
          <w:sz w:val="32"/>
        </w:rPr>
      </w:pPr>
    </w:p>
    <w:p w14:paraId="2CF39B40" w14:textId="77777777" w:rsidR="00033CCE" w:rsidRPr="00865BC3" w:rsidRDefault="00033CCE">
      <w:pPr>
        <w:jc w:val="center"/>
        <w:outlineLvl w:val="0"/>
        <w:rPr>
          <w:b/>
          <w:sz w:val="32"/>
        </w:rPr>
      </w:pPr>
    </w:p>
    <w:p w14:paraId="1897B1DB" w14:textId="1B664B40" w:rsidR="00033CCE" w:rsidRDefault="00CD0898" w:rsidP="00FE0541">
      <w:pPr>
        <w:jc w:val="center"/>
        <w:rPr>
          <w:b/>
          <w:sz w:val="32"/>
        </w:rPr>
      </w:pPr>
      <w:r>
        <w:rPr>
          <w:b/>
          <w:sz w:val="32"/>
        </w:rPr>
        <w:t>Vergabeverfahren</w:t>
      </w:r>
    </w:p>
    <w:p w14:paraId="0E8EDC9A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9B1C2B6" w14:textId="77777777" w:rsidR="00033CCE" w:rsidRPr="00865BC3" w:rsidRDefault="00033CCE" w:rsidP="00FE0541">
      <w:pPr>
        <w:jc w:val="center"/>
        <w:rPr>
          <w:b/>
          <w:sz w:val="32"/>
        </w:rPr>
      </w:pPr>
    </w:p>
    <w:p w14:paraId="1D3ED95C" w14:textId="2E61C10F" w:rsidR="006F5576" w:rsidRPr="00277943" w:rsidRDefault="00D12D5D" w:rsidP="00277943">
      <w:pPr>
        <w:spacing w:line="360" w:lineRule="auto"/>
        <w:jc w:val="center"/>
        <w:rPr>
          <w:b/>
          <w:sz w:val="32"/>
          <w:szCs w:val="32"/>
        </w:rPr>
      </w:pPr>
      <w:r w:rsidRPr="00277943">
        <w:rPr>
          <w:b/>
          <w:sz w:val="32"/>
          <w:szCs w:val="32"/>
        </w:rPr>
        <w:t>„</w:t>
      </w:r>
      <w:r w:rsidR="00D56FDF">
        <w:rPr>
          <w:b/>
          <w:sz w:val="32"/>
          <w:szCs w:val="32"/>
        </w:rPr>
        <w:t>Landesmateriallager II</w:t>
      </w:r>
      <w:r w:rsidRPr="00277943">
        <w:rPr>
          <w:b/>
          <w:sz w:val="32"/>
          <w:szCs w:val="32"/>
        </w:rPr>
        <w:t>“</w:t>
      </w:r>
    </w:p>
    <w:p w14:paraId="49B6BD2A" w14:textId="02757263" w:rsidR="00D12D5D" w:rsidRPr="009A2AC6" w:rsidRDefault="00277943" w:rsidP="00D12D5D">
      <w:pPr>
        <w:spacing w:line="360" w:lineRule="auto"/>
        <w:jc w:val="center"/>
        <w:rPr>
          <w:b/>
          <w:sz w:val="32"/>
          <w:szCs w:val="32"/>
        </w:rPr>
      </w:pPr>
      <w:r w:rsidRPr="00277943">
        <w:rPr>
          <w:b/>
          <w:sz w:val="32"/>
          <w:szCs w:val="32"/>
        </w:rPr>
        <w:t>Z.</w:t>
      </w:r>
      <w:r w:rsidR="00D56FDF">
        <w:rPr>
          <w:b/>
          <w:sz w:val="32"/>
          <w:szCs w:val="32"/>
        </w:rPr>
        <w:t>26</w:t>
      </w:r>
      <w:r w:rsidRPr="00277943">
        <w:rPr>
          <w:b/>
          <w:sz w:val="32"/>
          <w:szCs w:val="32"/>
        </w:rPr>
        <w:t>-0</w:t>
      </w:r>
      <w:r w:rsidR="00D56FDF">
        <w:rPr>
          <w:b/>
          <w:sz w:val="32"/>
          <w:szCs w:val="32"/>
        </w:rPr>
        <w:t>132</w:t>
      </w:r>
    </w:p>
    <w:p w14:paraId="0D818A5F" w14:textId="77777777" w:rsidR="00033CCE" w:rsidRPr="00865BC3" w:rsidRDefault="00033CCE" w:rsidP="00FE0541">
      <w:pPr>
        <w:jc w:val="center"/>
        <w:rPr>
          <w:rFonts w:cs="Arial"/>
          <w:b/>
          <w:sz w:val="32"/>
          <w:szCs w:val="32"/>
        </w:rPr>
      </w:pPr>
    </w:p>
    <w:p w14:paraId="2543DD26" w14:textId="62F06307" w:rsidR="00033CCE" w:rsidRDefault="00033CCE" w:rsidP="00865BC3">
      <w:pPr>
        <w:jc w:val="center"/>
        <w:rPr>
          <w:rFonts w:cs="Arial"/>
          <w:b/>
          <w:sz w:val="32"/>
          <w:szCs w:val="32"/>
        </w:rPr>
      </w:pPr>
    </w:p>
    <w:p w14:paraId="3B13DD88" w14:textId="77777777" w:rsidR="009B7DA6" w:rsidRPr="00865BC3" w:rsidRDefault="009B7DA6" w:rsidP="00865BC3">
      <w:pPr>
        <w:jc w:val="center"/>
        <w:rPr>
          <w:rFonts w:cs="Arial"/>
          <w:b/>
          <w:sz w:val="32"/>
          <w:szCs w:val="32"/>
        </w:rPr>
      </w:pPr>
    </w:p>
    <w:p w14:paraId="1F4AFE39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3787B0E7" w14:textId="185C12D4" w:rsidR="00033CCE" w:rsidRDefault="00A47579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>Teil A</w:t>
      </w:r>
    </w:p>
    <w:p w14:paraId="6B9A6D4D" w14:textId="77777777" w:rsidR="00A5767A" w:rsidRDefault="00A5767A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1E600595" w14:textId="4FEE32E3" w:rsidR="00033CCE" w:rsidRDefault="00EC333D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Eigenerklärung </w:t>
      </w:r>
      <w:r w:rsidR="00D42C20">
        <w:rPr>
          <w:b/>
          <w:sz w:val="32"/>
        </w:rPr>
        <w:t>Betriebs</w:t>
      </w:r>
      <w:r w:rsidR="00A75694">
        <w:rPr>
          <w:b/>
          <w:sz w:val="32"/>
        </w:rPr>
        <w:t>- u. Berufs</w:t>
      </w:r>
      <w:r w:rsidR="00D42C20">
        <w:rPr>
          <w:b/>
          <w:sz w:val="32"/>
        </w:rPr>
        <w:t>haftpflichtversicherung</w:t>
      </w:r>
    </w:p>
    <w:p w14:paraId="64C2DA1A" w14:textId="77777777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22360165" w14:textId="47E91FA6" w:rsidR="00033CCE" w:rsidRDefault="00033CCE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  <w:r>
        <w:rPr>
          <w:b/>
          <w:sz w:val="32"/>
        </w:rPr>
        <w:t xml:space="preserve">- Vom Bieter </w:t>
      </w:r>
      <w:r w:rsidR="00EC333D">
        <w:rPr>
          <w:b/>
          <w:sz w:val="32"/>
        </w:rPr>
        <w:t>auszufüllen</w:t>
      </w:r>
      <w:r>
        <w:rPr>
          <w:b/>
          <w:sz w:val="32"/>
        </w:rPr>
        <w:t xml:space="preserve"> </w:t>
      </w:r>
      <w:r w:rsidR="00EC333D">
        <w:rPr>
          <w:b/>
          <w:sz w:val="32"/>
        </w:rPr>
        <w:t>-</w:t>
      </w:r>
    </w:p>
    <w:p w14:paraId="176BDA25" w14:textId="77777777" w:rsidR="00865BC3" w:rsidRDefault="00865BC3" w:rsidP="00FE05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5" w:color="auto" w:fill="FFFFFF"/>
        <w:jc w:val="center"/>
        <w:rPr>
          <w:b/>
          <w:sz w:val="32"/>
        </w:rPr>
      </w:pPr>
    </w:p>
    <w:p w14:paraId="0CE05364" w14:textId="77777777" w:rsidR="00033CCE" w:rsidRPr="00B143E2" w:rsidRDefault="00033CCE" w:rsidP="00FE0541">
      <w:pPr>
        <w:jc w:val="center"/>
        <w:rPr>
          <w:sz w:val="32"/>
        </w:rPr>
      </w:pPr>
    </w:p>
    <w:p w14:paraId="79278AA0" w14:textId="28EBAA1B" w:rsidR="00033CCE" w:rsidRDefault="00033CCE" w:rsidP="00B7243B">
      <w:pPr>
        <w:jc w:val="center"/>
        <w:rPr>
          <w:sz w:val="32"/>
        </w:rPr>
      </w:pPr>
    </w:p>
    <w:p w14:paraId="7CFE2278" w14:textId="77777777" w:rsidR="00033CCE" w:rsidRDefault="00033CCE">
      <w:pPr>
        <w:jc w:val="center"/>
        <w:rPr>
          <w:sz w:val="32"/>
        </w:rPr>
      </w:pPr>
    </w:p>
    <w:p w14:paraId="3C7D49A9" w14:textId="77777777" w:rsidR="00033CCE" w:rsidRDefault="00033CCE">
      <w:pPr>
        <w:jc w:val="center"/>
        <w:rPr>
          <w:sz w:val="32"/>
        </w:rPr>
      </w:pPr>
    </w:p>
    <w:p w14:paraId="2D7F99CF" w14:textId="7BE7AFB9" w:rsidR="00033CCE" w:rsidRPr="00CA1990" w:rsidRDefault="00D56FDF">
      <w:pPr>
        <w:jc w:val="center"/>
        <w:rPr>
          <w:sz w:val="32"/>
        </w:rPr>
      </w:pPr>
      <w:r>
        <w:rPr>
          <w:sz w:val="32"/>
        </w:rPr>
        <w:t>A</w:t>
      </w:r>
      <w:r w:rsidR="00493F6A">
        <w:rPr>
          <w:sz w:val="32"/>
        </w:rPr>
        <w:t>ugust</w:t>
      </w:r>
      <w:r>
        <w:rPr>
          <w:sz w:val="32"/>
        </w:rPr>
        <w:t xml:space="preserve"> 2026</w:t>
      </w:r>
    </w:p>
    <w:p w14:paraId="133C63A2" w14:textId="77777777" w:rsidR="00033CCE" w:rsidRPr="00B143E2" w:rsidRDefault="00033CCE">
      <w:pPr>
        <w:jc w:val="center"/>
        <w:rPr>
          <w:sz w:val="32"/>
          <w:szCs w:val="32"/>
        </w:rPr>
      </w:pPr>
    </w:p>
    <w:p w14:paraId="0EC6F1A1" w14:textId="77777777" w:rsidR="00033CCE" w:rsidRPr="00B143E2" w:rsidRDefault="00033CCE">
      <w:pPr>
        <w:jc w:val="center"/>
        <w:rPr>
          <w:sz w:val="32"/>
          <w:szCs w:val="32"/>
        </w:rPr>
      </w:pPr>
    </w:p>
    <w:p w14:paraId="0ADB8938" w14:textId="5E01D951" w:rsidR="00033CCE" w:rsidRPr="00B143E2" w:rsidRDefault="00033CCE">
      <w:pPr>
        <w:jc w:val="center"/>
        <w:rPr>
          <w:sz w:val="32"/>
          <w:szCs w:val="32"/>
        </w:rPr>
      </w:pPr>
    </w:p>
    <w:p w14:paraId="232BE79C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Zentrale Beschaffungsstelle des Landes</w:t>
      </w:r>
    </w:p>
    <w:p w14:paraId="66612356" w14:textId="5E2734BB" w:rsidR="004565B8" w:rsidRPr="008B1D76" w:rsidRDefault="00CD0898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im</w:t>
      </w:r>
      <w:r w:rsidR="004565B8" w:rsidRPr="008B1D76">
        <w:rPr>
          <w:b/>
          <w:sz w:val="24"/>
        </w:rPr>
        <w:t xml:space="preserve"> Land</w:t>
      </w:r>
      <w:r w:rsidR="00EC333D">
        <w:rPr>
          <w:b/>
          <w:sz w:val="24"/>
        </w:rPr>
        <w:t>esbetrieb Mobilität Rheinland-</w:t>
      </w:r>
      <w:r w:rsidR="004565B8" w:rsidRPr="008B1D76">
        <w:rPr>
          <w:b/>
          <w:sz w:val="24"/>
        </w:rPr>
        <w:t>Pfalz</w:t>
      </w:r>
    </w:p>
    <w:p w14:paraId="37958803" w14:textId="6D6384A4" w:rsidR="004565B8" w:rsidRPr="008B1D76" w:rsidRDefault="00EC333D" w:rsidP="004565B8">
      <w:pPr>
        <w:ind w:left="2127"/>
        <w:jc w:val="both"/>
        <w:rPr>
          <w:b/>
          <w:sz w:val="24"/>
        </w:rPr>
      </w:pPr>
      <w:r>
        <w:rPr>
          <w:b/>
          <w:sz w:val="24"/>
        </w:rPr>
        <w:t>Friedrich-Ebert-</w:t>
      </w:r>
      <w:r w:rsidR="004565B8" w:rsidRPr="008B1D76">
        <w:rPr>
          <w:b/>
          <w:sz w:val="24"/>
        </w:rPr>
        <w:t>Ring 14-20</w:t>
      </w:r>
    </w:p>
    <w:p w14:paraId="7E8FB8E6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</w:p>
    <w:p w14:paraId="6AB53947" w14:textId="77777777" w:rsidR="004565B8" w:rsidRPr="008B1D76" w:rsidRDefault="004565B8" w:rsidP="004565B8">
      <w:pPr>
        <w:ind w:left="2127"/>
        <w:jc w:val="both"/>
        <w:rPr>
          <w:b/>
          <w:sz w:val="24"/>
        </w:rPr>
      </w:pPr>
      <w:r w:rsidRPr="008B1D76">
        <w:rPr>
          <w:b/>
          <w:sz w:val="24"/>
        </w:rPr>
        <w:t>56068 Koblenz</w:t>
      </w:r>
    </w:p>
    <w:p w14:paraId="5F4A8441" w14:textId="66243DC7" w:rsidR="00FC3F51" w:rsidRPr="00BB19EB" w:rsidRDefault="00033CCE" w:rsidP="00BB19EB">
      <w:pPr>
        <w:jc w:val="center"/>
        <w:rPr>
          <w:b/>
          <w:u w:val="single"/>
        </w:rPr>
      </w:pPr>
      <w:r>
        <w:br w:type="page"/>
      </w:r>
      <w:bookmarkStart w:id="0" w:name="Standort"/>
      <w:bookmarkEnd w:id="0"/>
    </w:p>
    <w:p w14:paraId="0B4F2EDF" w14:textId="70360238" w:rsidR="00033CCE" w:rsidRPr="00FC3F51" w:rsidRDefault="00EC333D" w:rsidP="004471C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Eigenerklärung zur </w:t>
      </w:r>
      <w:r w:rsidR="00CD4673">
        <w:rPr>
          <w:b/>
          <w:sz w:val="24"/>
          <w:u w:val="single"/>
        </w:rPr>
        <w:t>Betriebs-/Beruf</w:t>
      </w:r>
      <w:r w:rsidR="00D42C20" w:rsidRPr="00FC3F51">
        <w:rPr>
          <w:b/>
          <w:sz w:val="24"/>
          <w:u w:val="single"/>
        </w:rPr>
        <w:t>shaftpflichtversicherung</w:t>
      </w:r>
    </w:p>
    <w:p w14:paraId="4AFDC2A1" w14:textId="0522D12F" w:rsidR="00D42C20" w:rsidRDefault="00D42C20" w:rsidP="00BB19EB">
      <w:pPr>
        <w:rPr>
          <w:b/>
        </w:rPr>
      </w:pPr>
    </w:p>
    <w:p w14:paraId="23BFA9C1" w14:textId="77777777" w:rsidR="00BB19EB" w:rsidRDefault="00BB19EB" w:rsidP="00BB19EB">
      <w:pPr>
        <w:rPr>
          <w:b/>
        </w:rPr>
      </w:pPr>
    </w:p>
    <w:p w14:paraId="7DEC50F2" w14:textId="628327AF" w:rsidR="00D42C20" w:rsidRDefault="00CD4673" w:rsidP="00FC3F51">
      <w:pPr>
        <w:spacing w:line="360" w:lineRule="auto"/>
      </w:pPr>
      <w:r>
        <w:t xml:space="preserve">Der </w:t>
      </w:r>
      <w:r w:rsidR="00D13AEB">
        <w:t xml:space="preserve">unten bezeichnete </w:t>
      </w:r>
      <w:r>
        <w:t xml:space="preserve">Bieter </w:t>
      </w:r>
      <w:r w:rsidR="008C7A0C">
        <w:t>erklärt</w:t>
      </w:r>
      <w:r w:rsidR="00D42C20" w:rsidRPr="0027077F">
        <w:t xml:space="preserve"> hiermit,</w:t>
      </w:r>
      <w:r w:rsidR="00D13AEB">
        <w:t xml:space="preserve"> </w:t>
      </w:r>
      <w:r w:rsidR="00D13AEB" w:rsidRPr="00D13AEB">
        <w:t>dass eine Betriebs-/Berufshaftpflichtversicherung mit folgenden Deckungssummen je Schaden</w:t>
      </w:r>
      <w:r w:rsidR="00621B82">
        <w:t>s</w:t>
      </w:r>
      <w:r w:rsidR="00D13AEB" w:rsidRPr="00D13AEB">
        <w:t>fall</w:t>
      </w:r>
      <w:r w:rsidR="00621B82">
        <w:t xml:space="preserve">, </w:t>
      </w:r>
      <w:r w:rsidR="00621B82">
        <w:rPr>
          <w:rStyle w:val="word-wrap-container"/>
        </w:rPr>
        <w:t>mindestens 2fach maximiert,</w:t>
      </w:r>
      <w:r w:rsidR="00621B82" w:rsidRPr="00D13AEB">
        <w:t xml:space="preserve"> </w:t>
      </w:r>
      <w:r w:rsidR="00D13AEB" w:rsidRPr="00D13AEB">
        <w:t xml:space="preserve">besteht bzw. im Fall der Zuschlagserteilung abgeschlossen und während der Vertragslaufzeit </w:t>
      </w:r>
      <w:r w:rsidR="00734CFA" w:rsidRPr="00734CFA">
        <w:t xml:space="preserve">ununterbrochen </w:t>
      </w:r>
      <w:r w:rsidR="00D13AEB" w:rsidRPr="00D13AEB">
        <w:t>aufrechterhalten wird</w:t>
      </w:r>
      <w:r w:rsidR="00D13AEB">
        <w:t>:</w:t>
      </w:r>
    </w:p>
    <w:p w14:paraId="50B65DA7" w14:textId="77777777" w:rsidR="00D13AEB" w:rsidRDefault="00D13AEB" w:rsidP="00FC3F51">
      <w:pPr>
        <w:spacing w:line="360" w:lineRule="auto"/>
      </w:pPr>
    </w:p>
    <w:p w14:paraId="40A3DC1E" w14:textId="054387A1" w:rsidR="00D13AEB" w:rsidRPr="00D13AEB" w:rsidRDefault="00D13AEB" w:rsidP="00D13AEB">
      <w:pPr>
        <w:pStyle w:val="Listenabsatz"/>
        <w:numPr>
          <w:ilvl w:val="0"/>
          <w:numId w:val="50"/>
        </w:numPr>
        <w:shd w:val="clear" w:color="auto" w:fill="FFFFFF" w:themeFill="background1"/>
        <w:spacing w:line="360" w:lineRule="auto"/>
        <w:rPr>
          <w:color w:val="000000" w:themeColor="text1"/>
          <w:szCs w:val="22"/>
        </w:rPr>
      </w:pPr>
      <w:r w:rsidRPr="00D13AEB">
        <w:rPr>
          <w:b/>
          <w:color w:val="000000" w:themeColor="text1"/>
          <w:szCs w:val="22"/>
        </w:rPr>
        <w:t>Personen- und Sachschäden</w:t>
      </w:r>
      <w:r w:rsidRPr="00D13AEB">
        <w:rPr>
          <w:szCs w:val="22"/>
        </w:rPr>
        <w:t xml:space="preserve"> </w:t>
      </w:r>
      <w:r w:rsidRPr="00D13AEB">
        <w:rPr>
          <w:color w:val="000000" w:themeColor="text1"/>
          <w:szCs w:val="22"/>
        </w:rPr>
        <w:t xml:space="preserve">mindestens jeweils </w:t>
      </w:r>
      <w:r w:rsidRPr="00D13AEB">
        <w:rPr>
          <w:b/>
          <w:color w:val="000000" w:themeColor="text1"/>
          <w:szCs w:val="22"/>
        </w:rPr>
        <w:t>3.000.000 €</w:t>
      </w:r>
      <w:r w:rsidRPr="00D13AEB">
        <w:rPr>
          <w:color w:val="000000" w:themeColor="text1"/>
          <w:szCs w:val="22"/>
        </w:rPr>
        <w:t xml:space="preserve"> je Schadensfall </w:t>
      </w:r>
    </w:p>
    <w:p w14:paraId="0527BC42" w14:textId="4BE1315B" w:rsidR="0027077F" w:rsidRPr="00D13AEB" w:rsidRDefault="00D13AEB" w:rsidP="00D13AEB">
      <w:pPr>
        <w:pStyle w:val="Listenabsatz"/>
        <w:numPr>
          <w:ilvl w:val="0"/>
          <w:numId w:val="50"/>
        </w:numPr>
        <w:rPr>
          <w:color w:val="000000" w:themeColor="text1"/>
          <w:szCs w:val="22"/>
        </w:rPr>
      </w:pPr>
      <w:r w:rsidRPr="00D13AEB">
        <w:rPr>
          <w:b/>
          <w:color w:val="000000" w:themeColor="text1"/>
          <w:szCs w:val="22"/>
        </w:rPr>
        <w:t>Vermögensschäden</w:t>
      </w:r>
      <w:r w:rsidRPr="00D13AEB">
        <w:rPr>
          <w:color w:val="000000" w:themeColor="text1"/>
          <w:szCs w:val="22"/>
        </w:rPr>
        <w:t xml:space="preserve"> mind</w:t>
      </w:r>
      <w:r>
        <w:rPr>
          <w:color w:val="000000" w:themeColor="text1"/>
          <w:szCs w:val="22"/>
        </w:rPr>
        <w:t xml:space="preserve">estens </w:t>
      </w:r>
      <w:r w:rsidRPr="00D13AEB">
        <w:rPr>
          <w:b/>
          <w:color w:val="000000" w:themeColor="text1"/>
          <w:szCs w:val="22"/>
        </w:rPr>
        <w:t>100.000 €</w:t>
      </w:r>
      <w:r>
        <w:rPr>
          <w:color w:val="000000" w:themeColor="text1"/>
          <w:szCs w:val="22"/>
        </w:rPr>
        <w:t xml:space="preserve"> je Schadensfall</w:t>
      </w:r>
    </w:p>
    <w:p w14:paraId="55255945" w14:textId="714A3009" w:rsidR="0027077F" w:rsidRDefault="0027077F" w:rsidP="0027077F">
      <w:pPr>
        <w:jc w:val="center"/>
      </w:pPr>
    </w:p>
    <w:p w14:paraId="4621C5CD" w14:textId="7CD3E40D" w:rsidR="0027077F" w:rsidRDefault="0027077F" w:rsidP="0027077F">
      <w:pPr>
        <w:jc w:val="center"/>
      </w:pPr>
    </w:p>
    <w:p w14:paraId="67E0C473" w14:textId="4CB9B317" w:rsidR="0027077F" w:rsidRDefault="0027077F" w:rsidP="00734CFA"/>
    <w:p w14:paraId="6E428B09" w14:textId="4B43D4BB" w:rsidR="00FB3824" w:rsidRPr="005755A0" w:rsidRDefault="00734CFA" w:rsidP="005755A0">
      <w:pPr>
        <w:spacing w:line="360" w:lineRule="auto"/>
      </w:pPr>
      <w:r>
        <w:t xml:space="preserve">Dem Bieter ist </w:t>
      </w:r>
      <w:r w:rsidR="008C7A0C">
        <w:t>bekannt</w:t>
      </w:r>
      <w:r>
        <w:t>, dass</w:t>
      </w:r>
      <w:r w:rsidRPr="00734CFA">
        <w:t xml:space="preserve"> der Versicherungsnachweis (Kopie der Police oder aktuelle Bestätigung</w:t>
      </w:r>
      <w:r w:rsidR="003A7C14">
        <w:t xml:space="preserve"> der Versicherungsgesellschaft</w:t>
      </w:r>
      <w:r w:rsidRPr="00734CFA">
        <w:t>) der Vergabestelle auf Anforderung innerhalb der gesetzten angemessenen Frist vorzulegen ist. Bei nicht vollständiger oder rechtzeitiger Vorlage des geforderten Nachweises wird das Angebot ausgeschlossen.</w:t>
      </w:r>
    </w:p>
    <w:p w14:paraId="76390058" w14:textId="60EE480F" w:rsidR="00734CFA" w:rsidRDefault="00734CFA" w:rsidP="00FB3824">
      <w:pPr>
        <w:pStyle w:val="Listenabsatz"/>
        <w:spacing w:after="240" w:line="360" w:lineRule="auto"/>
        <w:ind w:left="714"/>
        <w:jc w:val="both"/>
        <w:rPr>
          <w:szCs w:val="22"/>
          <w:highlight w:val="yellow"/>
        </w:rPr>
      </w:pPr>
    </w:p>
    <w:p w14:paraId="17F96A34" w14:textId="77777777" w:rsidR="00E054D7" w:rsidRDefault="00E054D7" w:rsidP="00E054D7">
      <w:pPr>
        <w:spacing w:line="360" w:lineRule="auto"/>
        <w:jc w:val="both"/>
        <w:rPr>
          <w:b/>
        </w:rPr>
      </w:pPr>
      <w:r>
        <w:rPr>
          <w:b/>
        </w:rPr>
        <w:t xml:space="preserve">Der/das unten bezeichnete Bieter / </w:t>
      </w:r>
      <w:r w:rsidRPr="006D4625">
        <w:rPr>
          <w:b/>
        </w:rPr>
        <w:t xml:space="preserve">Unterauftragnehmer </w:t>
      </w:r>
      <w:r>
        <w:rPr>
          <w:b/>
        </w:rPr>
        <w:t xml:space="preserve">/ Mitglied der Bietergemeinschaft versichert </w:t>
      </w:r>
      <w:r w:rsidRPr="006D4625">
        <w:rPr>
          <w:b/>
        </w:rPr>
        <w:t xml:space="preserve">die Richtigkeit </w:t>
      </w:r>
      <w:r>
        <w:rPr>
          <w:b/>
        </w:rPr>
        <w:t>seiner</w:t>
      </w:r>
      <w:r w:rsidRPr="006D4625">
        <w:rPr>
          <w:b/>
        </w:rPr>
        <w:t xml:space="preserve"> Angaben.</w:t>
      </w:r>
    </w:p>
    <w:p w14:paraId="566BFE1E" w14:textId="77777777" w:rsidR="00E054D7" w:rsidRDefault="00E054D7" w:rsidP="00E054D7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shd w:val="clear" w:color="auto" w:fill="DBF3D5"/>
        <w:tblLook w:val="04A0" w:firstRow="1" w:lastRow="0" w:firstColumn="1" w:lastColumn="0" w:noHBand="0" w:noVBand="1"/>
      </w:tblPr>
      <w:tblGrid>
        <w:gridCol w:w="4530"/>
        <w:gridCol w:w="4530"/>
      </w:tblGrid>
      <w:tr w:rsidR="00E054D7" w14:paraId="668D305E" w14:textId="77777777" w:rsidTr="00912BD4">
        <w:tc>
          <w:tcPr>
            <w:tcW w:w="4530" w:type="dxa"/>
            <w:shd w:val="clear" w:color="auto" w:fill="auto"/>
            <w:vAlign w:val="center"/>
          </w:tcPr>
          <w:p w14:paraId="0800ABB4" w14:textId="77777777" w:rsidR="00E054D7" w:rsidRPr="006D4625" w:rsidRDefault="00E054D7" w:rsidP="00912BD4">
            <w:pPr>
              <w:spacing w:line="360" w:lineRule="auto"/>
            </w:pPr>
            <w:r w:rsidRPr="00B20EBC">
              <w:t xml:space="preserve">Vollständige Bezeichnung des Unternehmens </w:t>
            </w:r>
            <w:r>
              <w:rPr>
                <w:u w:val="single"/>
              </w:rPr>
              <w:t>inkl.</w:t>
            </w:r>
            <w:r w:rsidRPr="006D4625">
              <w:t xml:space="preserve"> Rechtsform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1CC7D3F6" w14:textId="77777777" w:rsidR="00E054D7" w:rsidRPr="00F03191" w:rsidRDefault="00E054D7" w:rsidP="00912BD4">
            <w:pPr>
              <w:spacing w:line="360" w:lineRule="auto"/>
              <w:rPr>
                <w:sz w:val="22"/>
              </w:rPr>
            </w:pPr>
            <w:r w:rsidRPr="00F0319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bookmarkStart w:id="2" w:name="_GoBack"/>
            <w:bookmarkEnd w:id="2"/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  <w:bookmarkEnd w:id="1"/>
          </w:p>
          <w:p w14:paraId="391B475B" w14:textId="77777777" w:rsidR="00E054D7" w:rsidRPr="006D4625" w:rsidRDefault="00E054D7" w:rsidP="00912BD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  <w:bookmarkEnd w:id="3"/>
          </w:p>
        </w:tc>
      </w:tr>
      <w:tr w:rsidR="00E054D7" w14:paraId="3612F36D" w14:textId="77777777" w:rsidTr="00912BD4">
        <w:tc>
          <w:tcPr>
            <w:tcW w:w="4530" w:type="dxa"/>
            <w:shd w:val="clear" w:color="auto" w:fill="auto"/>
            <w:vAlign w:val="center"/>
          </w:tcPr>
          <w:p w14:paraId="51857CD6" w14:textId="77777777" w:rsidR="00E054D7" w:rsidRPr="00B20EBC" w:rsidRDefault="00E054D7" w:rsidP="00912BD4">
            <w:pPr>
              <w:spacing w:line="360" w:lineRule="auto"/>
            </w:pPr>
            <w:r>
              <w:t xml:space="preserve">Vollständiger </w:t>
            </w:r>
            <w:r w:rsidRPr="00E92BAB">
              <w:t>Name der vertretungsbefugten (natürlichen) Person, die diese Erklärung abgibt</w:t>
            </w:r>
            <w:r>
              <w:t>:</w:t>
            </w:r>
          </w:p>
        </w:tc>
        <w:tc>
          <w:tcPr>
            <w:tcW w:w="4530" w:type="dxa"/>
            <w:shd w:val="clear" w:color="auto" w:fill="auto"/>
            <w:vAlign w:val="center"/>
          </w:tcPr>
          <w:p w14:paraId="0912ECCC" w14:textId="77777777" w:rsidR="00E054D7" w:rsidRDefault="00E054D7" w:rsidP="00912BD4">
            <w:pPr>
              <w:spacing w:line="360" w:lineRule="auto"/>
            </w:pPr>
            <w:r w:rsidRPr="00F03191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F03191">
              <w:rPr>
                <w:sz w:val="22"/>
              </w:rPr>
              <w:instrText xml:space="preserve"> FORMTEXT </w:instrText>
            </w:r>
            <w:r w:rsidRPr="00F03191">
              <w:fldChar w:fldCharType="separate"/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rPr>
                <w:noProof/>
                <w:sz w:val="22"/>
              </w:rPr>
              <w:t> </w:t>
            </w:r>
            <w:r w:rsidRPr="00F03191">
              <w:fldChar w:fldCharType="end"/>
            </w:r>
          </w:p>
        </w:tc>
      </w:tr>
    </w:tbl>
    <w:p w14:paraId="1011619C" w14:textId="77777777" w:rsidR="00E054D7" w:rsidRDefault="00E054D7" w:rsidP="00E054D7">
      <w:pPr>
        <w:spacing w:line="360" w:lineRule="auto"/>
        <w:jc w:val="both"/>
      </w:pPr>
    </w:p>
    <w:p w14:paraId="05DA5C51" w14:textId="77777777" w:rsidR="00E054D7" w:rsidRDefault="00E054D7" w:rsidP="00E054D7">
      <w:pPr>
        <w:spacing w:line="360" w:lineRule="auto"/>
        <w:jc w:val="both"/>
      </w:pPr>
    </w:p>
    <w:tbl>
      <w:tblPr>
        <w:tblStyle w:val="Tabellenraster"/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E054D7" w14:paraId="147CF36C" w14:textId="77777777" w:rsidTr="00912BD4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143D35" w14:textId="77777777" w:rsidR="00E054D7" w:rsidRPr="00292DF2" w:rsidRDefault="00E054D7" w:rsidP="00912BD4">
            <w:pPr>
              <w:tabs>
                <w:tab w:val="left" w:pos="2430"/>
              </w:tabs>
              <w:spacing w:line="360" w:lineRule="auto"/>
              <w:rPr>
                <w:i/>
                <w:sz w:val="18"/>
              </w:rPr>
            </w:pPr>
            <w:r w:rsidRPr="00123D40">
              <w:rPr>
                <w:i/>
                <w:sz w:val="16"/>
              </w:rPr>
              <w:t xml:space="preserve">Falls Erklärung durch </w:t>
            </w:r>
            <w:r>
              <w:rPr>
                <w:i/>
                <w:sz w:val="16"/>
              </w:rPr>
              <w:t xml:space="preserve">ein </w:t>
            </w:r>
            <w:r w:rsidRPr="00123D40">
              <w:rPr>
                <w:i/>
                <w:sz w:val="16"/>
              </w:rPr>
              <w:t xml:space="preserve">Mitglied einer Bietergemeinschaft oder durch Unterauftragnehmer oder auf gesonderte </w:t>
            </w:r>
            <w:r>
              <w:rPr>
                <w:i/>
                <w:sz w:val="16"/>
              </w:rPr>
              <w:t>Anforderung</w:t>
            </w:r>
            <w:r w:rsidRPr="00123D40">
              <w:rPr>
                <w:i/>
                <w:sz w:val="16"/>
              </w:rPr>
              <w:t xml:space="preserve"> der Vergabestelle abgegeben wird</w:t>
            </w:r>
            <w:r>
              <w:rPr>
                <w:i/>
                <w:sz w:val="16"/>
              </w:rPr>
              <w:t>:</w:t>
            </w:r>
          </w:p>
        </w:tc>
      </w:tr>
      <w:tr w:rsidR="00E054D7" w14:paraId="619432B3" w14:textId="77777777" w:rsidTr="00912BD4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18932F8F" w14:textId="77777777" w:rsidR="00E054D7" w:rsidRPr="0083080C" w:rsidRDefault="00E054D7" w:rsidP="00912BD4">
            <w:pPr>
              <w:tabs>
                <w:tab w:val="left" w:pos="2430"/>
              </w:tabs>
              <w:spacing w:line="360" w:lineRule="auto"/>
              <w:rPr>
                <w:sz w:val="22"/>
                <w:szCs w:val="24"/>
              </w:rPr>
            </w:pP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  <w:r>
              <w:t xml:space="preserve"> </w:t>
            </w:r>
            <w:r w:rsidRPr="00F03191">
              <w:rPr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3191">
              <w:rPr>
                <w:sz w:val="24"/>
              </w:rPr>
              <w:instrText xml:space="preserve"> FORMTEXT </w:instrText>
            </w:r>
            <w:r w:rsidRPr="00F03191">
              <w:rPr>
                <w:sz w:val="24"/>
              </w:rPr>
            </w:r>
            <w:r w:rsidRPr="00F03191">
              <w:rPr>
                <w:sz w:val="24"/>
              </w:rPr>
              <w:fldChar w:fldCharType="separate"/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noProof/>
                <w:sz w:val="24"/>
              </w:rPr>
              <w:t> </w:t>
            </w:r>
            <w:r w:rsidRPr="00F03191">
              <w:rPr>
                <w:sz w:val="24"/>
              </w:rPr>
              <w:fldChar w:fldCharType="end"/>
            </w:r>
          </w:p>
        </w:tc>
      </w:tr>
      <w:tr w:rsidR="00E054D7" w14:paraId="33E5ABF9" w14:textId="77777777" w:rsidTr="00912BD4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9EE3F" w14:textId="77777777" w:rsidR="00E054D7" w:rsidRPr="000B3E34" w:rsidRDefault="00E054D7" w:rsidP="00912BD4">
            <w:pPr>
              <w:spacing w:line="360" w:lineRule="auto"/>
              <w:rPr>
                <w:sz w:val="18"/>
                <w:szCs w:val="24"/>
              </w:rPr>
            </w:pPr>
            <w:r w:rsidRPr="000B3E34">
              <w:rPr>
                <w:sz w:val="18"/>
                <w:szCs w:val="24"/>
              </w:rPr>
              <w:t xml:space="preserve">Ort, Datum, </w:t>
            </w:r>
            <w:r>
              <w:rPr>
                <w:sz w:val="18"/>
                <w:szCs w:val="24"/>
              </w:rPr>
              <w:t xml:space="preserve">handschriftliche rechtsverbindliche </w:t>
            </w:r>
            <w:r w:rsidRPr="000B3E34">
              <w:rPr>
                <w:sz w:val="18"/>
                <w:szCs w:val="24"/>
              </w:rPr>
              <w:t>Unterschrift</w:t>
            </w:r>
            <w:r>
              <w:rPr>
                <w:sz w:val="18"/>
                <w:szCs w:val="24"/>
              </w:rPr>
              <w:t>*)</w:t>
            </w:r>
          </w:p>
        </w:tc>
      </w:tr>
    </w:tbl>
    <w:p w14:paraId="0D033512" w14:textId="77777777" w:rsidR="00E054D7" w:rsidRDefault="00E054D7" w:rsidP="00E054D7">
      <w:pPr>
        <w:spacing w:line="360" w:lineRule="auto"/>
        <w:jc w:val="both"/>
        <w:rPr>
          <w:i/>
          <w:sz w:val="20"/>
        </w:rPr>
      </w:pPr>
    </w:p>
    <w:p w14:paraId="4F179D33" w14:textId="77777777" w:rsidR="00E054D7" w:rsidRPr="00F46DFF" w:rsidRDefault="00E054D7" w:rsidP="00E054D7">
      <w:pPr>
        <w:spacing w:line="360" w:lineRule="auto"/>
        <w:jc w:val="both"/>
        <w:rPr>
          <w:b/>
          <w:i/>
          <w:sz w:val="20"/>
        </w:rPr>
      </w:pPr>
      <w:r>
        <w:rPr>
          <w:b/>
          <w:i/>
          <w:sz w:val="20"/>
        </w:rPr>
        <w:t xml:space="preserve">*) </w:t>
      </w:r>
      <w:r w:rsidRPr="00F46DFF">
        <w:rPr>
          <w:b/>
          <w:i/>
          <w:sz w:val="20"/>
        </w:rPr>
        <w:t>Eine lediglich elektronisch in das Dokument eingefügte eingescannte Unterschrift ersetzt nicht die handschriftliche rechtsverbindliche Unterzeichnung.</w:t>
      </w:r>
    </w:p>
    <w:p w14:paraId="52367886" w14:textId="0CA3DE17" w:rsidR="002C077A" w:rsidRDefault="002C077A" w:rsidP="00734CFA">
      <w:pPr>
        <w:spacing w:line="360" w:lineRule="auto"/>
        <w:jc w:val="both"/>
      </w:pPr>
    </w:p>
    <w:sectPr w:rsidR="002C077A" w:rsidSect="000E531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680" w:footer="6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F146D" w14:textId="77777777" w:rsidR="002516DA" w:rsidRDefault="002516DA">
      <w:r>
        <w:separator/>
      </w:r>
    </w:p>
  </w:endnote>
  <w:endnote w:type="continuationSeparator" w:id="0">
    <w:p w14:paraId="6DB418C4" w14:textId="77777777" w:rsidR="002516DA" w:rsidRDefault="0025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17536" w14:textId="77777777" w:rsidR="00535C38" w:rsidRDefault="00535C3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AE6D3" w14:textId="0775899B" w:rsidR="00E452B8" w:rsidRPr="00363A9C" w:rsidRDefault="008C7A0C" w:rsidP="008C7A0C">
    <w:pPr>
      <w:pStyle w:val="Fuzeile"/>
      <w:tabs>
        <w:tab w:val="clear" w:pos="4536"/>
        <w:tab w:val="center" w:pos="5387"/>
      </w:tabs>
    </w:pPr>
    <w:r>
      <w:t>T</w:t>
    </w:r>
    <w:r w:rsidR="00033CCE">
      <w:t xml:space="preserve">eil A </w:t>
    </w:r>
    <w:r w:rsidR="001B48D4">
      <w:t>–</w:t>
    </w:r>
    <w:r w:rsidR="00395862">
      <w:t xml:space="preserve"> </w:t>
    </w:r>
    <w:r w:rsidR="009F6416">
      <w:t>Erklärung Betriebshaftpflichtversicherung</w:t>
    </w:r>
    <w:r w:rsidR="00033CCE">
      <w:tab/>
    </w:r>
    <w:r w:rsidR="00033CCE" w:rsidRPr="00B867CC">
      <w:rPr>
        <w:snapToGrid w:val="0"/>
      </w:rPr>
      <w:t xml:space="preserve">Seite </w:t>
    </w:r>
    <w:r w:rsidR="00033CCE" w:rsidRPr="00B867CC">
      <w:rPr>
        <w:snapToGrid w:val="0"/>
      </w:rPr>
      <w:fldChar w:fldCharType="begin"/>
    </w:r>
    <w:r w:rsidR="00033CCE" w:rsidRPr="00B867CC">
      <w:rPr>
        <w:snapToGrid w:val="0"/>
      </w:rPr>
      <w:instrText>PAGE  \* Arabic  \* MERGEFORMAT</w:instrText>
    </w:r>
    <w:r w:rsidR="00033CCE" w:rsidRPr="00B867CC">
      <w:rPr>
        <w:snapToGrid w:val="0"/>
      </w:rPr>
      <w:fldChar w:fldCharType="separate"/>
    </w:r>
    <w:r w:rsidR="003F50FE">
      <w:rPr>
        <w:noProof/>
        <w:snapToGrid w:val="0"/>
      </w:rPr>
      <w:t>2</w:t>
    </w:r>
    <w:r w:rsidR="00033CCE" w:rsidRPr="00B867CC">
      <w:rPr>
        <w:snapToGrid w:val="0"/>
      </w:rPr>
      <w:fldChar w:fldCharType="end"/>
    </w:r>
    <w:r w:rsidR="00033CCE" w:rsidRPr="00B867CC">
      <w:rPr>
        <w:snapToGrid w:val="0"/>
      </w:rPr>
      <w:t xml:space="preserve"> von </w:t>
    </w:r>
    <w:r w:rsidR="00065578">
      <w:rPr>
        <w:noProof/>
        <w:snapToGrid w:val="0"/>
      </w:rPr>
      <w:fldChar w:fldCharType="begin"/>
    </w:r>
    <w:r w:rsidR="00065578">
      <w:rPr>
        <w:noProof/>
        <w:snapToGrid w:val="0"/>
      </w:rPr>
      <w:instrText>NUMPAGES  \* Arabic  \* MERGEFORMAT</w:instrText>
    </w:r>
    <w:r w:rsidR="00065578">
      <w:rPr>
        <w:noProof/>
        <w:snapToGrid w:val="0"/>
      </w:rPr>
      <w:fldChar w:fldCharType="separate"/>
    </w:r>
    <w:r w:rsidR="003F50FE">
      <w:rPr>
        <w:noProof/>
        <w:snapToGrid w:val="0"/>
      </w:rPr>
      <w:t>2</w:t>
    </w:r>
    <w:r w:rsidR="00065578">
      <w:rPr>
        <w:noProof/>
        <w:snapToGrid w:val="0"/>
      </w:rPr>
      <w:fldChar w:fldCharType="end"/>
    </w:r>
    <w:r w:rsidR="00033CCE">
      <w:tab/>
    </w:r>
    <w:r w:rsidR="00535C38">
      <w:t>14</w:t>
    </w:r>
    <w:r w:rsidR="0064223A" w:rsidRPr="0064223A">
      <w:t>.</w:t>
    </w:r>
    <w:r w:rsidR="00E054D7">
      <w:t>0</w:t>
    </w:r>
    <w:r w:rsidR="00535C38">
      <w:t>8</w:t>
    </w:r>
    <w:r w:rsidR="00363A9C" w:rsidRPr="0064223A">
      <w:t>.20</w:t>
    </w:r>
    <w:r w:rsidR="00E054D7">
      <w:t>26</w:t>
    </w:r>
  </w:p>
  <w:p w14:paraId="4B42E3D4" w14:textId="43C89E9C" w:rsidR="00E452B8" w:rsidRDefault="007A7D35" w:rsidP="007A7D35">
    <w:pPr>
      <w:pStyle w:val="Fuzeile"/>
    </w:pPr>
    <w:r>
      <w:rPr>
        <w:rStyle w:val="Seitenzahl"/>
      </w:rPr>
      <w:t>Zentrale Beschaffungsstelle des Landes Rheinland-Pfalz (ZBL)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EC413" w14:textId="77777777" w:rsidR="00033CCE" w:rsidRDefault="009840D9">
    <w:pPr>
      <w:pStyle w:val="Fuzeile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DC6FE1B" wp14:editId="060F40B5">
          <wp:simplePos x="0" y="0"/>
          <wp:positionH relativeFrom="column">
            <wp:posOffset>4637405</wp:posOffset>
          </wp:positionH>
          <wp:positionV relativeFrom="paragraph">
            <wp:posOffset>123190</wp:posOffset>
          </wp:positionV>
          <wp:extent cx="1171575" cy="35242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819859" w14:textId="77777777" w:rsidR="002516DA" w:rsidRDefault="002516DA">
      <w:r>
        <w:separator/>
      </w:r>
    </w:p>
  </w:footnote>
  <w:footnote w:type="continuationSeparator" w:id="0">
    <w:p w14:paraId="7E1BBEB3" w14:textId="77777777" w:rsidR="002516DA" w:rsidRDefault="002516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A450" w14:textId="77777777" w:rsidR="00535C38" w:rsidRDefault="00535C3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A275D" w14:textId="0BB5E855" w:rsidR="00EC333D" w:rsidRDefault="00EC333D" w:rsidP="00EC333D">
    <w:pPr>
      <w:pStyle w:val="Kopfzeile"/>
      <w:jc w:val="right"/>
    </w:pPr>
    <w:r w:rsidRPr="00277943">
      <w:rPr>
        <w:szCs w:val="16"/>
      </w:rPr>
      <w:t>Vergabeverfahren „</w:t>
    </w:r>
    <w:r w:rsidR="00D56FDF">
      <w:rPr>
        <w:szCs w:val="16"/>
      </w:rPr>
      <w:t>Landesmateriallager</w:t>
    </w:r>
    <w:r w:rsidR="005F527D">
      <w:rPr>
        <w:szCs w:val="16"/>
      </w:rPr>
      <w:t xml:space="preserve"> II“</w:t>
    </w:r>
    <w:r w:rsidRPr="00277943">
      <w:rPr>
        <w:szCs w:val="16"/>
      </w:rPr>
      <w:t xml:space="preserve"> / Z.</w:t>
    </w:r>
    <w:r w:rsidR="00D56FDF">
      <w:rPr>
        <w:szCs w:val="16"/>
      </w:rPr>
      <w:t>26</w:t>
    </w:r>
    <w:r w:rsidRPr="00277943">
      <w:rPr>
        <w:szCs w:val="16"/>
      </w:rPr>
      <w:t>-0</w:t>
    </w:r>
    <w:r w:rsidR="00D56FDF">
      <w:rPr>
        <w:szCs w:val="16"/>
      </w:rPr>
      <w:t>132</w:t>
    </w:r>
  </w:p>
  <w:p w14:paraId="1EF1CB74" w14:textId="77777777" w:rsidR="00F91B45" w:rsidRDefault="00F91B4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B1B0" w14:textId="77777777" w:rsidR="00033CCE" w:rsidRDefault="00033CCE">
    <w:pPr>
      <w:pStyle w:val="Kopfzeile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086"/>
    <w:multiLevelType w:val="multilevel"/>
    <w:tmpl w:val="70DE5F2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u w:color="FF990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075F6BCF"/>
    <w:multiLevelType w:val="hybridMultilevel"/>
    <w:tmpl w:val="3C5296B6"/>
    <w:lvl w:ilvl="0" w:tplc="521C8AC4">
      <w:start w:val="1"/>
      <w:numFmt w:val="lowerLetter"/>
      <w:lvlText w:val="%1."/>
      <w:lvlJc w:val="left"/>
      <w:pPr>
        <w:ind w:left="720" w:hanging="360"/>
      </w:pPr>
      <w:rPr>
        <w:rFonts w:cs="Times New Roman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80159C"/>
    <w:multiLevelType w:val="hybridMultilevel"/>
    <w:tmpl w:val="847AD5A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A6837"/>
    <w:multiLevelType w:val="hybridMultilevel"/>
    <w:tmpl w:val="8A9E6076"/>
    <w:lvl w:ilvl="0" w:tplc="887215E6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02CB0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B164DB4"/>
    <w:multiLevelType w:val="hybridMultilevel"/>
    <w:tmpl w:val="AEE4EEB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EA4497C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F91561"/>
    <w:multiLevelType w:val="hybridMultilevel"/>
    <w:tmpl w:val="D24E75F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7000F">
      <w:start w:val="1"/>
      <w:numFmt w:val="decimal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273269F6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76F782C"/>
    <w:multiLevelType w:val="multilevel"/>
    <w:tmpl w:val="FFA627B4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9" w15:restartNumberingAfterBreak="0">
    <w:nsid w:val="29BA00EE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ACF01AF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317476D8"/>
    <w:multiLevelType w:val="hybridMultilevel"/>
    <w:tmpl w:val="21F8A426"/>
    <w:lvl w:ilvl="0" w:tplc="4EA449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04D7C"/>
    <w:multiLevelType w:val="hybridMultilevel"/>
    <w:tmpl w:val="9C923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F4490C"/>
    <w:multiLevelType w:val="hybridMultilevel"/>
    <w:tmpl w:val="4ED21DA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1736AF"/>
    <w:multiLevelType w:val="hybridMultilevel"/>
    <w:tmpl w:val="0FF6C570"/>
    <w:lvl w:ilvl="0" w:tplc="B2F2844E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B4677"/>
    <w:multiLevelType w:val="hybridMultilevel"/>
    <w:tmpl w:val="00D06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98070A"/>
    <w:multiLevelType w:val="hybridMultilevel"/>
    <w:tmpl w:val="7D5A768E"/>
    <w:lvl w:ilvl="0" w:tplc="B2F28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u w:color="FF99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FB7821"/>
    <w:multiLevelType w:val="multilevel"/>
    <w:tmpl w:val="D84A2DEA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-"/>
      <w:lvlJc w:val="left"/>
      <w:pPr>
        <w:ind w:left="720" w:hanging="720"/>
      </w:pPr>
      <w:rPr>
        <w:rFonts w:ascii="Calibri" w:eastAsia="Times New Roman" w:hAnsi="Calibri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8" w15:restartNumberingAfterBreak="0">
    <w:nsid w:val="4D5163C1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06F7624"/>
    <w:multiLevelType w:val="hybridMultilevel"/>
    <w:tmpl w:val="8DC65BD4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5BA055A9"/>
    <w:multiLevelType w:val="hybridMultilevel"/>
    <w:tmpl w:val="16F4F2EA"/>
    <w:lvl w:ilvl="0" w:tplc="630A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C5E41C1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5FAE6EB6"/>
    <w:multiLevelType w:val="multilevel"/>
    <w:tmpl w:val="D8BEA5E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284" w:hanging="284"/>
      </w:pPr>
      <w:rPr>
        <w:rFonts w:cs="Times New Roman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800"/>
        </w:tabs>
        <w:ind w:left="864" w:hanging="864"/>
      </w:pPr>
      <w:rPr>
        <w:rFonts w:cs="Times New Roman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634945B5"/>
    <w:multiLevelType w:val="multilevel"/>
    <w:tmpl w:val="04070025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4" w15:restartNumberingAfterBreak="0">
    <w:nsid w:val="695665D4"/>
    <w:multiLevelType w:val="multilevel"/>
    <w:tmpl w:val="A778583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5" w15:restartNumberingAfterBreak="0">
    <w:nsid w:val="747D200C"/>
    <w:multiLevelType w:val="multilevel"/>
    <w:tmpl w:val="46E417D2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26" w15:restartNumberingAfterBreak="0">
    <w:nsid w:val="7AEC76D4"/>
    <w:multiLevelType w:val="multilevel"/>
    <w:tmpl w:val="71263212"/>
    <w:lvl w:ilvl="0">
      <w:start w:val="1"/>
      <w:numFmt w:val="none"/>
      <w:pStyle w:val="berschrift1"/>
      <w:lvlText w:val="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berschrift2"/>
      <w:lvlText w:val="%1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berschrift3"/>
      <w:lvlText w:val="%1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 w15:restartNumberingAfterBreak="0">
    <w:nsid w:val="7BB35E6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E037FBF"/>
    <w:multiLevelType w:val="hybridMultilevel"/>
    <w:tmpl w:val="E3605A3C"/>
    <w:lvl w:ilvl="0" w:tplc="0407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2"/>
  </w:num>
  <w:num w:numId="2">
    <w:abstractNumId w:val="4"/>
  </w:num>
  <w:num w:numId="3">
    <w:abstractNumId w:val="27"/>
  </w:num>
  <w:num w:numId="4">
    <w:abstractNumId w:val="26"/>
  </w:num>
  <w:num w:numId="5">
    <w:abstractNumId w:val="26"/>
  </w:num>
  <w:num w:numId="6">
    <w:abstractNumId w:val="16"/>
  </w:num>
  <w:num w:numId="7">
    <w:abstractNumId w:val="3"/>
  </w:num>
  <w:num w:numId="8">
    <w:abstractNumId w:val="20"/>
  </w:num>
  <w:num w:numId="9">
    <w:abstractNumId w:val="26"/>
  </w:num>
  <w:num w:numId="10">
    <w:abstractNumId w:val="26"/>
  </w:num>
  <w:num w:numId="11">
    <w:abstractNumId w:val="5"/>
  </w:num>
  <w:num w:numId="12">
    <w:abstractNumId w:val="26"/>
  </w:num>
  <w:num w:numId="13">
    <w:abstractNumId w:val="26"/>
  </w:num>
  <w:num w:numId="14">
    <w:abstractNumId w:val="26"/>
  </w:num>
  <w:num w:numId="15">
    <w:abstractNumId w:val="26"/>
  </w:num>
  <w:num w:numId="16">
    <w:abstractNumId w:val="26"/>
  </w:num>
  <w:num w:numId="17">
    <w:abstractNumId w:val="26"/>
  </w:num>
  <w:num w:numId="18">
    <w:abstractNumId w:val="26"/>
  </w:num>
  <w:num w:numId="19">
    <w:abstractNumId w:val="26"/>
  </w:num>
  <w:num w:numId="20">
    <w:abstractNumId w:val="26"/>
  </w:num>
  <w:num w:numId="21">
    <w:abstractNumId w:val="11"/>
  </w:num>
  <w:num w:numId="22">
    <w:abstractNumId w:val="26"/>
  </w:num>
  <w:num w:numId="23">
    <w:abstractNumId w:val="26"/>
  </w:num>
  <w:num w:numId="24">
    <w:abstractNumId w:val="26"/>
  </w:num>
  <w:num w:numId="25">
    <w:abstractNumId w:val="26"/>
  </w:num>
  <w:num w:numId="26">
    <w:abstractNumId w:val="26"/>
  </w:num>
  <w:num w:numId="27">
    <w:abstractNumId w:val="26"/>
  </w:num>
  <w:num w:numId="28">
    <w:abstractNumId w:val="26"/>
  </w:num>
  <w:num w:numId="29">
    <w:abstractNumId w:val="26"/>
  </w:num>
  <w:num w:numId="30">
    <w:abstractNumId w:val="26"/>
  </w:num>
  <w:num w:numId="31">
    <w:abstractNumId w:val="23"/>
  </w:num>
  <w:num w:numId="32">
    <w:abstractNumId w:val="25"/>
  </w:num>
  <w:num w:numId="33">
    <w:abstractNumId w:val="17"/>
  </w:num>
  <w:num w:numId="34">
    <w:abstractNumId w:val="8"/>
  </w:num>
  <w:num w:numId="35">
    <w:abstractNumId w:val="24"/>
  </w:num>
  <w:num w:numId="36">
    <w:abstractNumId w:val="0"/>
  </w:num>
  <w:num w:numId="37">
    <w:abstractNumId w:val="14"/>
  </w:num>
  <w:num w:numId="38">
    <w:abstractNumId w:val="6"/>
  </w:num>
  <w:num w:numId="39">
    <w:abstractNumId w:val="19"/>
  </w:num>
  <w:num w:numId="40">
    <w:abstractNumId w:val="1"/>
  </w:num>
  <w:num w:numId="41">
    <w:abstractNumId w:val="9"/>
  </w:num>
  <w:num w:numId="42">
    <w:abstractNumId w:val="18"/>
  </w:num>
  <w:num w:numId="43">
    <w:abstractNumId w:val="21"/>
  </w:num>
  <w:num w:numId="44">
    <w:abstractNumId w:val="7"/>
  </w:num>
  <w:num w:numId="45">
    <w:abstractNumId w:val="10"/>
  </w:num>
  <w:num w:numId="46">
    <w:abstractNumId w:val="28"/>
  </w:num>
  <w:num w:numId="47">
    <w:abstractNumId w:val="12"/>
  </w:num>
  <w:num w:numId="48">
    <w:abstractNumId w:val="2"/>
  </w:num>
  <w:num w:numId="49">
    <w:abstractNumId w:val="13"/>
  </w:num>
  <w:num w:numId="50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w9NorI3qwXn6ybaCEm4f69GmON+mnx9OJALVml9LID0lCvUTavA0NhdgmlQzqUIS3pu308/56AkL2oWDbZHSQ==" w:salt="HqwthnZnPlecxJKcRvSxCQ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75A"/>
    <w:rsid w:val="00002AE5"/>
    <w:rsid w:val="000042D0"/>
    <w:rsid w:val="000129FF"/>
    <w:rsid w:val="00025E73"/>
    <w:rsid w:val="0002778F"/>
    <w:rsid w:val="00033CCE"/>
    <w:rsid w:val="00043816"/>
    <w:rsid w:val="000534C6"/>
    <w:rsid w:val="00060620"/>
    <w:rsid w:val="00062091"/>
    <w:rsid w:val="00065578"/>
    <w:rsid w:val="0007206E"/>
    <w:rsid w:val="000843AD"/>
    <w:rsid w:val="000A5E9E"/>
    <w:rsid w:val="000A709E"/>
    <w:rsid w:val="000B3E34"/>
    <w:rsid w:val="000B4BD9"/>
    <w:rsid w:val="000B4C66"/>
    <w:rsid w:val="000B53EB"/>
    <w:rsid w:val="000C1A93"/>
    <w:rsid w:val="000D0CF0"/>
    <w:rsid w:val="000D3DBB"/>
    <w:rsid w:val="000E5315"/>
    <w:rsid w:val="000F3A7A"/>
    <w:rsid w:val="000F4934"/>
    <w:rsid w:val="000F704A"/>
    <w:rsid w:val="001040EE"/>
    <w:rsid w:val="00120A33"/>
    <w:rsid w:val="00123D40"/>
    <w:rsid w:val="0015042C"/>
    <w:rsid w:val="00153F6C"/>
    <w:rsid w:val="001576A3"/>
    <w:rsid w:val="001629A1"/>
    <w:rsid w:val="001631D5"/>
    <w:rsid w:val="0016417A"/>
    <w:rsid w:val="00165007"/>
    <w:rsid w:val="0016606C"/>
    <w:rsid w:val="00170DAA"/>
    <w:rsid w:val="00171724"/>
    <w:rsid w:val="001733A3"/>
    <w:rsid w:val="00173448"/>
    <w:rsid w:val="00174116"/>
    <w:rsid w:val="00181D12"/>
    <w:rsid w:val="00183A37"/>
    <w:rsid w:val="00190E73"/>
    <w:rsid w:val="00191C71"/>
    <w:rsid w:val="001945AA"/>
    <w:rsid w:val="001A0333"/>
    <w:rsid w:val="001B097F"/>
    <w:rsid w:val="001B48D4"/>
    <w:rsid w:val="001C2387"/>
    <w:rsid w:val="001C2B5A"/>
    <w:rsid w:val="001C6C8D"/>
    <w:rsid w:val="001D542D"/>
    <w:rsid w:val="001F334D"/>
    <w:rsid w:val="001F3D33"/>
    <w:rsid w:val="001F470E"/>
    <w:rsid w:val="001F5CF9"/>
    <w:rsid w:val="002032E9"/>
    <w:rsid w:val="002324C4"/>
    <w:rsid w:val="002369C3"/>
    <w:rsid w:val="00246B21"/>
    <w:rsid w:val="002516DA"/>
    <w:rsid w:val="002536A2"/>
    <w:rsid w:val="00260E3B"/>
    <w:rsid w:val="0027077F"/>
    <w:rsid w:val="00277943"/>
    <w:rsid w:val="00277B3B"/>
    <w:rsid w:val="00282695"/>
    <w:rsid w:val="002866E4"/>
    <w:rsid w:val="00292DF2"/>
    <w:rsid w:val="002A27B0"/>
    <w:rsid w:val="002A7387"/>
    <w:rsid w:val="002C077A"/>
    <w:rsid w:val="002C15DD"/>
    <w:rsid w:val="002C4BB1"/>
    <w:rsid w:val="002C4C6A"/>
    <w:rsid w:val="002D37CD"/>
    <w:rsid w:val="002D7465"/>
    <w:rsid w:val="002E0447"/>
    <w:rsid w:val="002E16D3"/>
    <w:rsid w:val="002E24A4"/>
    <w:rsid w:val="002E4F70"/>
    <w:rsid w:val="00300584"/>
    <w:rsid w:val="003010A4"/>
    <w:rsid w:val="0030124A"/>
    <w:rsid w:val="003037B1"/>
    <w:rsid w:val="003129E1"/>
    <w:rsid w:val="00320883"/>
    <w:rsid w:val="003405DE"/>
    <w:rsid w:val="003552C0"/>
    <w:rsid w:val="0036104C"/>
    <w:rsid w:val="00363A9C"/>
    <w:rsid w:val="00370F41"/>
    <w:rsid w:val="0037253D"/>
    <w:rsid w:val="00375EC1"/>
    <w:rsid w:val="00383821"/>
    <w:rsid w:val="00385613"/>
    <w:rsid w:val="00393726"/>
    <w:rsid w:val="003948CC"/>
    <w:rsid w:val="00394941"/>
    <w:rsid w:val="00395862"/>
    <w:rsid w:val="003979CB"/>
    <w:rsid w:val="003A1B0A"/>
    <w:rsid w:val="003A7C14"/>
    <w:rsid w:val="003B564C"/>
    <w:rsid w:val="003C14D6"/>
    <w:rsid w:val="003E1BC8"/>
    <w:rsid w:val="003F50FE"/>
    <w:rsid w:val="00400D88"/>
    <w:rsid w:val="00405171"/>
    <w:rsid w:val="00412AD8"/>
    <w:rsid w:val="00415753"/>
    <w:rsid w:val="0041700A"/>
    <w:rsid w:val="004253A8"/>
    <w:rsid w:val="00426109"/>
    <w:rsid w:val="0042733C"/>
    <w:rsid w:val="00430362"/>
    <w:rsid w:val="0044329F"/>
    <w:rsid w:val="004471CB"/>
    <w:rsid w:val="004547DD"/>
    <w:rsid w:val="004565B8"/>
    <w:rsid w:val="0045677D"/>
    <w:rsid w:val="00462F79"/>
    <w:rsid w:val="0046600B"/>
    <w:rsid w:val="004663B2"/>
    <w:rsid w:val="0049201D"/>
    <w:rsid w:val="00493F6A"/>
    <w:rsid w:val="004965E3"/>
    <w:rsid w:val="004968E3"/>
    <w:rsid w:val="004A0486"/>
    <w:rsid w:val="004A37C6"/>
    <w:rsid w:val="004C1624"/>
    <w:rsid w:val="004C3450"/>
    <w:rsid w:val="004C3635"/>
    <w:rsid w:val="004D2FE0"/>
    <w:rsid w:val="004D64B2"/>
    <w:rsid w:val="004E33DE"/>
    <w:rsid w:val="004E79B9"/>
    <w:rsid w:val="00502C5A"/>
    <w:rsid w:val="0050627E"/>
    <w:rsid w:val="00511D83"/>
    <w:rsid w:val="00512D03"/>
    <w:rsid w:val="00522957"/>
    <w:rsid w:val="00535C38"/>
    <w:rsid w:val="00536D6C"/>
    <w:rsid w:val="00542E54"/>
    <w:rsid w:val="005450AB"/>
    <w:rsid w:val="005561E6"/>
    <w:rsid w:val="00563BD4"/>
    <w:rsid w:val="00566999"/>
    <w:rsid w:val="005755A0"/>
    <w:rsid w:val="00580363"/>
    <w:rsid w:val="00583489"/>
    <w:rsid w:val="00586FF9"/>
    <w:rsid w:val="0059075A"/>
    <w:rsid w:val="00596A8E"/>
    <w:rsid w:val="005A539D"/>
    <w:rsid w:val="005A703A"/>
    <w:rsid w:val="005B0414"/>
    <w:rsid w:val="005B184B"/>
    <w:rsid w:val="005B6651"/>
    <w:rsid w:val="005D017F"/>
    <w:rsid w:val="005D2367"/>
    <w:rsid w:val="005D3723"/>
    <w:rsid w:val="005D516C"/>
    <w:rsid w:val="005E0BE2"/>
    <w:rsid w:val="005E33F0"/>
    <w:rsid w:val="005E7C7F"/>
    <w:rsid w:val="005F2D42"/>
    <w:rsid w:val="005F4E46"/>
    <w:rsid w:val="005F527D"/>
    <w:rsid w:val="005F7FB1"/>
    <w:rsid w:val="00605098"/>
    <w:rsid w:val="006071D3"/>
    <w:rsid w:val="00611E85"/>
    <w:rsid w:val="00621B82"/>
    <w:rsid w:val="00625651"/>
    <w:rsid w:val="0063049C"/>
    <w:rsid w:val="00630957"/>
    <w:rsid w:val="006309B1"/>
    <w:rsid w:val="0064223A"/>
    <w:rsid w:val="00647426"/>
    <w:rsid w:val="006573C7"/>
    <w:rsid w:val="00664A39"/>
    <w:rsid w:val="00666BDF"/>
    <w:rsid w:val="0067042F"/>
    <w:rsid w:val="00681528"/>
    <w:rsid w:val="00687BFE"/>
    <w:rsid w:val="00692EEC"/>
    <w:rsid w:val="00695509"/>
    <w:rsid w:val="006A41A7"/>
    <w:rsid w:val="006B4C13"/>
    <w:rsid w:val="006C29B9"/>
    <w:rsid w:val="006C2B0C"/>
    <w:rsid w:val="006C4753"/>
    <w:rsid w:val="006C7874"/>
    <w:rsid w:val="006D2648"/>
    <w:rsid w:val="006D3DFE"/>
    <w:rsid w:val="006D4625"/>
    <w:rsid w:val="006D49EE"/>
    <w:rsid w:val="006D5206"/>
    <w:rsid w:val="006D5305"/>
    <w:rsid w:val="006E1369"/>
    <w:rsid w:val="006E4E1B"/>
    <w:rsid w:val="006F5576"/>
    <w:rsid w:val="0071113C"/>
    <w:rsid w:val="00724E1B"/>
    <w:rsid w:val="00730671"/>
    <w:rsid w:val="00731905"/>
    <w:rsid w:val="00734CFA"/>
    <w:rsid w:val="0074092D"/>
    <w:rsid w:val="00743AFF"/>
    <w:rsid w:val="007463CB"/>
    <w:rsid w:val="00750D60"/>
    <w:rsid w:val="007602CD"/>
    <w:rsid w:val="00760412"/>
    <w:rsid w:val="0076446B"/>
    <w:rsid w:val="0076723B"/>
    <w:rsid w:val="00776520"/>
    <w:rsid w:val="00777EFA"/>
    <w:rsid w:val="007825D0"/>
    <w:rsid w:val="00785D7A"/>
    <w:rsid w:val="007A7D35"/>
    <w:rsid w:val="007B4C0F"/>
    <w:rsid w:val="007B67AE"/>
    <w:rsid w:val="00805142"/>
    <w:rsid w:val="00805ADA"/>
    <w:rsid w:val="00810DE0"/>
    <w:rsid w:val="00810E41"/>
    <w:rsid w:val="00814FB7"/>
    <w:rsid w:val="00825850"/>
    <w:rsid w:val="00835D7A"/>
    <w:rsid w:val="00836E0B"/>
    <w:rsid w:val="008419A6"/>
    <w:rsid w:val="008448CF"/>
    <w:rsid w:val="008545A7"/>
    <w:rsid w:val="008637F3"/>
    <w:rsid w:val="0086595B"/>
    <w:rsid w:val="00865BC3"/>
    <w:rsid w:val="00887A41"/>
    <w:rsid w:val="008923AD"/>
    <w:rsid w:val="0089317C"/>
    <w:rsid w:val="008A40A2"/>
    <w:rsid w:val="008B424B"/>
    <w:rsid w:val="008B4411"/>
    <w:rsid w:val="008B6236"/>
    <w:rsid w:val="008C1525"/>
    <w:rsid w:val="008C16AC"/>
    <w:rsid w:val="008C722D"/>
    <w:rsid w:val="008C7A0C"/>
    <w:rsid w:val="008D0221"/>
    <w:rsid w:val="008D3016"/>
    <w:rsid w:val="008D76C7"/>
    <w:rsid w:val="008E0278"/>
    <w:rsid w:val="008E0376"/>
    <w:rsid w:val="008E5D14"/>
    <w:rsid w:val="008E72A6"/>
    <w:rsid w:val="00904362"/>
    <w:rsid w:val="00912FB9"/>
    <w:rsid w:val="0091744B"/>
    <w:rsid w:val="009238C8"/>
    <w:rsid w:val="009330F4"/>
    <w:rsid w:val="00946588"/>
    <w:rsid w:val="00961E3E"/>
    <w:rsid w:val="009739C3"/>
    <w:rsid w:val="0097547F"/>
    <w:rsid w:val="009840D9"/>
    <w:rsid w:val="00986846"/>
    <w:rsid w:val="00993A79"/>
    <w:rsid w:val="00994624"/>
    <w:rsid w:val="009B7DA6"/>
    <w:rsid w:val="009C16B4"/>
    <w:rsid w:val="009C1854"/>
    <w:rsid w:val="009C7F8E"/>
    <w:rsid w:val="009D1810"/>
    <w:rsid w:val="009D4E95"/>
    <w:rsid w:val="009D6AB6"/>
    <w:rsid w:val="009E223D"/>
    <w:rsid w:val="009E6718"/>
    <w:rsid w:val="009F1E35"/>
    <w:rsid w:val="009F3CD1"/>
    <w:rsid w:val="009F582C"/>
    <w:rsid w:val="009F6416"/>
    <w:rsid w:val="00A029A9"/>
    <w:rsid w:val="00A05367"/>
    <w:rsid w:val="00A15453"/>
    <w:rsid w:val="00A16920"/>
    <w:rsid w:val="00A40BAB"/>
    <w:rsid w:val="00A47463"/>
    <w:rsid w:val="00A47579"/>
    <w:rsid w:val="00A54D18"/>
    <w:rsid w:val="00A55847"/>
    <w:rsid w:val="00A5767A"/>
    <w:rsid w:val="00A615B7"/>
    <w:rsid w:val="00A62EBD"/>
    <w:rsid w:val="00A6494E"/>
    <w:rsid w:val="00A6588B"/>
    <w:rsid w:val="00A66953"/>
    <w:rsid w:val="00A723C4"/>
    <w:rsid w:val="00A74A5D"/>
    <w:rsid w:val="00A75694"/>
    <w:rsid w:val="00A85BB2"/>
    <w:rsid w:val="00A9205B"/>
    <w:rsid w:val="00A95A5A"/>
    <w:rsid w:val="00A95FFF"/>
    <w:rsid w:val="00AA424A"/>
    <w:rsid w:val="00AB254C"/>
    <w:rsid w:val="00AC221E"/>
    <w:rsid w:val="00AC7922"/>
    <w:rsid w:val="00AE18EB"/>
    <w:rsid w:val="00AE3783"/>
    <w:rsid w:val="00AE6E52"/>
    <w:rsid w:val="00AF4245"/>
    <w:rsid w:val="00B0179A"/>
    <w:rsid w:val="00B025A4"/>
    <w:rsid w:val="00B1296E"/>
    <w:rsid w:val="00B135AB"/>
    <w:rsid w:val="00B143E2"/>
    <w:rsid w:val="00B16EFC"/>
    <w:rsid w:val="00B20EBC"/>
    <w:rsid w:val="00B21EAD"/>
    <w:rsid w:val="00B23648"/>
    <w:rsid w:val="00B236AD"/>
    <w:rsid w:val="00B33FF4"/>
    <w:rsid w:val="00B37D95"/>
    <w:rsid w:val="00B42537"/>
    <w:rsid w:val="00B50E0F"/>
    <w:rsid w:val="00B54B8D"/>
    <w:rsid w:val="00B6086A"/>
    <w:rsid w:val="00B63EEB"/>
    <w:rsid w:val="00B7243B"/>
    <w:rsid w:val="00B81DE2"/>
    <w:rsid w:val="00B8299F"/>
    <w:rsid w:val="00B837DD"/>
    <w:rsid w:val="00B867CC"/>
    <w:rsid w:val="00BB0C9D"/>
    <w:rsid w:val="00BB14D9"/>
    <w:rsid w:val="00BB19EB"/>
    <w:rsid w:val="00BC3105"/>
    <w:rsid w:val="00BC35F7"/>
    <w:rsid w:val="00BC3D2C"/>
    <w:rsid w:val="00BD23F6"/>
    <w:rsid w:val="00BD3117"/>
    <w:rsid w:val="00BD331B"/>
    <w:rsid w:val="00BE0C6E"/>
    <w:rsid w:val="00BE282D"/>
    <w:rsid w:val="00BE3F58"/>
    <w:rsid w:val="00BE78DD"/>
    <w:rsid w:val="00BF5DA1"/>
    <w:rsid w:val="00BF6118"/>
    <w:rsid w:val="00C00884"/>
    <w:rsid w:val="00C04BF7"/>
    <w:rsid w:val="00C11E06"/>
    <w:rsid w:val="00C14831"/>
    <w:rsid w:val="00C175D0"/>
    <w:rsid w:val="00C20C33"/>
    <w:rsid w:val="00C21F62"/>
    <w:rsid w:val="00C2569E"/>
    <w:rsid w:val="00C3429B"/>
    <w:rsid w:val="00C36CDA"/>
    <w:rsid w:val="00C535A3"/>
    <w:rsid w:val="00C6006E"/>
    <w:rsid w:val="00C63C37"/>
    <w:rsid w:val="00C67E29"/>
    <w:rsid w:val="00C927E4"/>
    <w:rsid w:val="00C975DC"/>
    <w:rsid w:val="00CA0CE5"/>
    <w:rsid w:val="00CA1990"/>
    <w:rsid w:val="00CB1693"/>
    <w:rsid w:val="00CC598E"/>
    <w:rsid w:val="00CD0898"/>
    <w:rsid w:val="00CD4673"/>
    <w:rsid w:val="00CE4459"/>
    <w:rsid w:val="00CE7AFA"/>
    <w:rsid w:val="00CF523A"/>
    <w:rsid w:val="00D01AA7"/>
    <w:rsid w:val="00D04199"/>
    <w:rsid w:val="00D045B9"/>
    <w:rsid w:val="00D05C9E"/>
    <w:rsid w:val="00D10FAD"/>
    <w:rsid w:val="00D12D5D"/>
    <w:rsid w:val="00D1384C"/>
    <w:rsid w:val="00D13AEB"/>
    <w:rsid w:val="00D171A6"/>
    <w:rsid w:val="00D21960"/>
    <w:rsid w:val="00D241F0"/>
    <w:rsid w:val="00D3244F"/>
    <w:rsid w:val="00D40C1D"/>
    <w:rsid w:val="00D41B90"/>
    <w:rsid w:val="00D42C20"/>
    <w:rsid w:val="00D45C1A"/>
    <w:rsid w:val="00D56FDF"/>
    <w:rsid w:val="00D62A21"/>
    <w:rsid w:val="00D6511E"/>
    <w:rsid w:val="00D66453"/>
    <w:rsid w:val="00D66F47"/>
    <w:rsid w:val="00D84C2F"/>
    <w:rsid w:val="00DB34B3"/>
    <w:rsid w:val="00DC1FFF"/>
    <w:rsid w:val="00DC21B1"/>
    <w:rsid w:val="00DC6F58"/>
    <w:rsid w:val="00DC7FEC"/>
    <w:rsid w:val="00DE03CD"/>
    <w:rsid w:val="00DE1EB3"/>
    <w:rsid w:val="00DE2084"/>
    <w:rsid w:val="00E00936"/>
    <w:rsid w:val="00E0352C"/>
    <w:rsid w:val="00E03BE3"/>
    <w:rsid w:val="00E04D9F"/>
    <w:rsid w:val="00E04F7C"/>
    <w:rsid w:val="00E054D7"/>
    <w:rsid w:val="00E23514"/>
    <w:rsid w:val="00E27F80"/>
    <w:rsid w:val="00E31FC9"/>
    <w:rsid w:val="00E32842"/>
    <w:rsid w:val="00E37CBB"/>
    <w:rsid w:val="00E452B8"/>
    <w:rsid w:val="00E470EB"/>
    <w:rsid w:val="00E47718"/>
    <w:rsid w:val="00E606FB"/>
    <w:rsid w:val="00E62985"/>
    <w:rsid w:val="00E62E72"/>
    <w:rsid w:val="00E65632"/>
    <w:rsid w:val="00E76F81"/>
    <w:rsid w:val="00E7762D"/>
    <w:rsid w:val="00E80945"/>
    <w:rsid w:val="00E81164"/>
    <w:rsid w:val="00E81696"/>
    <w:rsid w:val="00E92BAB"/>
    <w:rsid w:val="00E92FFE"/>
    <w:rsid w:val="00E935A8"/>
    <w:rsid w:val="00EA2D74"/>
    <w:rsid w:val="00EA4872"/>
    <w:rsid w:val="00EB0A35"/>
    <w:rsid w:val="00EB3202"/>
    <w:rsid w:val="00EC0EDD"/>
    <w:rsid w:val="00EC1656"/>
    <w:rsid w:val="00EC1E82"/>
    <w:rsid w:val="00EC2C06"/>
    <w:rsid w:val="00EC333D"/>
    <w:rsid w:val="00ED0534"/>
    <w:rsid w:val="00ED230B"/>
    <w:rsid w:val="00ED5B1A"/>
    <w:rsid w:val="00ED5CE4"/>
    <w:rsid w:val="00EE14B5"/>
    <w:rsid w:val="00EE54B8"/>
    <w:rsid w:val="00EE787F"/>
    <w:rsid w:val="00EE7D26"/>
    <w:rsid w:val="00EF0862"/>
    <w:rsid w:val="00EF73EE"/>
    <w:rsid w:val="00F01AB9"/>
    <w:rsid w:val="00F03191"/>
    <w:rsid w:val="00F05B57"/>
    <w:rsid w:val="00F13998"/>
    <w:rsid w:val="00F13C24"/>
    <w:rsid w:val="00F16724"/>
    <w:rsid w:val="00F32CD3"/>
    <w:rsid w:val="00F34C92"/>
    <w:rsid w:val="00F371FD"/>
    <w:rsid w:val="00F42DD0"/>
    <w:rsid w:val="00F46DFF"/>
    <w:rsid w:val="00F5580B"/>
    <w:rsid w:val="00F61C0B"/>
    <w:rsid w:val="00F80F86"/>
    <w:rsid w:val="00F82598"/>
    <w:rsid w:val="00F91B45"/>
    <w:rsid w:val="00FA2397"/>
    <w:rsid w:val="00FA3B1B"/>
    <w:rsid w:val="00FA716D"/>
    <w:rsid w:val="00FB2663"/>
    <w:rsid w:val="00FB282E"/>
    <w:rsid w:val="00FB3824"/>
    <w:rsid w:val="00FB5F03"/>
    <w:rsid w:val="00FC1BD6"/>
    <w:rsid w:val="00FC3F51"/>
    <w:rsid w:val="00FE0230"/>
    <w:rsid w:val="00FE0541"/>
    <w:rsid w:val="00FE53C3"/>
    <w:rsid w:val="00FE6514"/>
    <w:rsid w:val="00FE7A27"/>
    <w:rsid w:val="00FF0C5F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6257"/>
    <o:shapelayout v:ext="edit">
      <o:idmap v:ext="edit" data="1"/>
    </o:shapelayout>
  </w:shapeDefaults>
  <w:decimalSymbol w:val=","/>
  <w:listSeparator w:val=";"/>
  <w14:docId w14:val="6688B664"/>
  <w15:docId w15:val="{E0A28F13-7A42-4DB4-B4CC-9B2C6BD46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4B8D"/>
    <w:rPr>
      <w:rFonts w:ascii="Arial" w:hAnsi="Arial"/>
      <w:szCs w:val="20"/>
    </w:rPr>
  </w:style>
  <w:style w:type="paragraph" w:styleId="berschrift1">
    <w:name w:val="heading 1"/>
    <w:aliases w:val="Überschrift stefan,Chapter"/>
    <w:basedOn w:val="Standard"/>
    <w:next w:val="Standard"/>
    <w:link w:val="berschrift1Zchn"/>
    <w:uiPriority w:val="99"/>
    <w:qFormat/>
    <w:rsid w:val="00B54B8D"/>
    <w:pPr>
      <w:keepNext/>
      <w:numPr>
        <w:numId w:val="5"/>
      </w:numPr>
      <w:spacing w:before="600" w:after="60"/>
      <w:outlineLvl w:val="0"/>
    </w:pPr>
    <w:rPr>
      <w:b/>
      <w:kern w:val="32"/>
      <w:sz w:val="32"/>
    </w:rPr>
  </w:style>
  <w:style w:type="paragraph" w:styleId="berschrift2">
    <w:name w:val="heading 2"/>
    <w:aliases w:val="Section,Headline 2"/>
    <w:basedOn w:val="Standard"/>
    <w:next w:val="Standard"/>
    <w:link w:val="berschrift2Zchn"/>
    <w:uiPriority w:val="99"/>
    <w:qFormat/>
    <w:rsid w:val="00B54B8D"/>
    <w:pPr>
      <w:keepNext/>
      <w:numPr>
        <w:ilvl w:val="1"/>
        <w:numId w:val="5"/>
      </w:numPr>
      <w:tabs>
        <w:tab w:val="left" w:pos="1134"/>
      </w:tabs>
      <w:spacing w:before="480" w:after="60"/>
      <w:outlineLvl w:val="1"/>
    </w:pPr>
    <w:rPr>
      <w:b/>
      <w:i/>
      <w:sz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54B8D"/>
    <w:pPr>
      <w:keepNext/>
      <w:numPr>
        <w:ilvl w:val="2"/>
        <w:numId w:val="5"/>
      </w:numPr>
      <w:tabs>
        <w:tab w:val="left" w:pos="1134"/>
      </w:tabs>
      <w:spacing w:before="240" w:after="60"/>
      <w:outlineLvl w:val="2"/>
    </w:pPr>
    <w:rPr>
      <w:b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54B8D"/>
    <w:pPr>
      <w:keepNext/>
      <w:numPr>
        <w:ilvl w:val="3"/>
        <w:numId w:val="1"/>
      </w:numPr>
      <w:outlineLvl w:val="3"/>
    </w:pPr>
    <w:rPr>
      <w:b/>
      <w:sz w:val="18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B54B8D"/>
    <w:pPr>
      <w:numPr>
        <w:ilvl w:val="4"/>
        <w:numId w:val="1"/>
      </w:numPr>
      <w:spacing w:before="240" w:after="60"/>
      <w:outlineLvl w:val="4"/>
    </w:pPr>
  </w:style>
  <w:style w:type="paragraph" w:styleId="berschrift6">
    <w:name w:val="heading 6"/>
    <w:basedOn w:val="Standard"/>
    <w:next w:val="Standard"/>
    <w:link w:val="berschrift6Zchn"/>
    <w:uiPriority w:val="99"/>
    <w:qFormat/>
    <w:rsid w:val="00B54B8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B54B8D"/>
    <w:pPr>
      <w:numPr>
        <w:ilvl w:val="6"/>
        <w:numId w:val="1"/>
      </w:num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B54B8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B54B8D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aliases w:val="Überschrift stefan Zchn,Chapter Zchn"/>
    <w:basedOn w:val="Absatz-Standardschriftart"/>
    <w:link w:val="berschrift1"/>
    <w:uiPriority w:val="99"/>
    <w:locked/>
    <w:rsid w:val="005E7C7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aliases w:val="Section Zchn,Headline 2 Zchn"/>
    <w:basedOn w:val="Absatz-Standardschriftart"/>
    <w:link w:val="berschrift2"/>
    <w:uiPriority w:val="99"/>
    <w:semiHidden/>
    <w:locked/>
    <w:rsid w:val="005E7C7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semiHidden/>
    <w:locked/>
    <w:rsid w:val="005E7C7F"/>
    <w:rPr>
      <w:rFonts w:ascii="Cambria" w:hAnsi="Cambria" w:cs="Times New Roman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semiHidden/>
    <w:locked/>
    <w:rsid w:val="005E7C7F"/>
    <w:rPr>
      <w:rFonts w:ascii="Calibri" w:hAnsi="Calibri" w:cs="Times New Roman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9"/>
    <w:semiHidden/>
    <w:locked/>
    <w:rsid w:val="005E7C7F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9"/>
    <w:semiHidden/>
    <w:locked/>
    <w:rsid w:val="005E7C7F"/>
    <w:rPr>
      <w:rFonts w:ascii="Calibri" w:hAnsi="Calibri" w:cs="Times New Roman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9"/>
    <w:semiHidden/>
    <w:locked/>
    <w:rsid w:val="005E7C7F"/>
    <w:rPr>
      <w:rFonts w:ascii="Calibri" w:hAnsi="Calibri" w:cs="Times New Roman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9"/>
    <w:semiHidden/>
    <w:locked/>
    <w:rsid w:val="005E7C7F"/>
    <w:rPr>
      <w:rFonts w:ascii="Calibri" w:hAnsi="Calibri" w:cs="Times New Roman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9"/>
    <w:semiHidden/>
    <w:locked/>
    <w:rsid w:val="005E7C7F"/>
    <w:rPr>
      <w:rFonts w:ascii="Cambria" w:hAnsi="Cambria" w:cs="Times New Roman"/>
    </w:rPr>
  </w:style>
  <w:style w:type="paragraph" w:styleId="Fuzeile">
    <w:name w:val="footer"/>
    <w:basedOn w:val="Standard"/>
    <w:link w:val="FuzeileZchn"/>
    <w:uiPriority w:val="99"/>
    <w:rsid w:val="00B54B8D"/>
    <w:pPr>
      <w:pBdr>
        <w:top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B54B8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5E7C7F"/>
    <w:rPr>
      <w:rFonts w:ascii="Arial" w:hAnsi="Arial" w:cs="Times New Roman"/>
      <w:sz w:val="20"/>
      <w:szCs w:val="20"/>
    </w:rPr>
  </w:style>
  <w:style w:type="character" w:styleId="Seitenzahl">
    <w:name w:val="page number"/>
    <w:basedOn w:val="Absatz-Standardschriftart"/>
    <w:uiPriority w:val="99"/>
    <w:rsid w:val="00B54B8D"/>
    <w:rPr>
      <w:rFonts w:cs="Times New Roman"/>
    </w:rPr>
  </w:style>
  <w:style w:type="paragraph" w:styleId="Verzeichnis2">
    <w:name w:val="toc 2"/>
    <w:basedOn w:val="Standard"/>
    <w:next w:val="Standard"/>
    <w:autoRedefine/>
    <w:uiPriority w:val="99"/>
    <w:rsid w:val="00B54B8D"/>
    <w:pPr>
      <w:ind w:left="220"/>
    </w:pPr>
  </w:style>
  <w:style w:type="paragraph" w:styleId="Verzeichnis3">
    <w:name w:val="toc 3"/>
    <w:basedOn w:val="Standard"/>
    <w:next w:val="Standard"/>
    <w:autoRedefine/>
    <w:uiPriority w:val="99"/>
    <w:rsid w:val="00B54B8D"/>
    <w:pPr>
      <w:ind w:left="440"/>
    </w:pPr>
  </w:style>
  <w:style w:type="paragraph" w:styleId="Textkrper">
    <w:name w:val="Body Text"/>
    <w:basedOn w:val="Standard"/>
    <w:link w:val="TextkrperZchn"/>
    <w:uiPriority w:val="99"/>
    <w:rsid w:val="00B54B8D"/>
    <w:rPr>
      <w:sz w:val="24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rsid w:val="009330F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5E7C7F"/>
    <w:rPr>
      <w:rFonts w:cs="Times New Roman"/>
      <w:sz w:val="2"/>
    </w:rPr>
  </w:style>
  <w:style w:type="paragraph" w:styleId="Textkrper-Zeileneinzug">
    <w:name w:val="Body Text Indent"/>
    <w:basedOn w:val="Standard"/>
    <w:link w:val="Textkrper-ZeileneinzugZchn"/>
    <w:uiPriority w:val="99"/>
    <w:rsid w:val="00C04BF7"/>
    <w:pPr>
      <w:tabs>
        <w:tab w:val="left" w:pos="1134"/>
      </w:tabs>
      <w:spacing w:after="120"/>
      <w:ind w:left="283"/>
    </w:pPr>
    <w:rPr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5E7C7F"/>
    <w:rPr>
      <w:rFonts w:ascii="Arial" w:hAnsi="Arial" w:cs="Times New Roman"/>
      <w:sz w:val="20"/>
      <w:szCs w:val="20"/>
    </w:rPr>
  </w:style>
  <w:style w:type="table" w:styleId="Tabellenraster">
    <w:name w:val="Table Grid"/>
    <w:basedOn w:val="NormaleTabelle"/>
    <w:uiPriority w:val="99"/>
    <w:rsid w:val="00C04BF7"/>
    <w:pPr>
      <w:tabs>
        <w:tab w:val="left" w:pos="1134"/>
      </w:tabs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uiPriority w:val="99"/>
    <w:semiHidden/>
    <w:rsid w:val="00C04BF7"/>
  </w:style>
  <w:style w:type="character" w:styleId="Kommentarzeichen">
    <w:name w:val="annotation reference"/>
    <w:basedOn w:val="Absatz-Standardschriftart"/>
    <w:uiPriority w:val="99"/>
    <w:rsid w:val="005D516C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5D516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5D516C"/>
    <w:rPr>
      <w:rFonts w:ascii="Arial" w:hAnsi="Arial" w:cs="Times New Roma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5D51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5D516C"/>
    <w:rPr>
      <w:rFonts w:ascii="Arial" w:hAnsi="Arial" w:cs="Times New Roman"/>
      <w:b/>
      <w:bCs/>
    </w:rPr>
  </w:style>
  <w:style w:type="paragraph" w:styleId="Listenabsatz">
    <w:name w:val="List Paragraph"/>
    <w:basedOn w:val="Standard"/>
    <w:link w:val="ListenabsatzZchn"/>
    <w:uiPriority w:val="34"/>
    <w:qFormat/>
    <w:rsid w:val="00060620"/>
    <w:pPr>
      <w:ind w:left="720"/>
      <w:contextualSpacing/>
    </w:pPr>
  </w:style>
  <w:style w:type="paragraph" w:customStyle="1" w:styleId="text1">
    <w:name w:val="text1"/>
    <w:basedOn w:val="Standard"/>
    <w:uiPriority w:val="99"/>
    <w:rsid w:val="004471CB"/>
    <w:pPr>
      <w:keepLines/>
      <w:tabs>
        <w:tab w:val="left" w:pos="567"/>
      </w:tabs>
      <w:spacing w:before="240"/>
      <w:ind w:left="851"/>
      <w:jc w:val="both"/>
    </w:pPr>
    <w:rPr>
      <w:color w:val="000000"/>
      <w:sz w:val="20"/>
    </w:rPr>
  </w:style>
  <w:style w:type="paragraph" w:styleId="Dokumentstruktur">
    <w:name w:val="Document Map"/>
    <w:basedOn w:val="Standard"/>
    <w:link w:val="DokumentstrukturZchn"/>
    <w:uiPriority w:val="99"/>
    <w:semiHidden/>
    <w:locked/>
    <w:rsid w:val="006D49EE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locked/>
    <w:rsid w:val="00CE4459"/>
    <w:rPr>
      <w:rFonts w:cs="Times New Roman"/>
      <w:sz w:val="2"/>
    </w:rPr>
  </w:style>
  <w:style w:type="character" w:styleId="Platzhaltertext">
    <w:name w:val="Placeholder Text"/>
    <w:basedOn w:val="Absatz-Standardschriftart"/>
    <w:uiPriority w:val="99"/>
    <w:semiHidden/>
    <w:rsid w:val="0045677D"/>
    <w:rPr>
      <w:color w:val="808080"/>
    </w:rPr>
  </w:style>
  <w:style w:type="character" w:customStyle="1" w:styleId="ListenabsatzZchn">
    <w:name w:val="Listenabsatz Zchn"/>
    <w:link w:val="Listenabsatz"/>
    <w:uiPriority w:val="34"/>
    <w:locked/>
    <w:rsid w:val="00734CFA"/>
    <w:rPr>
      <w:rFonts w:ascii="Arial" w:hAnsi="Arial"/>
      <w:szCs w:val="20"/>
    </w:rPr>
  </w:style>
  <w:style w:type="character" w:customStyle="1" w:styleId="word-wrap-container">
    <w:name w:val="word-wrap-container"/>
    <w:basedOn w:val="Absatz-Standardschriftart"/>
    <w:rsid w:val="00621B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4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Recht\Vergabehandbuch\LDI\Dok\Pflichtenheft%20Teil%20A_Rohling_v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3BD21D-82F6-4BC6-AEDC-2F2D19101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Pflichtenheft Teil A_Rohling_v01.dot</Template>
  <TotalTime>0</TotalTime>
  <Pages>2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Daten und Information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Dubois, Marcus (ZBL)</dc:creator>
  <cp:lastModifiedBy>Breido, Daniel (ZBL)</cp:lastModifiedBy>
  <cp:revision>6</cp:revision>
  <cp:lastPrinted>2019-11-07T13:10:00Z</cp:lastPrinted>
  <dcterms:created xsi:type="dcterms:W3CDTF">2026-01-15T13:17:00Z</dcterms:created>
  <dcterms:modified xsi:type="dcterms:W3CDTF">2026-08-12T14:14:00Z</dcterms:modified>
</cp:coreProperties>
</file>