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27B16" w14:textId="77777777" w:rsidR="00A610F9" w:rsidRDefault="00257318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023E6DE" wp14:editId="7C5C7244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571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8C0C1" w14:textId="77777777" w:rsidR="00A610F9" w:rsidRDefault="00A610F9">
      <w:pPr>
        <w:jc w:val="center"/>
        <w:rPr>
          <w:b/>
          <w:sz w:val="32"/>
        </w:rPr>
      </w:pPr>
    </w:p>
    <w:p w14:paraId="37A763B6" w14:textId="77777777" w:rsidR="00A610F9" w:rsidRDefault="00A610F9">
      <w:pPr>
        <w:jc w:val="center"/>
        <w:rPr>
          <w:b/>
          <w:sz w:val="32"/>
        </w:rPr>
      </w:pPr>
    </w:p>
    <w:p w14:paraId="2BA90E6A" w14:textId="77777777" w:rsidR="00A610F9" w:rsidRDefault="00A610F9">
      <w:pPr>
        <w:jc w:val="center"/>
        <w:rPr>
          <w:b/>
          <w:sz w:val="32"/>
        </w:rPr>
      </w:pPr>
    </w:p>
    <w:p w14:paraId="0F9AD56C" w14:textId="77777777" w:rsidR="00A610F9" w:rsidRDefault="00A610F9">
      <w:pPr>
        <w:jc w:val="center"/>
        <w:outlineLvl w:val="0"/>
        <w:rPr>
          <w:b/>
          <w:sz w:val="32"/>
        </w:rPr>
      </w:pPr>
    </w:p>
    <w:p w14:paraId="41FA4CB4" w14:textId="77777777" w:rsidR="00A610F9" w:rsidRDefault="00A610F9"/>
    <w:p w14:paraId="3A5D5F45" w14:textId="77777777" w:rsidR="00A610F9" w:rsidRDefault="00A610F9"/>
    <w:p w14:paraId="2B1CB7A7" w14:textId="77777777" w:rsidR="00A610F9" w:rsidRDefault="00A610F9" w:rsidP="007349AD">
      <w:pPr>
        <w:spacing w:line="360" w:lineRule="auto"/>
      </w:pPr>
    </w:p>
    <w:p w14:paraId="033328BD" w14:textId="77777777" w:rsidR="003F3B27" w:rsidRDefault="003F3B27" w:rsidP="007349AD">
      <w:pPr>
        <w:spacing w:line="360" w:lineRule="auto"/>
        <w:jc w:val="center"/>
        <w:rPr>
          <w:rFonts w:cs="Arial"/>
          <w:b/>
          <w:sz w:val="32"/>
          <w:u w:val="single"/>
        </w:rPr>
      </w:pPr>
      <w:r>
        <w:rPr>
          <w:rFonts w:cs="Arial"/>
          <w:b/>
          <w:sz w:val="32"/>
          <w:u w:val="single"/>
        </w:rPr>
        <w:t>Vergabeverfahren</w:t>
      </w:r>
    </w:p>
    <w:p w14:paraId="5CAE9853" w14:textId="77777777" w:rsidR="003F3B27" w:rsidRDefault="003F3B27" w:rsidP="007349AD">
      <w:pPr>
        <w:spacing w:line="360" w:lineRule="auto"/>
        <w:jc w:val="center"/>
        <w:rPr>
          <w:rFonts w:cs="Arial"/>
          <w:b/>
          <w:sz w:val="32"/>
        </w:rPr>
      </w:pPr>
    </w:p>
    <w:p w14:paraId="7939AC31" w14:textId="6F4C031A" w:rsidR="00EE2DFA" w:rsidRDefault="007E6805" w:rsidP="00EE2DFA">
      <w:pPr>
        <w:spacing w:line="360" w:lineRule="auto"/>
        <w:jc w:val="center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„</w:t>
      </w:r>
      <w:r w:rsidR="00D92E37">
        <w:rPr>
          <w:rFonts w:cs="Arial"/>
          <w:b/>
          <w:sz w:val="32"/>
          <w:szCs w:val="24"/>
        </w:rPr>
        <w:t xml:space="preserve">Rahmenvereinbarung zur </w:t>
      </w:r>
      <w:r w:rsidR="00EE2DFA">
        <w:rPr>
          <w:rFonts w:cs="Arial"/>
          <w:b/>
          <w:sz w:val="32"/>
          <w:szCs w:val="24"/>
        </w:rPr>
        <w:t xml:space="preserve">Prüfung ortsveränderlicher elektrischer Anlagen und Betriebsmittel nach DGUV Vorschrift 3 / 4“ </w:t>
      </w:r>
    </w:p>
    <w:p w14:paraId="348FCC96" w14:textId="77777777" w:rsidR="00EE2DFA" w:rsidRDefault="00EE2DFA" w:rsidP="00EE2DFA">
      <w:pPr>
        <w:spacing w:line="360" w:lineRule="auto"/>
        <w:jc w:val="center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ZBL / Z.26-0079</w:t>
      </w:r>
    </w:p>
    <w:p w14:paraId="13776E29" w14:textId="6DDC48B7" w:rsidR="003F3B27" w:rsidRDefault="003F3B27" w:rsidP="007349AD">
      <w:pPr>
        <w:spacing w:line="360" w:lineRule="auto"/>
        <w:jc w:val="center"/>
        <w:rPr>
          <w:rFonts w:cs="Arial"/>
          <w:b/>
          <w:sz w:val="32"/>
          <w:szCs w:val="32"/>
        </w:rPr>
      </w:pPr>
    </w:p>
    <w:p w14:paraId="36DE85C6" w14:textId="77777777" w:rsidR="003F3B27" w:rsidRDefault="003F3B27" w:rsidP="003F3B27">
      <w:pPr>
        <w:spacing w:line="360" w:lineRule="auto"/>
        <w:jc w:val="center"/>
        <w:rPr>
          <w:rFonts w:cs="Arial"/>
          <w:b/>
          <w:sz w:val="32"/>
          <w:szCs w:val="32"/>
        </w:rPr>
      </w:pPr>
    </w:p>
    <w:p w14:paraId="2B93466E" w14:textId="77777777" w:rsidR="004A5088" w:rsidRDefault="004A5088" w:rsidP="003F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4C01B1D1" w14:textId="66BD8FED" w:rsidR="004A5088" w:rsidRDefault="004A5088" w:rsidP="003F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Unternehmensdarstellung</w:t>
      </w:r>
    </w:p>
    <w:p w14:paraId="780F802E" w14:textId="683BCAAF" w:rsidR="004A5088" w:rsidRDefault="004A5088" w:rsidP="003F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vo</w:t>
      </w:r>
      <w:r w:rsidR="00D62717">
        <w:rPr>
          <w:b/>
          <w:sz w:val="32"/>
        </w:rPr>
        <w:t xml:space="preserve">m Bieter </w:t>
      </w:r>
      <w:r>
        <w:rPr>
          <w:b/>
          <w:sz w:val="32"/>
        </w:rPr>
        <w:t>auszufüllen</w:t>
      </w:r>
    </w:p>
    <w:p w14:paraId="4B5684F2" w14:textId="77777777" w:rsidR="00936D34" w:rsidRPr="00AA4EC2" w:rsidRDefault="00936D34" w:rsidP="003F3B27">
      <w:pPr>
        <w:spacing w:line="360" w:lineRule="auto"/>
        <w:jc w:val="center"/>
        <w:rPr>
          <w:sz w:val="32"/>
          <w:szCs w:val="32"/>
        </w:rPr>
      </w:pPr>
    </w:p>
    <w:p w14:paraId="513706AA" w14:textId="77777777" w:rsidR="00936D34" w:rsidRPr="00AA4EC2" w:rsidRDefault="00936D34" w:rsidP="003F3B27">
      <w:pPr>
        <w:spacing w:line="360" w:lineRule="auto"/>
        <w:jc w:val="center"/>
        <w:rPr>
          <w:sz w:val="32"/>
          <w:szCs w:val="32"/>
        </w:rPr>
      </w:pPr>
    </w:p>
    <w:p w14:paraId="47077DED" w14:textId="4A962E6D" w:rsidR="00936D34" w:rsidRPr="005546AA" w:rsidRDefault="00EE2DFA" w:rsidP="003F3B27">
      <w:pPr>
        <w:spacing w:line="360" w:lineRule="auto"/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August</w:t>
      </w:r>
      <w:r w:rsidR="002445DE">
        <w:rPr>
          <w:b/>
          <w:color w:val="000000" w:themeColor="text1"/>
          <w:sz w:val="32"/>
        </w:rPr>
        <w:t xml:space="preserve"> 2026</w:t>
      </w:r>
    </w:p>
    <w:p w14:paraId="0576C298" w14:textId="77777777" w:rsidR="00936D34" w:rsidRDefault="00936D34" w:rsidP="003F3B27">
      <w:pPr>
        <w:spacing w:line="360" w:lineRule="auto"/>
        <w:jc w:val="center"/>
        <w:rPr>
          <w:sz w:val="40"/>
        </w:rPr>
      </w:pPr>
    </w:p>
    <w:p w14:paraId="3813FE5C" w14:textId="77777777" w:rsidR="00936D34" w:rsidRPr="00852EDB" w:rsidRDefault="00936D34" w:rsidP="003F3B27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Zentrale Beschaffungsstelle des Landes</w:t>
      </w:r>
    </w:p>
    <w:p w14:paraId="7211F1A6" w14:textId="77777777" w:rsidR="00936D34" w:rsidRPr="00852EDB" w:rsidRDefault="00936D34" w:rsidP="003F3B27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im Landesbetrieb Mobilität Rheinland – Pfalz</w:t>
      </w:r>
    </w:p>
    <w:p w14:paraId="35707287" w14:textId="77777777" w:rsidR="00936D34" w:rsidRPr="00852EDB" w:rsidRDefault="00936D34" w:rsidP="003F3B27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Friedrich – Ebert – Ring 14-20</w:t>
      </w:r>
    </w:p>
    <w:p w14:paraId="35E67D62" w14:textId="77777777" w:rsidR="00936D34" w:rsidRPr="00852EDB" w:rsidRDefault="00936D34" w:rsidP="003F3B27">
      <w:pPr>
        <w:spacing w:line="360" w:lineRule="auto"/>
        <w:ind w:left="2127"/>
        <w:jc w:val="center"/>
        <w:rPr>
          <w:b/>
          <w:sz w:val="32"/>
          <w:szCs w:val="32"/>
        </w:rPr>
      </w:pPr>
    </w:p>
    <w:p w14:paraId="6664F85C" w14:textId="77777777" w:rsidR="00936D34" w:rsidRPr="00852EDB" w:rsidRDefault="00936D34" w:rsidP="003F3B27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56068 Koblenz</w:t>
      </w:r>
    </w:p>
    <w:p w14:paraId="6F2B419D" w14:textId="63FF7F5C" w:rsidR="00E10612" w:rsidRDefault="00A610F9" w:rsidP="0017718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0"/>
        <w:gridCol w:w="4206"/>
        <w:gridCol w:w="2100"/>
        <w:gridCol w:w="2071"/>
        <w:gridCol w:w="33"/>
      </w:tblGrid>
      <w:tr w:rsidR="00E10612" w:rsidRPr="00672A96" w14:paraId="3CDC1088" w14:textId="77777777" w:rsidTr="00DB3735">
        <w:trPr>
          <w:cantSplit/>
          <w:trHeight w:val="600"/>
        </w:trPr>
        <w:tc>
          <w:tcPr>
            <w:tcW w:w="5000" w:type="pct"/>
            <w:gridSpan w:val="5"/>
            <w:vAlign w:val="center"/>
            <w:hideMark/>
          </w:tcPr>
          <w:p w14:paraId="56B36FFD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672A96">
              <w:rPr>
                <w:rFonts w:cs="Arial"/>
                <w:b/>
                <w:sz w:val="22"/>
                <w:szCs w:val="22"/>
              </w:rPr>
              <w:lastRenderedPageBreak/>
              <w:t xml:space="preserve">Unternehmen: </w:t>
            </w:r>
            <w:r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672A96">
              <w:rPr>
                <w:rFonts w:cs="Arial"/>
                <w:sz w:val="22"/>
                <w:szCs w:val="22"/>
              </w:rPr>
            </w:r>
            <w:r w:rsidRPr="00672A96">
              <w:rPr>
                <w:rFonts w:cs="Arial"/>
                <w:sz w:val="22"/>
                <w:szCs w:val="22"/>
              </w:rPr>
              <w:fldChar w:fldCharType="separate"/>
            </w:r>
            <w:bookmarkStart w:id="0" w:name="_GoBack"/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bookmarkEnd w:id="0"/>
            <w:r w:rsidRPr="00672A96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10612" w:rsidRPr="00672A96" w14:paraId="26C1AC86" w14:textId="77777777" w:rsidTr="00DB3735">
        <w:trPr>
          <w:cantSplit/>
        </w:trPr>
        <w:tc>
          <w:tcPr>
            <w:tcW w:w="2680" w:type="pct"/>
            <w:gridSpan w:val="2"/>
            <w:shd w:val="pct10" w:color="auto" w:fill="FFFFFF"/>
            <w:vAlign w:val="center"/>
            <w:hideMark/>
          </w:tcPr>
          <w:p w14:paraId="61730027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672A96">
              <w:rPr>
                <w:rFonts w:cs="Arial"/>
                <w:b/>
                <w:sz w:val="22"/>
                <w:szCs w:val="22"/>
              </w:rPr>
              <w:t>Kriterien</w:t>
            </w:r>
          </w:p>
        </w:tc>
        <w:tc>
          <w:tcPr>
            <w:tcW w:w="2320" w:type="pct"/>
            <w:gridSpan w:val="3"/>
            <w:shd w:val="pct10" w:color="auto" w:fill="FFFFFF"/>
            <w:vAlign w:val="center"/>
            <w:hideMark/>
          </w:tcPr>
          <w:p w14:paraId="13D9D4B4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672A96">
              <w:rPr>
                <w:rFonts w:cs="Arial"/>
                <w:b/>
                <w:sz w:val="22"/>
                <w:szCs w:val="22"/>
              </w:rPr>
              <w:t>Vom Unternehmen auszufüllen</w:t>
            </w:r>
          </w:p>
        </w:tc>
      </w:tr>
      <w:tr w:rsidR="00E10612" w:rsidRPr="00672A96" w14:paraId="0CF11A6A" w14:textId="77777777" w:rsidTr="00DB3735">
        <w:trPr>
          <w:cantSplit/>
          <w:trHeight w:val="565"/>
        </w:trPr>
        <w:tc>
          <w:tcPr>
            <w:tcW w:w="359" w:type="pct"/>
            <w:shd w:val="pct10" w:color="auto" w:fill="FFFFFF"/>
            <w:vAlign w:val="center"/>
            <w:hideMark/>
          </w:tcPr>
          <w:p w14:paraId="6F044DD2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Nr.</w:t>
            </w:r>
          </w:p>
        </w:tc>
        <w:tc>
          <w:tcPr>
            <w:tcW w:w="2321" w:type="pct"/>
            <w:shd w:val="pct10" w:color="auto" w:fill="FFFFFF"/>
            <w:vAlign w:val="center"/>
            <w:hideMark/>
          </w:tcPr>
          <w:p w14:paraId="132A5386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Anforderung</w:t>
            </w:r>
          </w:p>
        </w:tc>
        <w:tc>
          <w:tcPr>
            <w:tcW w:w="2320" w:type="pct"/>
            <w:gridSpan w:val="3"/>
            <w:shd w:val="pct10" w:color="auto" w:fill="FFFFFF"/>
            <w:vAlign w:val="center"/>
            <w:hideMark/>
          </w:tcPr>
          <w:p w14:paraId="59D2F440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Eintragungen / Beschreibung / Erläuterung</w:t>
            </w:r>
          </w:p>
        </w:tc>
      </w:tr>
      <w:tr w:rsidR="00E10612" w:rsidRPr="00672A96" w14:paraId="3C351275" w14:textId="77777777" w:rsidTr="00DB3735">
        <w:trPr>
          <w:cantSplit/>
        </w:trPr>
        <w:tc>
          <w:tcPr>
            <w:tcW w:w="359" w:type="pct"/>
            <w:shd w:val="pct10" w:color="auto" w:fill="FFFFFF"/>
            <w:vAlign w:val="center"/>
            <w:hideMark/>
          </w:tcPr>
          <w:p w14:paraId="188EFBD9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0.1</w:t>
            </w:r>
          </w:p>
        </w:tc>
        <w:tc>
          <w:tcPr>
            <w:tcW w:w="2321" w:type="pct"/>
            <w:shd w:val="pct10" w:color="auto" w:fill="FFFFFF"/>
            <w:vAlign w:val="center"/>
            <w:hideMark/>
          </w:tcPr>
          <w:p w14:paraId="4060752B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Organisatorischer Aufbau Ihres Unternehmens, die gesellschaftsrechtliche Organisationsform, Sitz und Niederlassungen der Firma. Ergänzend kann auf selbst erstellte Dokumente, die in einem gängigen Dateiformat (Excel, PDF) beizufügen sind, verwiesen werden.</w:t>
            </w:r>
          </w:p>
        </w:tc>
        <w:tc>
          <w:tcPr>
            <w:tcW w:w="2320" w:type="pct"/>
            <w:gridSpan w:val="3"/>
            <w:vAlign w:val="center"/>
            <w:hideMark/>
          </w:tcPr>
          <w:p w14:paraId="4F7BDB72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672A96">
              <w:rPr>
                <w:rFonts w:cs="Arial"/>
                <w:sz w:val="22"/>
                <w:szCs w:val="22"/>
              </w:rPr>
            </w:r>
            <w:r w:rsidRPr="00672A96">
              <w:rPr>
                <w:rFonts w:cs="Arial"/>
                <w:sz w:val="22"/>
                <w:szCs w:val="22"/>
              </w:rPr>
              <w:fldChar w:fldCharType="separate"/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5D9E82AC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672A96">
              <w:rPr>
                <w:rFonts w:cs="Arial"/>
                <w:sz w:val="22"/>
                <w:szCs w:val="22"/>
              </w:rPr>
            </w:r>
            <w:r w:rsidRPr="00672A96">
              <w:rPr>
                <w:rFonts w:cs="Arial"/>
                <w:sz w:val="22"/>
                <w:szCs w:val="22"/>
              </w:rPr>
              <w:fldChar w:fldCharType="separate"/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2507EDA8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672A96">
              <w:rPr>
                <w:rFonts w:cs="Arial"/>
                <w:sz w:val="22"/>
                <w:szCs w:val="22"/>
              </w:rPr>
            </w:r>
            <w:r w:rsidRPr="00672A96">
              <w:rPr>
                <w:rFonts w:cs="Arial"/>
                <w:sz w:val="22"/>
                <w:szCs w:val="22"/>
              </w:rPr>
              <w:fldChar w:fldCharType="separate"/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10612" w:rsidRPr="00672A96" w14:paraId="47037233" w14:textId="77777777" w:rsidTr="00DB3735">
        <w:trPr>
          <w:cantSplit/>
        </w:trPr>
        <w:tc>
          <w:tcPr>
            <w:tcW w:w="359" w:type="pct"/>
            <w:shd w:val="pct10" w:color="auto" w:fill="FFFFFF"/>
            <w:vAlign w:val="center"/>
            <w:hideMark/>
          </w:tcPr>
          <w:p w14:paraId="5B11F6D5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0.2</w:t>
            </w:r>
          </w:p>
        </w:tc>
        <w:tc>
          <w:tcPr>
            <w:tcW w:w="2321" w:type="pct"/>
            <w:shd w:val="pct10" w:color="auto" w:fill="FFFFFF"/>
            <w:vAlign w:val="center"/>
            <w:hideMark/>
          </w:tcPr>
          <w:p w14:paraId="5B372B89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Als Unternehmen am Markt präsent seit</w:t>
            </w:r>
          </w:p>
        </w:tc>
        <w:tc>
          <w:tcPr>
            <w:tcW w:w="2320" w:type="pct"/>
            <w:gridSpan w:val="3"/>
            <w:vAlign w:val="center"/>
            <w:hideMark/>
          </w:tcPr>
          <w:p w14:paraId="6E8DFEA8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672A96">
              <w:rPr>
                <w:rFonts w:cs="Arial"/>
                <w:sz w:val="22"/>
                <w:szCs w:val="22"/>
              </w:rPr>
            </w:r>
            <w:r w:rsidRPr="00672A96">
              <w:rPr>
                <w:rFonts w:cs="Arial"/>
                <w:sz w:val="22"/>
                <w:szCs w:val="22"/>
              </w:rPr>
              <w:fldChar w:fldCharType="separate"/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586F75B4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(Jahresangabe)</w:t>
            </w:r>
          </w:p>
        </w:tc>
      </w:tr>
      <w:tr w:rsidR="00E10612" w:rsidRPr="00672A96" w14:paraId="682ECE33" w14:textId="77777777" w:rsidTr="00DB3735">
        <w:trPr>
          <w:cantSplit/>
        </w:trPr>
        <w:tc>
          <w:tcPr>
            <w:tcW w:w="359" w:type="pct"/>
            <w:shd w:val="pct10" w:color="auto" w:fill="FFFFFF"/>
            <w:vAlign w:val="center"/>
          </w:tcPr>
          <w:p w14:paraId="6A40F95F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0.3</w:t>
            </w:r>
          </w:p>
        </w:tc>
        <w:tc>
          <w:tcPr>
            <w:tcW w:w="2321" w:type="pct"/>
            <w:shd w:val="pct10" w:color="auto" w:fill="FFFFFF"/>
            <w:vAlign w:val="center"/>
          </w:tcPr>
          <w:p w14:paraId="2AEA49DC" w14:textId="24F2B309" w:rsidR="00E10612" w:rsidRPr="00672A96" w:rsidRDefault="00E10612" w:rsidP="00135817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 xml:space="preserve">Nationalität des Eigentümers </w:t>
            </w:r>
            <w:r w:rsidR="003F2D3C" w:rsidRPr="00672A96">
              <w:rPr>
                <w:rFonts w:cs="Arial"/>
                <w:sz w:val="22"/>
                <w:szCs w:val="22"/>
              </w:rPr>
              <w:br/>
            </w:r>
            <w:r w:rsidRPr="00672A96">
              <w:rPr>
                <w:rFonts w:cs="Arial"/>
                <w:sz w:val="22"/>
                <w:szCs w:val="22"/>
              </w:rPr>
              <w:t>(des wirtschaftlich Berechtigten)</w:t>
            </w:r>
            <w:r w:rsidR="00135817">
              <w:rPr>
                <w:rFonts w:cs="Arial"/>
                <w:sz w:val="22"/>
                <w:szCs w:val="22"/>
              </w:rPr>
              <w:br/>
            </w:r>
            <w:r w:rsidRPr="00672A96">
              <w:rPr>
                <w:rFonts w:cs="Arial"/>
                <w:sz w:val="22"/>
                <w:szCs w:val="22"/>
              </w:rPr>
              <w:t>sofern kein börsennotiertes Unternehmen</w:t>
            </w:r>
          </w:p>
        </w:tc>
        <w:tc>
          <w:tcPr>
            <w:tcW w:w="2320" w:type="pct"/>
            <w:gridSpan w:val="3"/>
            <w:vAlign w:val="center"/>
          </w:tcPr>
          <w:p w14:paraId="79205376" w14:textId="77777777" w:rsidR="00E10612" w:rsidRPr="00672A96" w:rsidRDefault="00E10612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672A96">
              <w:rPr>
                <w:rFonts w:cs="Arial"/>
                <w:sz w:val="22"/>
                <w:szCs w:val="22"/>
              </w:rPr>
            </w:r>
            <w:r w:rsidRPr="00672A96">
              <w:rPr>
                <w:rFonts w:cs="Arial"/>
                <w:sz w:val="22"/>
                <w:szCs w:val="22"/>
              </w:rPr>
              <w:fldChar w:fldCharType="separate"/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10612" w:rsidRPr="00672A96" w14:paraId="0D383C3B" w14:textId="77777777" w:rsidTr="00DB3735">
        <w:trPr>
          <w:cantSplit/>
          <w:trHeight w:val="29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66A96FF0" w14:textId="6AD964D0" w:rsidR="00E10612" w:rsidRPr="00672A96" w:rsidRDefault="00E10612" w:rsidP="0099051E">
            <w:pPr>
              <w:pStyle w:val="Funotentext"/>
              <w:numPr>
                <w:ilvl w:val="0"/>
                <w:numId w:val="42"/>
              </w:num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672A96">
              <w:rPr>
                <w:rFonts w:cs="Arial"/>
                <w:b/>
                <w:sz w:val="22"/>
                <w:szCs w:val="22"/>
              </w:rPr>
              <w:t>Angaben zur technischen und beruflichen Leistungsfähigkeit</w:t>
            </w:r>
          </w:p>
        </w:tc>
      </w:tr>
      <w:tr w:rsidR="003C7553" w:rsidRPr="00672A96" w14:paraId="699A5F4A" w14:textId="77777777" w:rsidTr="00DB3735">
        <w:trPr>
          <w:cantSplit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57D9D94" w14:textId="2F91A15D" w:rsidR="003C7553" w:rsidRPr="00672A96" w:rsidRDefault="003C7553" w:rsidP="0099051E">
            <w:pPr>
              <w:pStyle w:val="Funotentext"/>
              <w:spacing w:line="360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672A96">
              <w:rPr>
                <w:rFonts w:cs="Arial"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F12ED2B" w14:textId="1BE5F315" w:rsidR="00ED75F2" w:rsidRPr="00672A96" w:rsidRDefault="003C7553" w:rsidP="0099051E">
            <w:pPr>
              <w:pStyle w:val="Funotentext"/>
              <w:spacing w:line="360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672A96">
              <w:rPr>
                <w:rFonts w:cs="Arial"/>
                <w:color w:val="000000" w:themeColor="text1"/>
                <w:sz w:val="22"/>
                <w:szCs w:val="22"/>
              </w:rPr>
              <w:t>Beschreibung der technischen Ausrüstung, der Maßnahmen zur Qualitätssicherung und – falls zutreffend - der Untersuchungs- und Forschungsmöglichkeiten des Unternehmens.</w:t>
            </w:r>
          </w:p>
        </w:tc>
        <w:tc>
          <w:tcPr>
            <w:tcW w:w="2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2146" w14:textId="77777777" w:rsidR="003C7553" w:rsidRPr="00672A96" w:rsidRDefault="003C7553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672A96">
              <w:rPr>
                <w:rFonts w:cs="Arial"/>
                <w:sz w:val="22"/>
                <w:szCs w:val="22"/>
              </w:rPr>
            </w:r>
            <w:r w:rsidRPr="00672A96">
              <w:rPr>
                <w:rFonts w:cs="Arial"/>
                <w:sz w:val="22"/>
                <w:szCs w:val="22"/>
              </w:rPr>
              <w:fldChar w:fldCharType="separate"/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75FC2F7A" w14:textId="77777777" w:rsidR="003C7553" w:rsidRPr="00672A96" w:rsidRDefault="003C7553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672A96">
              <w:rPr>
                <w:rFonts w:cs="Arial"/>
                <w:sz w:val="22"/>
                <w:szCs w:val="22"/>
              </w:rPr>
            </w:r>
            <w:r w:rsidRPr="00672A96">
              <w:rPr>
                <w:rFonts w:cs="Arial"/>
                <w:sz w:val="22"/>
                <w:szCs w:val="22"/>
              </w:rPr>
              <w:fldChar w:fldCharType="separate"/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39D3A64E" w14:textId="1DEE370D" w:rsidR="003C7553" w:rsidRPr="00672A96" w:rsidRDefault="003C7553" w:rsidP="00075E51">
            <w:pPr>
              <w:pStyle w:val="Funotentext"/>
              <w:spacing w:line="360" w:lineRule="auto"/>
              <w:rPr>
                <w:rFonts w:cs="Arial"/>
              </w:rPr>
            </w:pPr>
            <w:r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672A96">
              <w:rPr>
                <w:rFonts w:cs="Arial"/>
                <w:sz w:val="22"/>
                <w:szCs w:val="22"/>
              </w:rPr>
            </w:r>
            <w:r w:rsidRPr="00672A96">
              <w:rPr>
                <w:rFonts w:cs="Arial"/>
                <w:sz w:val="22"/>
                <w:szCs w:val="22"/>
              </w:rPr>
              <w:fldChar w:fldCharType="separate"/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C7553" w:rsidRPr="00672A96" w14:paraId="52B6ABDC" w14:textId="77777777" w:rsidTr="00DB3735">
        <w:trPr>
          <w:cantSplit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440FDF09" w14:textId="5899B4CA" w:rsidR="003C7553" w:rsidRPr="00FA3393" w:rsidRDefault="003C7553" w:rsidP="0099051E">
            <w:pPr>
              <w:pStyle w:val="Funotentext"/>
              <w:spacing w:line="360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FA3393">
              <w:rPr>
                <w:rFonts w:cs="Arial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2FEC41F3" w14:textId="6B4CBAA5" w:rsidR="003C7553" w:rsidRPr="00FA3393" w:rsidRDefault="003C7553" w:rsidP="00686D35">
            <w:pPr>
              <w:pStyle w:val="Funotentext"/>
              <w:spacing w:line="360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FA3393">
              <w:rPr>
                <w:rFonts w:cs="Arial"/>
                <w:color w:val="000000" w:themeColor="text1"/>
                <w:sz w:val="22"/>
                <w:szCs w:val="22"/>
              </w:rPr>
              <w:t>Angabe der Umweltmanagementmaßnahmen, die das Unternehmen während der Auftragsausführung anwendet. Evtl. Umweltzertifikate können hier aufgeführt werden.</w:t>
            </w:r>
          </w:p>
        </w:tc>
        <w:tc>
          <w:tcPr>
            <w:tcW w:w="2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CD6A" w14:textId="77777777" w:rsidR="003C7553" w:rsidRPr="00160CF1" w:rsidRDefault="003C7553" w:rsidP="0099051E">
            <w:pPr>
              <w:pStyle w:val="Funotentext"/>
              <w:spacing w:line="360" w:lineRule="auto"/>
              <w:rPr>
                <w:rFonts w:cs="Arial"/>
                <w:color w:val="FF0000"/>
                <w:sz w:val="22"/>
                <w:szCs w:val="22"/>
              </w:rPr>
            </w:pPr>
            <w:r w:rsidRPr="00160CF1">
              <w:rPr>
                <w:rFonts w:cs="Arial"/>
                <w:color w:val="FF000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60CF1">
              <w:rPr>
                <w:rFonts w:cs="Arial"/>
                <w:color w:val="FF0000"/>
                <w:sz w:val="22"/>
                <w:szCs w:val="22"/>
              </w:rPr>
              <w:instrText xml:space="preserve"> FORMTEXT </w:instrText>
            </w:r>
            <w:r w:rsidRPr="00160CF1">
              <w:rPr>
                <w:rFonts w:cs="Arial"/>
                <w:color w:val="FF0000"/>
                <w:sz w:val="22"/>
                <w:szCs w:val="22"/>
              </w:rPr>
            </w:r>
            <w:r w:rsidRPr="00160CF1">
              <w:rPr>
                <w:rFonts w:cs="Arial"/>
                <w:color w:val="FF0000"/>
                <w:sz w:val="22"/>
                <w:szCs w:val="22"/>
              </w:rPr>
              <w:fldChar w:fldCharType="separate"/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color w:val="FF0000"/>
                <w:sz w:val="22"/>
                <w:szCs w:val="22"/>
              </w:rPr>
              <w:fldChar w:fldCharType="end"/>
            </w:r>
          </w:p>
          <w:p w14:paraId="54970F95" w14:textId="77777777" w:rsidR="003C7553" w:rsidRPr="00160CF1" w:rsidRDefault="003C7553" w:rsidP="0099051E">
            <w:pPr>
              <w:pStyle w:val="Funotentext"/>
              <w:spacing w:line="360" w:lineRule="auto"/>
              <w:rPr>
                <w:rFonts w:cs="Arial"/>
                <w:color w:val="FF0000"/>
                <w:sz w:val="22"/>
                <w:szCs w:val="22"/>
              </w:rPr>
            </w:pPr>
            <w:r w:rsidRPr="00160CF1">
              <w:rPr>
                <w:rFonts w:cs="Arial"/>
                <w:color w:val="FF000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60CF1">
              <w:rPr>
                <w:rFonts w:cs="Arial"/>
                <w:color w:val="FF0000"/>
                <w:sz w:val="22"/>
                <w:szCs w:val="22"/>
              </w:rPr>
              <w:instrText xml:space="preserve"> FORMTEXT </w:instrText>
            </w:r>
            <w:r w:rsidRPr="00160CF1">
              <w:rPr>
                <w:rFonts w:cs="Arial"/>
                <w:color w:val="FF0000"/>
                <w:sz w:val="22"/>
                <w:szCs w:val="22"/>
              </w:rPr>
            </w:r>
            <w:r w:rsidRPr="00160CF1">
              <w:rPr>
                <w:rFonts w:cs="Arial"/>
                <w:color w:val="FF0000"/>
                <w:sz w:val="22"/>
                <w:szCs w:val="22"/>
              </w:rPr>
              <w:fldChar w:fldCharType="separate"/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color w:val="FF0000"/>
                <w:sz w:val="22"/>
                <w:szCs w:val="22"/>
              </w:rPr>
              <w:fldChar w:fldCharType="end"/>
            </w:r>
          </w:p>
          <w:p w14:paraId="4BE26266" w14:textId="3846B7C5" w:rsidR="003C7553" w:rsidRPr="00160CF1" w:rsidRDefault="003C7553" w:rsidP="00686D35">
            <w:pPr>
              <w:pStyle w:val="Funotentext"/>
              <w:spacing w:line="360" w:lineRule="auto"/>
              <w:rPr>
                <w:rFonts w:cs="Arial"/>
                <w:color w:val="FF0000"/>
              </w:rPr>
            </w:pPr>
            <w:r w:rsidRPr="00160CF1">
              <w:rPr>
                <w:rFonts w:cs="Arial"/>
                <w:color w:val="FF000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60CF1">
              <w:rPr>
                <w:rFonts w:cs="Arial"/>
                <w:color w:val="FF0000"/>
                <w:sz w:val="22"/>
                <w:szCs w:val="22"/>
              </w:rPr>
              <w:instrText xml:space="preserve"> FORMTEXT </w:instrText>
            </w:r>
            <w:r w:rsidRPr="00160CF1">
              <w:rPr>
                <w:rFonts w:cs="Arial"/>
                <w:color w:val="FF0000"/>
                <w:sz w:val="22"/>
                <w:szCs w:val="22"/>
              </w:rPr>
            </w:r>
            <w:r w:rsidRPr="00160CF1">
              <w:rPr>
                <w:rFonts w:cs="Arial"/>
                <w:color w:val="FF0000"/>
                <w:sz w:val="22"/>
                <w:szCs w:val="22"/>
              </w:rPr>
              <w:fldChar w:fldCharType="separate"/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noProof/>
                <w:color w:val="FF0000"/>
                <w:sz w:val="22"/>
                <w:szCs w:val="22"/>
              </w:rPr>
              <w:t> </w:t>
            </w:r>
            <w:r w:rsidRPr="00160CF1">
              <w:rPr>
                <w:rFonts w:cs="Arial"/>
                <w:color w:val="FF0000"/>
                <w:sz w:val="22"/>
                <w:szCs w:val="22"/>
              </w:rPr>
              <w:fldChar w:fldCharType="end"/>
            </w:r>
          </w:p>
        </w:tc>
      </w:tr>
      <w:tr w:rsidR="00844ABE" w:rsidRPr="00672A96" w14:paraId="38A17C50" w14:textId="77777777" w:rsidTr="00DB3735">
        <w:trPr>
          <w:cantSplit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44EBE825" w14:textId="0A02F0D5" w:rsidR="00844ABE" w:rsidRPr="00672A96" w:rsidRDefault="00844ABE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1.3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2935A963" w14:textId="2319486E" w:rsidR="00844ABE" w:rsidRPr="00672A96" w:rsidRDefault="00844ABE" w:rsidP="00867968">
            <w:pPr>
              <w:pStyle w:val="Funotentext"/>
              <w:spacing w:line="360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 xml:space="preserve">Durchschnittliche jährliche Gesamtanzahl der festangestellten Beschäftigten in den Jahren </w:t>
            </w:r>
            <w:r w:rsidR="00867968">
              <w:rPr>
                <w:rFonts w:cs="Arial"/>
                <w:sz w:val="22"/>
                <w:szCs w:val="22"/>
              </w:rPr>
              <w:t>2023, 2024 und 2025</w:t>
            </w:r>
            <w:r w:rsidRPr="00672A96">
              <w:rPr>
                <w:rFonts w:cs="Arial"/>
                <w:sz w:val="22"/>
                <w:szCs w:val="22"/>
              </w:rPr>
              <w:t>.*</w:t>
            </w:r>
          </w:p>
        </w:tc>
        <w:tc>
          <w:tcPr>
            <w:tcW w:w="2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D4D1" w14:textId="6830B310" w:rsidR="00844ABE" w:rsidRPr="00672A96" w:rsidRDefault="00BA2717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2023</w:t>
            </w:r>
            <w:r w:rsidR="00844ABE" w:rsidRPr="00672A96">
              <w:rPr>
                <w:rFonts w:cs="Arial"/>
                <w:sz w:val="22"/>
                <w:szCs w:val="22"/>
              </w:rPr>
              <w:t xml:space="preserve">: </w:t>
            </w:r>
            <w:r w:rsidR="00844ABE"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44ABE"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44ABE" w:rsidRPr="00672A96">
              <w:rPr>
                <w:rFonts w:cs="Arial"/>
                <w:sz w:val="22"/>
                <w:szCs w:val="22"/>
              </w:rPr>
            </w:r>
            <w:r w:rsidR="00844ABE" w:rsidRPr="00672A96">
              <w:rPr>
                <w:rFonts w:cs="Arial"/>
                <w:sz w:val="22"/>
                <w:szCs w:val="22"/>
              </w:rPr>
              <w:fldChar w:fldCharType="separate"/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12EF5F0C" w14:textId="770FC7B8" w:rsidR="00844ABE" w:rsidRPr="00672A96" w:rsidRDefault="00BA2717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2024</w:t>
            </w:r>
            <w:r w:rsidR="00844ABE" w:rsidRPr="00672A96">
              <w:rPr>
                <w:rFonts w:cs="Arial"/>
                <w:sz w:val="22"/>
                <w:szCs w:val="22"/>
              </w:rPr>
              <w:t xml:space="preserve">: </w:t>
            </w:r>
            <w:r w:rsidR="00844ABE"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44ABE"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44ABE" w:rsidRPr="00672A96">
              <w:rPr>
                <w:rFonts w:cs="Arial"/>
                <w:sz w:val="22"/>
                <w:szCs w:val="22"/>
              </w:rPr>
            </w:r>
            <w:r w:rsidR="00844ABE" w:rsidRPr="00672A96">
              <w:rPr>
                <w:rFonts w:cs="Arial"/>
                <w:sz w:val="22"/>
                <w:szCs w:val="22"/>
              </w:rPr>
              <w:fldChar w:fldCharType="separate"/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041E126D" w14:textId="083BF273" w:rsidR="00844ABE" w:rsidRPr="00672A96" w:rsidRDefault="00BA2717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2025</w:t>
            </w:r>
            <w:r w:rsidR="00844ABE" w:rsidRPr="00672A96">
              <w:rPr>
                <w:rFonts w:cs="Arial"/>
                <w:sz w:val="22"/>
                <w:szCs w:val="22"/>
              </w:rPr>
              <w:t xml:space="preserve">: </w:t>
            </w:r>
            <w:r w:rsidR="00844ABE"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44ABE"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44ABE" w:rsidRPr="00672A96">
              <w:rPr>
                <w:rFonts w:cs="Arial"/>
                <w:sz w:val="22"/>
                <w:szCs w:val="22"/>
              </w:rPr>
            </w:r>
            <w:r w:rsidR="00844ABE" w:rsidRPr="00672A96">
              <w:rPr>
                <w:rFonts w:cs="Arial"/>
                <w:sz w:val="22"/>
                <w:szCs w:val="22"/>
              </w:rPr>
              <w:fldChar w:fldCharType="separate"/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844ABE"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45FE126B" w14:textId="0423EE3B" w:rsidR="00844ABE" w:rsidRPr="009E6E8D" w:rsidRDefault="00844ABE" w:rsidP="00F340B3">
            <w:pPr>
              <w:pStyle w:val="Funotentext"/>
              <w:spacing w:line="360" w:lineRule="auto"/>
            </w:pPr>
            <w:r w:rsidRPr="00672A96">
              <w:rPr>
                <w:rFonts w:cs="Arial"/>
                <w:sz w:val="22"/>
                <w:szCs w:val="22"/>
              </w:rPr>
              <w:t>(Durchschnittliche Mitarbeiterzahl)</w:t>
            </w:r>
          </w:p>
        </w:tc>
      </w:tr>
      <w:tr w:rsidR="003C7553" w:rsidRPr="00672A96" w14:paraId="0421876B" w14:textId="77777777" w:rsidTr="00DB3735">
        <w:trPr>
          <w:cantSplit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262AD138" w14:textId="42D34785" w:rsidR="003C7553" w:rsidRPr="00672A96" w:rsidRDefault="003C7553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lastRenderedPageBreak/>
              <w:t>1.4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53A9281C" w14:textId="4D11FCCE" w:rsidR="003C7553" w:rsidRPr="00672A96" w:rsidRDefault="003C7553" w:rsidP="00867968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 xml:space="preserve">Durchschnittliche jährliche Anzahl der Führungskräfte in den Jahren </w:t>
            </w:r>
            <w:r w:rsidR="00867968">
              <w:rPr>
                <w:rFonts w:cs="Arial"/>
                <w:sz w:val="22"/>
                <w:szCs w:val="22"/>
              </w:rPr>
              <w:t>2023, 2024 und 2025</w:t>
            </w:r>
            <w:r w:rsidR="00867968" w:rsidRPr="00672A96">
              <w:rPr>
                <w:rFonts w:cs="Arial"/>
                <w:sz w:val="22"/>
                <w:szCs w:val="22"/>
              </w:rPr>
              <w:t>.*</w:t>
            </w:r>
          </w:p>
        </w:tc>
        <w:tc>
          <w:tcPr>
            <w:tcW w:w="2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5099" w14:textId="0F22BA56" w:rsidR="0099051E" w:rsidRPr="00672A96" w:rsidRDefault="00BA2717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2023</w:t>
            </w:r>
            <w:r w:rsidR="0099051E" w:rsidRPr="00672A96">
              <w:rPr>
                <w:rFonts w:cs="Arial"/>
                <w:sz w:val="22"/>
                <w:szCs w:val="22"/>
              </w:rPr>
              <w:t xml:space="preserve">: </w:t>
            </w:r>
            <w:r w:rsidR="0099051E"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051E"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99051E" w:rsidRPr="00672A96">
              <w:rPr>
                <w:rFonts w:cs="Arial"/>
                <w:sz w:val="22"/>
                <w:szCs w:val="22"/>
              </w:rPr>
            </w:r>
            <w:r w:rsidR="0099051E" w:rsidRPr="00672A96">
              <w:rPr>
                <w:rFonts w:cs="Arial"/>
                <w:sz w:val="22"/>
                <w:szCs w:val="22"/>
              </w:rPr>
              <w:fldChar w:fldCharType="separate"/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21E4BD93" w14:textId="15953516" w:rsidR="0099051E" w:rsidRPr="00672A96" w:rsidRDefault="00BA2717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2024</w:t>
            </w:r>
            <w:r w:rsidR="0099051E" w:rsidRPr="00672A96">
              <w:rPr>
                <w:rFonts w:cs="Arial"/>
                <w:sz w:val="22"/>
                <w:szCs w:val="22"/>
              </w:rPr>
              <w:t xml:space="preserve">: </w:t>
            </w:r>
            <w:r w:rsidR="0099051E"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051E"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99051E" w:rsidRPr="00672A96">
              <w:rPr>
                <w:rFonts w:cs="Arial"/>
                <w:sz w:val="22"/>
                <w:szCs w:val="22"/>
              </w:rPr>
            </w:r>
            <w:r w:rsidR="0099051E" w:rsidRPr="00672A96">
              <w:rPr>
                <w:rFonts w:cs="Arial"/>
                <w:sz w:val="22"/>
                <w:szCs w:val="22"/>
              </w:rPr>
              <w:fldChar w:fldCharType="separate"/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5F496886" w14:textId="584C2746" w:rsidR="0099051E" w:rsidRPr="00672A96" w:rsidRDefault="00BA2717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2025</w:t>
            </w:r>
            <w:r w:rsidR="0099051E" w:rsidRPr="00672A96">
              <w:rPr>
                <w:rFonts w:cs="Arial"/>
                <w:sz w:val="22"/>
                <w:szCs w:val="22"/>
              </w:rPr>
              <w:t xml:space="preserve">: </w:t>
            </w:r>
            <w:r w:rsidR="0099051E"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051E"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99051E" w:rsidRPr="00672A96">
              <w:rPr>
                <w:rFonts w:cs="Arial"/>
                <w:sz w:val="22"/>
                <w:szCs w:val="22"/>
              </w:rPr>
            </w:r>
            <w:r w:rsidR="0099051E" w:rsidRPr="00672A96">
              <w:rPr>
                <w:rFonts w:cs="Arial"/>
                <w:sz w:val="22"/>
                <w:szCs w:val="22"/>
              </w:rPr>
              <w:fldChar w:fldCharType="separate"/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99051E"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7786A980" w14:textId="0FC77D44" w:rsidR="003C7553" w:rsidRPr="00672A96" w:rsidRDefault="003C7553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(Durchschnittliche Mitarbeiterzahl)</w:t>
            </w:r>
          </w:p>
        </w:tc>
      </w:tr>
      <w:tr w:rsidR="003C7553" w:rsidRPr="00672A96" w14:paraId="70707300" w14:textId="77777777" w:rsidTr="00DB3735">
        <w:trPr>
          <w:cantSplit/>
          <w:trHeight w:val="31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1554C75A" w14:textId="77777777" w:rsidR="003C7553" w:rsidRPr="00672A96" w:rsidRDefault="003C7553" w:rsidP="0099051E">
            <w:pPr>
              <w:pStyle w:val="Funotentext"/>
              <w:numPr>
                <w:ilvl w:val="0"/>
                <w:numId w:val="42"/>
              </w:num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672A96">
              <w:rPr>
                <w:rFonts w:cs="Arial"/>
                <w:b/>
                <w:sz w:val="22"/>
                <w:szCs w:val="22"/>
              </w:rPr>
              <w:t>Angaben zur finanziellen und wirtschaftlichen Leistungsfähigkeit</w:t>
            </w:r>
          </w:p>
        </w:tc>
      </w:tr>
      <w:tr w:rsidR="003C7553" w:rsidRPr="00672A96" w14:paraId="5C8A3643" w14:textId="77777777" w:rsidTr="00DB3735">
        <w:trPr>
          <w:cantSplit/>
          <w:trHeight w:val="168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24F8C6C1" w14:textId="77777777" w:rsidR="003C7553" w:rsidRPr="00672A96" w:rsidRDefault="003C7553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2.1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76EDA869" w14:textId="3F6F67E6" w:rsidR="003C7553" w:rsidRPr="00672A96" w:rsidRDefault="003C7553" w:rsidP="00AE0184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 xml:space="preserve">Gesamtjahresumsatz des Unternehmens aus den </w:t>
            </w:r>
            <w:r w:rsidR="00867968" w:rsidRPr="00672A96">
              <w:rPr>
                <w:rFonts w:cs="Arial"/>
                <w:sz w:val="22"/>
                <w:szCs w:val="22"/>
              </w:rPr>
              <w:t xml:space="preserve">Jahren </w:t>
            </w:r>
            <w:r w:rsidR="00867968">
              <w:rPr>
                <w:rFonts w:cs="Arial"/>
                <w:sz w:val="22"/>
                <w:szCs w:val="22"/>
              </w:rPr>
              <w:t>2023, 2024 und 2025</w:t>
            </w:r>
            <w:r w:rsidR="00867968" w:rsidRPr="00672A96">
              <w:rPr>
                <w:rFonts w:cs="Arial"/>
                <w:sz w:val="22"/>
                <w:szCs w:val="22"/>
              </w:rPr>
              <w:t>.*</w:t>
            </w:r>
          </w:p>
        </w:tc>
        <w:tc>
          <w:tcPr>
            <w:tcW w:w="2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509" w14:textId="2453033E" w:rsidR="003C7553" w:rsidRPr="00672A96" w:rsidRDefault="00BA2717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2023</w:t>
            </w:r>
            <w:r w:rsidR="003C7553" w:rsidRPr="00672A96">
              <w:rPr>
                <w:rFonts w:cs="Arial"/>
                <w:sz w:val="22"/>
                <w:szCs w:val="22"/>
              </w:rPr>
              <w:t xml:space="preserve">: </w:t>
            </w:r>
            <w:r w:rsidR="003C7553"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C7553"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C7553" w:rsidRPr="00672A96">
              <w:rPr>
                <w:rFonts w:cs="Arial"/>
                <w:sz w:val="22"/>
                <w:szCs w:val="22"/>
              </w:rPr>
            </w:r>
            <w:r w:rsidR="003C7553" w:rsidRPr="00672A96">
              <w:rPr>
                <w:rFonts w:cs="Arial"/>
                <w:sz w:val="22"/>
                <w:szCs w:val="22"/>
              </w:rPr>
              <w:fldChar w:fldCharType="separate"/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6903BF9A" w14:textId="183071EC" w:rsidR="003C7553" w:rsidRPr="00672A96" w:rsidRDefault="00BA2717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2024</w:t>
            </w:r>
            <w:r w:rsidR="003C7553" w:rsidRPr="00672A96">
              <w:rPr>
                <w:rFonts w:cs="Arial"/>
                <w:sz w:val="22"/>
                <w:szCs w:val="22"/>
              </w:rPr>
              <w:t xml:space="preserve">: </w:t>
            </w:r>
            <w:r w:rsidR="003C7553"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C7553"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C7553" w:rsidRPr="00672A96">
              <w:rPr>
                <w:rFonts w:cs="Arial"/>
                <w:sz w:val="22"/>
                <w:szCs w:val="22"/>
              </w:rPr>
            </w:r>
            <w:r w:rsidR="003C7553" w:rsidRPr="00672A96">
              <w:rPr>
                <w:rFonts w:cs="Arial"/>
                <w:sz w:val="22"/>
                <w:szCs w:val="22"/>
              </w:rPr>
              <w:fldChar w:fldCharType="separate"/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0AF74008" w14:textId="1B73EA16" w:rsidR="003C7553" w:rsidRPr="00672A96" w:rsidRDefault="00BA2717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2025</w:t>
            </w:r>
            <w:r w:rsidR="003C7553" w:rsidRPr="00672A96">
              <w:rPr>
                <w:rFonts w:cs="Arial"/>
                <w:sz w:val="22"/>
                <w:szCs w:val="22"/>
              </w:rPr>
              <w:t xml:space="preserve">: </w:t>
            </w:r>
            <w:r w:rsidR="003C7553"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C7553"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C7553" w:rsidRPr="00672A96">
              <w:rPr>
                <w:rFonts w:cs="Arial"/>
                <w:sz w:val="22"/>
                <w:szCs w:val="22"/>
              </w:rPr>
            </w:r>
            <w:r w:rsidR="003C7553" w:rsidRPr="00672A96">
              <w:rPr>
                <w:rFonts w:cs="Arial"/>
                <w:sz w:val="22"/>
                <w:szCs w:val="22"/>
              </w:rPr>
              <w:fldChar w:fldCharType="separate"/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4E884349" w14:textId="7D7C5F07" w:rsidR="003C7553" w:rsidRPr="00672A96" w:rsidRDefault="003C7553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(Jahresumsatz brutto in €)</w:t>
            </w:r>
          </w:p>
        </w:tc>
      </w:tr>
      <w:tr w:rsidR="003C7553" w:rsidRPr="00672A96" w14:paraId="766D162D" w14:textId="77777777" w:rsidTr="00DB3735">
        <w:trPr>
          <w:cantSplit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3D509403" w14:textId="77777777" w:rsidR="003C7553" w:rsidRPr="00672A96" w:rsidRDefault="003C7553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2.2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  <w:hideMark/>
          </w:tcPr>
          <w:p w14:paraId="574B119A" w14:textId="5E2ADF90" w:rsidR="003C7553" w:rsidRPr="00672A96" w:rsidRDefault="003C7553" w:rsidP="00AE0184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 xml:space="preserve">Jahresumsatz des Unternehmens aus den </w:t>
            </w:r>
            <w:r w:rsidR="00867968" w:rsidRPr="00672A96">
              <w:rPr>
                <w:rFonts w:cs="Arial"/>
                <w:sz w:val="22"/>
                <w:szCs w:val="22"/>
              </w:rPr>
              <w:t xml:space="preserve">Jahren </w:t>
            </w:r>
            <w:r w:rsidR="00867968">
              <w:rPr>
                <w:rFonts w:cs="Arial"/>
                <w:sz w:val="22"/>
                <w:szCs w:val="22"/>
              </w:rPr>
              <w:t>2023, 2024 und 2025</w:t>
            </w:r>
            <w:r w:rsidR="00867968" w:rsidRPr="00672A96">
              <w:rPr>
                <w:rFonts w:cs="Arial"/>
                <w:sz w:val="22"/>
                <w:szCs w:val="22"/>
              </w:rPr>
              <w:t>.*</w:t>
            </w:r>
            <w:r w:rsidR="00867968">
              <w:rPr>
                <w:rFonts w:cs="Arial"/>
                <w:sz w:val="22"/>
                <w:szCs w:val="22"/>
              </w:rPr>
              <w:t xml:space="preserve"> </w:t>
            </w:r>
            <w:r w:rsidRPr="00672A96">
              <w:rPr>
                <w:rFonts w:cs="Arial"/>
                <w:sz w:val="22"/>
                <w:szCs w:val="22"/>
              </w:rPr>
              <w:t>in dem Tätigkeitsbereich des Auftrags.*</w:t>
            </w:r>
          </w:p>
        </w:tc>
        <w:tc>
          <w:tcPr>
            <w:tcW w:w="2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23AD" w14:textId="51CD91F8" w:rsidR="003C7553" w:rsidRPr="00672A96" w:rsidRDefault="00BA2717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2023</w:t>
            </w:r>
            <w:r w:rsidR="003C7553" w:rsidRPr="00672A96">
              <w:rPr>
                <w:rFonts w:cs="Arial"/>
                <w:sz w:val="22"/>
                <w:szCs w:val="22"/>
              </w:rPr>
              <w:t xml:space="preserve">: </w:t>
            </w:r>
            <w:r w:rsidR="003C7553"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C7553"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C7553" w:rsidRPr="00672A96">
              <w:rPr>
                <w:rFonts w:cs="Arial"/>
                <w:sz w:val="22"/>
                <w:szCs w:val="22"/>
              </w:rPr>
            </w:r>
            <w:r w:rsidR="003C7553" w:rsidRPr="00672A96">
              <w:rPr>
                <w:rFonts w:cs="Arial"/>
                <w:sz w:val="22"/>
                <w:szCs w:val="22"/>
              </w:rPr>
              <w:fldChar w:fldCharType="separate"/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6B2BED9A" w14:textId="17368C14" w:rsidR="003C7553" w:rsidRPr="00672A96" w:rsidRDefault="00BA2717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2024</w:t>
            </w:r>
            <w:r w:rsidR="003C7553" w:rsidRPr="00672A96">
              <w:rPr>
                <w:rFonts w:cs="Arial"/>
                <w:sz w:val="22"/>
                <w:szCs w:val="22"/>
              </w:rPr>
              <w:t xml:space="preserve">: </w:t>
            </w:r>
            <w:r w:rsidR="003C7553"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C7553"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C7553" w:rsidRPr="00672A96">
              <w:rPr>
                <w:rFonts w:cs="Arial"/>
                <w:sz w:val="22"/>
                <w:szCs w:val="22"/>
              </w:rPr>
            </w:r>
            <w:r w:rsidR="003C7553" w:rsidRPr="00672A96">
              <w:rPr>
                <w:rFonts w:cs="Arial"/>
                <w:sz w:val="22"/>
                <w:szCs w:val="22"/>
              </w:rPr>
              <w:fldChar w:fldCharType="separate"/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365736AD" w14:textId="794E577B" w:rsidR="003C7553" w:rsidRPr="00672A96" w:rsidRDefault="00BA2717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2025</w:t>
            </w:r>
            <w:r w:rsidR="003C7553" w:rsidRPr="00672A96">
              <w:rPr>
                <w:rFonts w:cs="Arial"/>
                <w:sz w:val="22"/>
                <w:szCs w:val="22"/>
              </w:rPr>
              <w:t xml:space="preserve">: </w:t>
            </w:r>
            <w:r w:rsidR="003C7553"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C7553"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C7553" w:rsidRPr="00672A96">
              <w:rPr>
                <w:rFonts w:cs="Arial"/>
                <w:sz w:val="22"/>
                <w:szCs w:val="22"/>
              </w:rPr>
            </w:r>
            <w:r w:rsidR="003C7553" w:rsidRPr="00672A96">
              <w:rPr>
                <w:rFonts w:cs="Arial"/>
                <w:sz w:val="22"/>
                <w:szCs w:val="22"/>
              </w:rPr>
              <w:fldChar w:fldCharType="separate"/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="003C7553"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6C28DB2C" w14:textId="798481F0" w:rsidR="003C7553" w:rsidRPr="00672A96" w:rsidRDefault="003C7553" w:rsidP="0099051E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(Jahresumsatz brutto in €)</w:t>
            </w:r>
          </w:p>
        </w:tc>
      </w:tr>
      <w:tr w:rsidR="003C7553" w:rsidRPr="00672A96" w14:paraId="417C21B5" w14:textId="77777777" w:rsidTr="00DB3735">
        <w:trPr>
          <w:cantSplit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1F8AB77" w14:textId="77777777" w:rsidR="003C7553" w:rsidRPr="00672A96" w:rsidRDefault="003C7553" w:rsidP="00DB3735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2.3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BD6DC75" w14:textId="77777777" w:rsidR="003C7553" w:rsidRPr="00672A96" w:rsidRDefault="003C7553" w:rsidP="00DB3735">
            <w:pPr>
              <w:pStyle w:val="Funotentext"/>
              <w:spacing w:line="360" w:lineRule="auto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Bilanzsumme des letzten verfügbaren Geschäftsjahres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4162" w14:textId="77777777" w:rsidR="003C7553" w:rsidRPr="00672A96" w:rsidRDefault="003C7553" w:rsidP="00DB3735">
            <w:pPr>
              <w:pStyle w:val="Funotentext"/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672A96">
              <w:rPr>
                <w:rFonts w:cs="Arial"/>
                <w:sz w:val="22"/>
                <w:szCs w:val="22"/>
              </w:rPr>
            </w:r>
            <w:r w:rsidRPr="00672A96">
              <w:rPr>
                <w:rFonts w:cs="Arial"/>
                <w:sz w:val="22"/>
                <w:szCs w:val="22"/>
              </w:rPr>
              <w:fldChar w:fldCharType="separate"/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45DD0E04" w14:textId="77777777" w:rsidR="003C7553" w:rsidRPr="00672A96" w:rsidRDefault="003C7553" w:rsidP="00DB3735">
            <w:pPr>
              <w:pStyle w:val="Funotentext"/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(Bilanzsumme in €)</w:t>
            </w:r>
          </w:p>
        </w:tc>
        <w:tc>
          <w:tcPr>
            <w:tcW w:w="1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E4AB" w14:textId="77777777" w:rsidR="00A0774F" w:rsidRPr="00672A96" w:rsidRDefault="003C7553" w:rsidP="00DB3735">
            <w:pPr>
              <w:pStyle w:val="Funotentext"/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2A9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672A96">
              <w:rPr>
                <w:rFonts w:cs="Arial"/>
                <w:sz w:val="22"/>
                <w:szCs w:val="22"/>
              </w:rPr>
            </w:r>
            <w:r w:rsidRPr="00672A96">
              <w:rPr>
                <w:rFonts w:cs="Arial"/>
                <w:sz w:val="22"/>
                <w:szCs w:val="22"/>
              </w:rPr>
              <w:fldChar w:fldCharType="separate"/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noProof/>
                <w:sz w:val="22"/>
                <w:szCs w:val="22"/>
              </w:rPr>
              <w:t> </w:t>
            </w:r>
            <w:r w:rsidRPr="00672A96">
              <w:rPr>
                <w:rFonts w:cs="Arial"/>
                <w:sz w:val="22"/>
                <w:szCs w:val="22"/>
              </w:rPr>
              <w:fldChar w:fldCharType="end"/>
            </w:r>
          </w:p>
          <w:p w14:paraId="6B7D503D" w14:textId="64E64E6F" w:rsidR="003C7553" w:rsidRPr="00672A96" w:rsidRDefault="003C7553" w:rsidP="00DB3735">
            <w:pPr>
              <w:pStyle w:val="Funotentext"/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672A96">
              <w:rPr>
                <w:rFonts w:cs="Arial"/>
                <w:sz w:val="22"/>
                <w:szCs w:val="22"/>
              </w:rPr>
              <w:t>(Zeitraum des Geschäftsjahres)</w:t>
            </w:r>
          </w:p>
        </w:tc>
      </w:tr>
      <w:tr w:rsidR="00DB3735" w:rsidRPr="00672A96" w14:paraId="4BE82710" w14:textId="77777777" w:rsidTr="0028647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000" w:type="pct"/>
            <w:gridSpan w:val="5"/>
            <w:shd w:val="pct10" w:color="auto" w:fill="FFFFFF"/>
            <w:vAlign w:val="center"/>
          </w:tcPr>
          <w:p w14:paraId="352447ED" w14:textId="397F44A2" w:rsidR="00DB3735" w:rsidRPr="00672A96" w:rsidRDefault="00DB3735" w:rsidP="00DB3735">
            <w:pPr>
              <w:pStyle w:val="Funotentext"/>
              <w:numPr>
                <w:ilvl w:val="0"/>
                <w:numId w:val="42"/>
              </w:num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672A96">
              <w:rPr>
                <w:rFonts w:cs="Arial"/>
                <w:b/>
                <w:sz w:val="22"/>
                <w:szCs w:val="22"/>
              </w:rPr>
              <w:t>Angaben zur KMU-Eigenschaft</w:t>
            </w:r>
          </w:p>
        </w:tc>
      </w:tr>
      <w:tr w:rsidR="00DB3735" w:rsidRPr="00672A96" w14:paraId="4B858A0B" w14:textId="77777777" w:rsidTr="00DB1912">
        <w:tblPrEx>
          <w:tblLook w:val="0000" w:firstRow="0" w:lastRow="0" w:firstColumn="0" w:lastColumn="0" w:noHBand="0" w:noVBand="0"/>
        </w:tblPrEx>
        <w:trPr>
          <w:gridAfter w:val="1"/>
          <w:wAfter w:w="18" w:type="pct"/>
          <w:cantSplit/>
        </w:trPr>
        <w:tc>
          <w:tcPr>
            <w:tcW w:w="4982" w:type="pct"/>
            <w:gridSpan w:val="4"/>
            <w:shd w:val="clear" w:color="auto" w:fill="auto"/>
            <w:vAlign w:val="center"/>
          </w:tcPr>
          <w:p w14:paraId="242F7418" w14:textId="5189F034" w:rsidR="00DB3735" w:rsidRPr="00672A96" w:rsidRDefault="006D0DE7" w:rsidP="00DB3735">
            <w:pPr>
              <w:pStyle w:val="Funotentext"/>
              <w:tabs>
                <w:tab w:val="left" w:pos="776"/>
              </w:tabs>
              <w:spacing w:line="360" w:lineRule="auto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122425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35" w:rsidRPr="00672A9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DB3735" w:rsidRPr="00672A96">
              <w:rPr>
                <w:rFonts w:cs="Arial"/>
                <w:b/>
                <w:sz w:val="22"/>
                <w:szCs w:val="22"/>
              </w:rPr>
              <w:t xml:space="preserve"> </w:t>
            </w:r>
            <w:r w:rsidR="00DB3735" w:rsidRPr="00672A96">
              <w:rPr>
                <w:rFonts w:cs="Arial"/>
                <w:sz w:val="22"/>
                <w:szCs w:val="22"/>
              </w:rPr>
              <w:t>Ich bin / Wir sind ein Kleinstunternehmen (weniger als 10 Mitarbeitende und Jahresumsatz oder Jahresbilanzsumme von höchstens 2 Mio. Euro)</w:t>
            </w:r>
          </w:p>
        </w:tc>
      </w:tr>
      <w:tr w:rsidR="00DB3735" w:rsidRPr="00672A96" w14:paraId="71A14268" w14:textId="77777777" w:rsidTr="00DB1912">
        <w:tblPrEx>
          <w:tblLook w:val="0000" w:firstRow="0" w:lastRow="0" w:firstColumn="0" w:lastColumn="0" w:noHBand="0" w:noVBand="0"/>
        </w:tblPrEx>
        <w:trPr>
          <w:gridAfter w:val="1"/>
          <w:wAfter w:w="18" w:type="pct"/>
          <w:cantSplit/>
          <w:trHeight w:val="332"/>
        </w:trPr>
        <w:tc>
          <w:tcPr>
            <w:tcW w:w="4982" w:type="pct"/>
            <w:gridSpan w:val="4"/>
            <w:shd w:val="clear" w:color="auto" w:fill="auto"/>
            <w:vAlign w:val="center"/>
          </w:tcPr>
          <w:p w14:paraId="5D0DB338" w14:textId="6EB72D82" w:rsidR="00DB3735" w:rsidRPr="00672A96" w:rsidRDefault="006D0DE7" w:rsidP="00DB3735">
            <w:pPr>
              <w:pStyle w:val="Funotentext"/>
              <w:tabs>
                <w:tab w:val="left" w:pos="689"/>
              </w:tabs>
              <w:spacing w:line="360" w:lineRule="auto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14504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35" w:rsidRPr="00672A9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DB3735" w:rsidRPr="00672A96">
              <w:rPr>
                <w:rFonts w:cs="Arial"/>
                <w:b/>
                <w:sz w:val="22"/>
                <w:szCs w:val="22"/>
              </w:rPr>
              <w:t xml:space="preserve"> </w:t>
            </w:r>
            <w:r w:rsidR="00DB3735" w:rsidRPr="00672A96">
              <w:rPr>
                <w:rFonts w:cs="Arial"/>
                <w:sz w:val="22"/>
                <w:szCs w:val="22"/>
              </w:rPr>
              <w:t>Ich bin / Wir sind ein kleines Unternehmen (weniger als 50 Mitarbeitende und ein Jahresumsatz oder eine Jahresbilanzsumme von höchstens 10 Mio. Euro)</w:t>
            </w:r>
          </w:p>
        </w:tc>
      </w:tr>
      <w:tr w:rsidR="00DB3735" w:rsidRPr="00672A96" w14:paraId="366B43E6" w14:textId="77777777" w:rsidTr="00DB1912">
        <w:tblPrEx>
          <w:tblLook w:val="0000" w:firstRow="0" w:lastRow="0" w:firstColumn="0" w:lastColumn="0" w:noHBand="0" w:noVBand="0"/>
        </w:tblPrEx>
        <w:trPr>
          <w:gridAfter w:val="1"/>
          <w:wAfter w:w="18" w:type="pct"/>
          <w:cantSplit/>
          <w:trHeight w:val="332"/>
        </w:trPr>
        <w:tc>
          <w:tcPr>
            <w:tcW w:w="4982" w:type="pct"/>
            <w:gridSpan w:val="4"/>
            <w:shd w:val="clear" w:color="auto" w:fill="auto"/>
            <w:vAlign w:val="center"/>
          </w:tcPr>
          <w:p w14:paraId="527D9288" w14:textId="0112A182" w:rsidR="00DB3735" w:rsidRPr="00672A96" w:rsidRDefault="006D0DE7" w:rsidP="00DB3735">
            <w:pPr>
              <w:pStyle w:val="Funotentext"/>
              <w:tabs>
                <w:tab w:val="left" w:pos="939"/>
              </w:tabs>
              <w:spacing w:line="360" w:lineRule="auto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138528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735" w:rsidRPr="00672A96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DB3735" w:rsidRPr="00672A96">
              <w:rPr>
                <w:rFonts w:cs="Arial"/>
                <w:b/>
                <w:sz w:val="22"/>
                <w:szCs w:val="22"/>
              </w:rPr>
              <w:t xml:space="preserve"> </w:t>
            </w:r>
            <w:r w:rsidR="00DB3735" w:rsidRPr="00672A96">
              <w:rPr>
                <w:rFonts w:cs="Arial"/>
                <w:sz w:val="22"/>
                <w:szCs w:val="22"/>
              </w:rPr>
              <w:t>Ich bin / Wir sind ein mittleres Unternehmen (weniger als 250 Mitarbeitende und einen Jahresumsatz von höchstens 50 Mio. Euro oder eine Jahresbilanzsumme von höchstens 43. Mio. Euro)</w:t>
            </w:r>
          </w:p>
        </w:tc>
      </w:tr>
    </w:tbl>
    <w:p w14:paraId="74E66D49" w14:textId="77777777" w:rsidR="00DB3735" w:rsidRDefault="00DB3735" w:rsidP="00E10612">
      <w:pPr>
        <w:spacing w:line="360" w:lineRule="auto"/>
        <w:rPr>
          <w:szCs w:val="24"/>
        </w:rPr>
      </w:pPr>
    </w:p>
    <w:p w14:paraId="4C4D6A26" w14:textId="07EEDFA5" w:rsidR="00E10612" w:rsidRDefault="00E10612" w:rsidP="00E10612">
      <w:pPr>
        <w:spacing w:line="360" w:lineRule="auto"/>
        <w:rPr>
          <w:szCs w:val="24"/>
        </w:rPr>
      </w:pPr>
      <w:r w:rsidRPr="00C06504">
        <w:rPr>
          <w:szCs w:val="24"/>
        </w:rPr>
        <w:t>*</w:t>
      </w:r>
      <w:r w:rsidR="003440CD">
        <w:rPr>
          <w:szCs w:val="24"/>
        </w:rPr>
        <w:t xml:space="preserve"> </w:t>
      </w:r>
      <w:r w:rsidRPr="00C06504">
        <w:rPr>
          <w:szCs w:val="24"/>
        </w:rPr>
        <w:t>Ist das Unternehmen noch nicht 3 Jahre am Markt tätig, ist es möglich, die genannten Angaben über die bisherige Tätigkeit zu machen.</w:t>
      </w:r>
    </w:p>
    <w:p w14:paraId="720668FF" w14:textId="77777777" w:rsidR="00DB3735" w:rsidRPr="00C06504" w:rsidRDefault="00DB3735" w:rsidP="00E10612">
      <w:pPr>
        <w:spacing w:line="360" w:lineRule="auto"/>
        <w:rPr>
          <w:szCs w:val="24"/>
        </w:rPr>
      </w:pPr>
    </w:p>
    <w:p w14:paraId="6F1F9187" w14:textId="77777777" w:rsidR="00B70FFF" w:rsidRDefault="00B70FFF" w:rsidP="00E10612">
      <w:pPr>
        <w:spacing w:line="360" w:lineRule="auto"/>
        <w:jc w:val="both"/>
        <w:rPr>
          <w:szCs w:val="24"/>
        </w:rPr>
      </w:pPr>
    </w:p>
    <w:p w14:paraId="6700568D" w14:textId="77777777" w:rsidR="00B70FFF" w:rsidRDefault="00B70FFF" w:rsidP="00E10612">
      <w:pPr>
        <w:spacing w:line="360" w:lineRule="auto"/>
        <w:jc w:val="both"/>
        <w:rPr>
          <w:szCs w:val="24"/>
        </w:rPr>
      </w:pPr>
    </w:p>
    <w:p w14:paraId="054066FA" w14:textId="77777777" w:rsidR="00B70FFF" w:rsidRDefault="00B70FFF" w:rsidP="00E10612">
      <w:pPr>
        <w:spacing w:line="360" w:lineRule="auto"/>
        <w:jc w:val="both"/>
        <w:rPr>
          <w:szCs w:val="24"/>
        </w:rPr>
      </w:pPr>
    </w:p>
    <w:p w14:paraId="7929A862" w14:textId="77777777" w:rsidR="00B70FFF" w:rsidRDefault="00B70FFF" w:rsidP="00E10612">
      <w:pPr>
        <w:spacing w:line="360" w:lineRule="auto"/>
        <w:jc w:val="both"/>
        <w:rPr>
          <w:szCs w:val="24"/>
        </w:rPr>
      </w:pPr>
    </w:p>
    <w:p w14:paraId="420692CB" w14:textId="77777777" w:rsidR="00B70FFF" w:rsidRDefault="00B70FFF" w:rsidP="00E10612">
      <w:pPr>
        <w:spacing w:line="360" w:lineRule="auto"/>
        <w:jc w:val="both"/>
        <w:rPr>
          <w:szCs w:val="24"/>
        </w:rPr>
      </w:pPr>
    </w:p>
    <w:p w14:paraId="5B90D697" w14:textId="77777777" w:rsidR="00B70FFF" w:rsidRDefault="00B70FFF" w:rsidP="00E10612">
      <w:pPr>
        <w:spacing w:line="360" w:lineRule="auto"/>
        <w:jc w:val="both"/>
        <w:rPr>
          <w:szCs w:val="24"/>
        </w:rPr>
      </w:pPr>
    </w:p>
    <w:p w14:paraId="69EE5A2E" w14:textId="3E3392BB" w:rsidR="00E10612" w:rsidRDefault="00E10612" w:rsidP="00E10612">
      <w:pPr>
        <w:spacing w:line="360" w:lineRule="auto"/>
        <w:jc w:val="both"/>
        <w:rPr>
          <w:szCs w:val="24"/>
        </w:rPr>
      </w:pPr>
      <w:r w:rsidRPr="00C06504">
        <w:rPr>
          <w:szCs w:val="24"/>
        </w:rPr>
        <w:lastRenderedPageBreak/>
        <w:t>Der unten bezeichnete Bieter versichert die Richtigkeit seiner Angaben.</w:t>
      </w:r>
    </w:p>
    <w:p w14:paraId="2446E711" w14:textId="77777777" w:rsidR="0064020E" w:rsidRPr="00C06504" w:rsidRDefault="0064020E" w:rsidP="00E10612">
      <w:pPr>
        <w:spacing w:line="360" w:lineRule="auto"/>
        <w:jc w:val="both"/>
        <w:rPr>
          <w:szCs w:val="24"/>
        </w:rPr>
      </w:pPr>
    </w:p>
    <w:tbl>
      <w:tblPr>
        <w:tblStyle w:val="Tabellenraster"/>
        <w:tblW w:w="5000" w:type="pct"/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E10612" w:rsidRPr="00C06504" w14:paraId="7458724C" w14:textId="77777777" w:rsidTr="00C35A61">
        <w:trPr>
          <w:trHeight w:val="841"/>
        </w:trPr>
        <w:tc>
          <w:tcPr>
            <w:tcW w:w="2500" w:type="pct"/>
            <w:shd w:val="clear" w:color="auto" w:fill="auto"/>
            <w:vAlign w:val="center"/>
            <w:hideMark/>
          </w:tcPr>
          <w:p w14:paraId="7806987C" w14:textId="77777777" w:rsidR="00E10612" w:rsidRPr="00C06504" w:rsidRDefault="00E10612" w:rsidP="001E595C">
            <w:pPr>
              <w:spacing w:line="360" w:lineRule="auto"/>
              <w:rPr>
                <w:sz w:val="22"/>
                <w:szCs w:val="24"/>
              </w:rPr>
            </w:pPr>
            <w:r w:rsidRPr="00C06504">
              <w:rPr>
                <w:sz w:val="22"/>
                <w:szCs w:val="24"/>
              </w:rPr>
              <w:t xml:space="preserve">Vollständige Bezeichnung des Unternehmens </w:t>
            </w:r>
            <w:r w:rsidRPr="00C06504">
              <w:rPr>
                <w:sz w:val="22"/>
                <w:szCs w:val="24"/>
                <w:u w:val="single"/>
              </w:rPr>
              <w:t>inkl.</w:t>
            </w:r>
            <w:r w:rsidRPr="00C06504">
              <w:rPr>
                <w:sz w:val="22"/>
                <w:szCs w:val="24"/>
              </w:rPr>
              <w:t xml:space="preserve"> Rechtsform: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3014BDF7" w14:textId="77777777" w:rsidR="00E10612" w:rsidRPr="00C06504" w:rsidRDefault="00E10612" w:rsidP="001E595C">
            <w:pPr>
              <w:spacing w:line="360" w:lineRule="auto"/>
              <w:rPr>
                <w:sz w:val="22"/>
                <w:szCs w:val="24"/>
              </w:rPr>
            </w:pPr>
            <w:r w:rsidRPr="00C06504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6504">
              <w:rPr>
                <w:sz w:val="22"/>
                <w:szCs w:val="24"/>
              </w:rPr>
              <w:instrText xml:space="preserve"> FORMTEXT </w:instrText>
            </w:r>
            <w:r w:rsidRPr="00C06504">
              <w:rPr>
                <w:szCs w:val="24"/>
              </w:rPr>
            </w:r>
            <w:r w:rsidRPr="00C06504">
              <w:rPr>
                <w:szCs w:val="24"/>
              </w:rPr>
              <w:fldChar w:fldCharType="separate"/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szCs w:val="24"/>
              </w:rPr>
              <w:fldChar w:fldCharType="end"/>
            </w:r>
          </w:p>
          <w:p w14:paraId="26C87C62" w14:textId="77777777" w:rsidR="00E10612" w:rsidRPr="00C06504" w:rsidRDefault="00E10612" w:rsidP="001E595C">
            <w:pPr>
              <w:spacing w:line="360" w:lineRule="auto"/>
              <w:rPr>
                <w:sz w:val="22"/>
                <w:szCs w:val="24"/>
              </w:rPr>
            </w:pPr>
            <w:r w:rsidRPr="00C06504"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06504">
              <w:rPr>
                <w:sz w:val="22"/>
                <w:szCs w:val="24"/>
              </w:rPr>
              <w:instrText xml:space="preserve"> FORMTEXT </w:instrText>
            </w:r>
            <w:r w:rsidRPr="00C06504">
              <w:rPr>
                <w:szCs w:val="24"/>
              </w:rPr>
            </w:r>
            <w:r w:rsidRPr="00C06504">
              <w:rPr>
                <w:szCs w:val="24"/>
              </w:rPr>
              <w:fldChar w:fldCharType="separate"/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szCs w:val="24"/>
              </w:rPr>
              <w:fldChar w:fldCharType="end"/>
            </w:r>
          </w:p>
        </w:tc>
      </w:tr>
      <w:tr w:rsidR="00E10612" w:rsidRPr="00C06504" w14:paraId="3DFF5F95" w14:textId="77777777" w:rsidTr="00C35A61">
        <w:trPr>
          <w:trHeight w:val="1138"/>
        </w:trPr>
        <w:tc>
          <w:tcPr>
            <w:tcW w:w="2500" w:type="pct"/>
            <w:shd w:val="clear" w:color="auto" w:fill="auto"/>
            <w:vAlign w:val="center"/>
            <w:hideMark/>
          </w:tcPr>
          <w:p w14:paraId="0025BE61" w14:textId="77777777" w:rsidR="00E10612" w:rsidRPr="00C06504" w:rsidRDefault="00E10612" w:rsidP="001E595C">
            <w:pPr>
              <w:spacing w:line="360" w:lineRule="auto"/>
              <w:rPr>
                <w:sz w:val="22"/>
                <w:szCs w:val="24"/>
              </w:rPr>
            </w:pPr>
            <w:r w:rsidRPr="00C06504">
              <w:rPr>
                <w:sz w:val="22"/>
                <w:szCs w:val="24"/>
              </w:rPr>
              <w:t>Vollständiger Name der vertretungsbefugten (natürlichen) Person, die diese Erklärung abgibt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430550F3" w14:textId="77777777" w:rsidR="00E10612" w:rsidRPr="00C06504" w:rsidRDefault="00E10612" w:rsidP="001E595C">
            <w:pPr>
              <w:spacing w:line="360" w:lineRule="auto"/>
              <w:rPr>
                <w:sz w:val="22"/>
                <w:szCs w:val="24"/>
              </w:rPr>
            </w:pPr>
            <w:r w:rsidRPr="00C06504"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06504">
              <w:rPr>
                <w:sz w:val="22"/>
                <w:szCs w:val="24"/>
              </w:rPr>
              <w:instrText xml:space="preserve"> FORMTEXT </w:instrText>
            </w:r>
            <w:r w:rsidRPr="00C06504">
              <w:rPr>
                <w:szCs w:val="24"/>
              </w:rPr>
            </w:r>
            <w:r w:rsidRPr="00C06504">
              <w:rPr>
                <w:szCs w:val="24"/>
              </w:rPr>
              <w:fldChar w:fldCharType="separate"/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noProof/>
                <w:sz w:val="22"/>
                <w:szCs w:val="24"/>
              </w:rPr>
              <w:t> </w:t>
            </w:r>
            <w:r w:rsidRPr="00C06504">
              <w:rPr>
                <w:szCs w:val="24"/>
              </w:rPr>
              <w:fldChar w:fldCharType="end"/>
            </w:r>
          </w:p>
        </w:tc>
      </w:tr>
    </w:tbl>
    <w:p w14:paraId="0CC97443" w14:textId="279760DC" w:rsidR="00EC2519" w:rsidRDefault="00EC2519" w:rsidP="00177187"/>
    <w:p w14:paraId="5A517DB6" w14:textId="77777777" w:rsidR="00EC2519" w:rsidRPr="00EC2519" w:rsidRDefault="00EC2519" w:rsidP="00EC2519"/>
    <w:p w14:paraId="448BC633" w14:textId="77777777" w:rsidR="00EC2519" w:rsidRPr="00EC2519" w:rsidRDefault="00EC2519" w:rsidP="00EC2519"/>
    <w:p w14:paraId="3AD3C7D0" w14:textId="77777777" w:rsidR="00EC2519" w:rsidRPr="00EC2519" w:rsidRDefault="00EC2519" w:rsidP="00EC2519"/>
    <w:p w14:paraId="05D0D3AE" w14:textId="77777777" w:rsidR="00EC2519" w:rsidRPr="00EC2519" w:rsidRDefault="00EC2519" w:rsidP="00EC2519"/>
    <w:p w14:paraId="6427018E" w14:textId="77777777" w:rsidR="00EC2519" w:rsidRPr="00EC2519" w:rsidRDefault="00EC2519" w:rsidP="00EC2519"/>
    <w:p w14:paraId="3777CE3B" w14:textId="77777777" w:rsidR="00EC2519" w:rsidRPr="00EC2519" w:rsidRDefault="00EC2519" w:rsidP="00EC2519"/>
    <w:p w14:paraId="5D960C64" w14:textId="77777777" w:rsidR="00EC2519" w:rsidRPr="00EC2519" w:rsidRDefault="00EC2519" w:rsidP="00EC2519"/>
    <w:p w14:paraId="4F14C576" w14:textId="77777777" w:rsidR="00EC2519" w:rsidRPr="00EC2519" w:rsidRDefault="00EC2519" w:rsidP="00EC2519"/>
    <w:p w14:paraId="649F4CE4" w14:textId="77777777" w:rsidR="00EC2519" w:rsidRPr="00EC2519" w:rsidRDefault="00EC2519" w:rsidP="00EC2519"/>
    <w:p w14:paraId="14F4AFBE" w14:textId="77777777" w:rsidR="00EC2519" w:rsidRPr="00EC2519" w:rsidRDefault="00EC2519" w:rsidP="00EC2519"/>
    <w:p w14:paraId="43C476F1" w14:textId="77777777" w:rsidR="00EC2519" w:rsidRPr="00EC2519" w:rsidRDefault="00EC2519" w:rsidP="00EC2519"/>
    <w:p w14:paraId="0C5E1E73" w14:textId="77777777" w:rsidR="00EC2519" w:rsidRPr="00EC2519" w:rsidRDefault="00EC2519" w:rsidP="00EC2519"/>
    <w:p w14:paraId="7BDAA081" w14:textId="77777777" w:rsidR="00EC2519" w:rsidRPr="00EC2519" w:rsidRDefault="00EC2519" w:rsidP="00EC2519"/>
    <w:p w14:paraId="488766AF" w14:textId="77777777" w:rsidR="00EC2519" w:rsidRPr="00EC2519" w:rsidRDefault="00EC2519" w:rsidP="00EC2519"/>
    <w:p w14:paraId="45876AA8" w14:textId="77777777" w:rsidR="00EC2519" w:rsidRPr="00EC2519" w:rsidRDefault="00EC2519" w:rsidP="00EC2519"/>
    <w:p w14:paraId="4453FABA" w14:textId="77777777" w:rsidR="00EC2519" w:rsidRPr="00EC2519" w:rsidRDefault="00EC2519" w:rsidP="00EC2519"/>
    <w:p w14:paraId="2E411F71" w14:textId="77777777" w:rsidR="00EC2519" w:rsidRPr="00EC2519" w:rsidRDefault="00EC2519" w:rsidP="00EC2519"/>
    <w:p w14:paraId="6395DF73" w14:textId="77777777" w:rsidR="00EC2519" w:rsidRPr="00EC2519" w:rsidRDefault="00EC2519" w:rsidP="00EC2519"/>
    <w:p w14:paraId="28647EB0" w14:textId="77777777" w:rsidR="00EC2519" w:rsidRPr="00EC2519" w:rsidRDefault="00EC2519" w:rsidP="00EC2519"/>
    <w:p w14:paraId="2FEDBF18" w14:textId="77777777" w:rsidR="00EC2519" w:rsidRPr="00EC2519" w:rsidRDefault="00EC2519" w:rsidP="00EC2519"/>
    <w:p w14:paraId="0776BA7D" w14:textId="77777777" w:rsidR="00EC2519" w:rsidRPr="00EC2519" w:rsidRDefault="00EC2519" w:rsidP="00EC2519"/>
    <w:p w14:paraId="6C2F76D6" w14:textId="77777777" w:rsidR="00EC2519" w:rsidRPr="00EC2519" w:rsidRDefault="00EC2519" w:rsidP="00EC2519"/>
    <w:p w14:paraId="306C692E" w14:textId="77777777" w:rsidR="00EC2519" w:rsidRPr="00EC2519" w:rsidRDefault="00EC2519" w:rsidP="00EC2519"/>
    <w:p w14:paraId="42DB0447" w14:textId="77777777" w:rsidR="00EC2519" w:rsidRPr="00EC2519" w:rsidRDefault="00EC2519" w:rsidP="00EC2519"/>
    <w:p w14:paraId="1A95EBFE" w14:textId="77777777" w:rsidR="00EC2519" w:rsidRPr="00EC2519" w:rsidRDefault="00EC2519" w:rsidP="00EC2519"/>
    <w:p w14:paraId="6AD1D9A0" w14:textId="77777777" w:rsidR="00EC2519" w:rsidRPr="00EC2519" w:rsidRDefault="00EC2519" w:rsidP="00EC2519"/>
    <w:p w14:paraId="23248EBC" w14:textId="77777777" w:rsidR="00EC2519" w:rsidRPr="00EC2519" w:rsidRDefault="00EC2519" w:rsidP="00EC2519"/>
    <w:p w14:paraId="15F6A16F" w14:textId="77777777" w:rsidR="00EC2519" w:rsidRPr="00EC2519" w:rsidRDefault="00EC2519" w:rsidP="00EC2519"/>
    <w:p w14:paraId="42F86860" w14:textId="77777777" w:rsidR="00EC2519" w:rsidRPr="00EC2519" w:rsidRDefault="00EC2519" w:rsidP="00EC2519"/>
    <w:p w14:paraId="1200040F" w14:textId="77777777" w:rsidR="00EC2519" w:rsidRPr="00EC2519" w:rsidRDefault="00EC2519" w:rsidP="00EC2519"/>
    <w:p w14:paraId="4A1C7147" w14:textId="77777777" w:rsidR="00EC2519" w:rsidRPr="00EC2519" w:rsidRDefault="00EC2519" w:rsidP="00EC2519"/>
    <w:p w14:paraId="6BD83339" w14:textId="77777777" w:rsidR="00EC2519" w:rsidRPr="00EC2519" w:rsidRDefault="00EC2519" w:rsidP="00EC2519"/>
    <w:p w14:paraId="790EAA2F" w14:textId="77777777" w:rsidR="00EC2519" w:rsidRPr="00EC2519" w:rsidRDefault="00EC2519" w:rsidP="00EC2519"/>
    <w:p w14:paraId="756B9536" w14:textId="781F53DE" w:rsidR="00EC2519" w:rsidRDefault="00EC2519" w:rsidP="00EC2519"/>
    <w:p w14:paraId="7DD80E83" w14:textId="77777777" w:rsidR="00EC2519" w:rsidRPr="00EC2519" w:rsidRDefault="00EC2519" w:rsidP="00EC2519"/>
    <w:p w14:paraId="101B818D" w14:textId="77777777" w:rsidR="00EC2519" w:rsidRPr="00EC2519" w:rsidRDefault="00EC2519" w:rsidP="00EC2519"/>
    <w:p w14:paraId="2CF5E643" w14:textId="77777777" w:rsidR="00EC2519" w:rsidRPr="00EC2519" w:rsidRDefault="00EC2519" w:rsidP="00EC2519"/>
    <w:p w14:paraId="64E16EC5" w14:textId="0A45A5CA" w:rsidR="00E10612" w:rsidRPr="00EC2519" w:rsidRDefault="00E10612" w:rsidP="00EC2519">
      <w:pPr>
        <w:jc w:val="right"/>
      </w:pPr>
    </w:p>
    <w:sectPr w:rsidR="00E10612" w:rsidRPr="00EC2519" w:rsidSect="0000394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720" w:footer="79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BE4BB" w14:textId="77777777" w:rsidR="00120B4E" w:rsidRDefault="00120B4E">
      <w:r>
        <w:separator/>
      </w:r>
    </w:p>
  </w:endnote>
  <w:endnote w:type="continuationSeparator" w:id="0">
    <w:p w14:paraId="1D8E137E" w14:textId="77777777" w:rsidR="00120B4E" w:rsidRDefault="0012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A493F" w14:textId="37D57C16" w:rsidR="00A610F9" w:rsidRPr="007376E1" w:rsidRDefault="00A610F9" w:rsidP="00883C53">
    <w:pPr>
      <w:pStyle w:val="Fuzeile"/>
      <w:rPr>
        <w:snapToGrid w:val="0"/>
        <w:color w:val="000000" w:themeColor="text1"/>
      </w:rPr>
    </w:pPr>
    <w:r w:rsidRPr="007376E1">
      <w:rPr>
        <w:color w:val="000000" w:themeColor="text1"/>
      </w:rPr>
      <w:t>Teil A - Unternehmensdarstellung</w:t>
    </w:r>
    <w:r w:rsidRPr="007376E1">
      <w:rPr>
        <w:color w:val="000000" w:themeColor="text1"/>
      </w:rPr>
      <w:tab/>
    </w:r>
    <w:r w:rsidRPr="007376E1">
      <w:rPr>
        <w:snapToGrid w:val="0"/>
        <w:color w:val="000000" w:themeColor="text1"/>
      </w:rPr>
      <w:t xml:space="preserve">Seite </w:t>
    </w:r>
    <w:r w:rsidRPr="007376E1">
      <w:rPr>
        <w:snapToGrid w:val="0"/>
        <w:color w:val="000000" w:themeColor="text1"/>
      </w:rPr>
      <w:fldChar w:fldCharType="begin"/>
    </w:r>
    <w:r w:rsidRPr="007376E1">
      <w:rPr>
        <w:snapToGrid w:val="0"/>
        <w:color w:val="000000" w:themeColor="text1"/>
      </w:rPr>
      <w:instrText>PAGE  \* Arabic  \* MERGEFORMAT</w:instrText>
    </w:r>
    <w:r w:rsidRPr="007376E1">
      <w:rPr>
        <w:snapToGrid w:val="0"/>
        <w:color w:val="000000" w:themeColor="text1"/>
      </w:rPr>
      <w:fldChar w:fldCharType="separate"/>
    </w:r>
    <w:r w:rsidR="006D0DE7">
      <w:rPr>
        <w:noProof/>
        <w:snapToGrid w:val="0"/>
        <w:color w:val="000000" w:themeColor="text1"/>
      </w:rPr>
      <w:t>2</w:t>
    </w:r>
    <w:r w:rsidRPr="007376E1">
      <w:rPr>
        <w:snapToGrid w:val="0"/>
        <w:color w:val="000000" w:themeColor="text1"/>
      </w:rPr>
      <w:fldChar w:fldCharType="end"/>
    </w:r>
    <w:r w:rsidRPr="007376E1">
      <w:rPr>
        <w:snapToGrid w:val="0"/>
        <w:color w:val="000000" w:themeColor="text1"/>
      </w:rPr>
      <w:t xml:space="preserve"> von </w:t>
    </w:r>
    <w:r w:rsidR="00374F4D" w:rsidRPr="007376E1">
      <w:rPr>
        <w:color w:val="000000" w:themeColor="text1"/>
      </w:rPr>
      <w:fldChar w:fldCharType="begin"/>
    </w:r>
    <w:r w:rsidR="00374F4D" w:rsidRPr="007376E1">
      <w:rPr>
        <w:color w:val="000000" w:themeColor="text1"/>
      </w:rPr>
      <w:instrText>NUMPAGES  \* Arabic  \* MERGEFORMAT</w:instrText>
    </w:r>
    <w:r w:rsidR="00374F4D" w:rsidRPr="007376E1">
      <w:rPr>
        <w:color w:val="000000" w:themeColor="text1"/>
      </w:rPr>
      <w:fldChar w:fldCharType="separate"/>
    </w:r>
    <w:r w:rsidR="006D0DE7">
      <w:rPr>
        <w:noProof/>
        <w:color w:val="000000" w:themeColor="text1"/>
      </w:rPr>
      <w:t>4</w:t>
    </w:r>
    <w:r w:rsidR="00374F4D" w:rsidRPr="007376E1">
      <w:rPr>
        <w:noProof/>
        <w:color w:val="000000" w:themeColor="text1"/>
      </w:rPr>
      <w:fldChar w:fldCharType="end"/>
    </w:r>
    <w:r w:rsidR="00883C53" w:rsidRPr="007376E1">
      <w:rPr>
        <w:color w:val="000000" w:themeColor="text1"/>
      </w:rPr>
      <w:tab/>
    </w:r>
    <w:r w:rsidR="00EE2DFA">
      <w:rPr>
        <w:color w:val="000000" w:themeColor="text1"/>
      </w:rPr>
      <w:t>11.08.2026</w:t>
    </w:r>
  </w:p>
  <w:p w14:paraId="48689B20" w14:textId="2C1A14D3" w:rsidR="00A610F9" w:rsidRPr="007376E1" w:rsidRDefault="00D62717" w:rsidP="00D62717">
    <w:pPr>
      <w:pStyle w:val="Fuzeile"/>
      <w:rPr>
        <w:color w:val="000000" w:themeColor="text1"/>
      </w:rPr>
    </w:pPr>
    <w:r w:rsidRPr="007376E1">
      <w:rPr>
        <w:rStyle w:val="Seitenzahl"/>
        <w:color w:val="000000" w:themeColor="text1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1E2B1" w14:textId="77777777" w:rsidR="00A610F9" w:rsidRDefault="00257318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8B58A9" wp14:editId="00D52790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9525" b="952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CFEA2" w14:textId="77777777" w:rsidR="00120B4E" w:rsidRDefault="00120B4E">
      <w:r>
        <w:separator/>
      </w:r>
    </w:p>
  </w:footnote>
  <w:footnote w:type="continuationSeparator" w:id="0">
    <w:p w14:paraId="2513FD5E" w14:textId="77777777" w:rsidR="00120B4E" w:rsidRDefault="0012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4254C" w14:textId="77777777" w:rsidR="00EE2DFA" w:rsidRDefault="00EE2DFA" w:rsidP="00EE2DFA">
    <w:pPr>
      <w:pStyle w:val="Kopfzeile"/>
      <w:jc w:val="right"/>
    </w:pPr>
    <w:r>
      <w:t xml:space="preserve">Vergabeverfahren </w:t>
    </w:r>
  </w:p>
  <w:p w14:paraId="6477D7CF" w14:textId="77777777" w:rsidR="00EE2DFA" w:rsidRDefault="00EE2DFA" w:rsidP="00EE2DFA">
    <w:pPr>
      <w:pStyle w:val="Kopfzeile"/>
      <w:jc w:val="right"/>
    </w:pPr>
    <w:r>
      <w:t xml:space="preserve">"Prüfung ortsveränderlicher elektrischer Anlagen und Betriebsmittel </w:t>
    </w:r>
  </w:p>
  <w:p w14:paraId="620F24CF" w14:textId="0BCA5769" w:rsidR="00B64275" w:rsidRPr="00EE2DFA" w:rsidRDefault="00EE2DFA" w:rsidP="00EE2DFA">
    <w:pPr>
      <w:pStyle w:val="Kopfzeile"/>
      <w:jc w:val="right"/>
    </w:pPr>
    <w:r>
      <w:t>nach DGUV Vorschrift 3 / 4“ ZBL / Z.26-0079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BAFAC" w14:textId="77777777" w:rsidR="00A610F9" w:rsidRDefault="00A610F9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AA43CD5"/>
    <w:multiLevelType w:val="hybridMultilevel"/>
    <w:tmpl w:val="FF2E13CA"/>
    <w:lvl w:ilvl="0" w:tplc="1BA03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CB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4C0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1A77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9819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107F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071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7266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2EBD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F262050"/>
    <w:multiLevelType w:val="hybridMultilevel"/>
    <w:tmpl w:val="35DA67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493E3E"/>
    <w:multiLevelType w:val="hybridMultilevel"/>
    <w:tmpl w:val="E42C205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9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4E1D658E"/>
    <w:multiLevelType w:val="hybridMultilevel"/>
    <w:tmpl w:val="8BE8B31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112633E"/>
    <w:multiLevelType w:val="hybridMultilevel"/>
    <w:tmpl w:val="20DE5BAE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BCB5B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F4C065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61A77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49819F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4107F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F3071B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72669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42EBD8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8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9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0" w15:restartNumberingAfterBreak="0">
    <w:nsid w:val="6CDB53A1"/>
    <w:multiLevelType w:val="hybridMultilevel"/>
    <w:tmpl w:val="0B74D238"/>
    <w:lvl w:ilvl="0" w:tplc="B3EE3FE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2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2"/>
  </w:num>
  <w:num w:numId="3">
    <w:abstractNumId w:val="23"/>
  </w:num>
  <w:num w:numId="4">
    <w:abstractNumId w:val="22"/>
  </w:num>
  <w:num w:numId="5">
    <w:abstractNumId w:val="22"/>
  </w:num>
  <w:num w:numId="6">
    <w:abstractNumId w:val="11"/>
  </w:num>
  <w:num w:numId="7">
    <w:abstractNumId w:val="1"/>
  </w:num>
  <w:num w:numId="8">
    <w:abstractNumId w:val="16"/>
  </w:num>
  <w:num w:numId="9">
    <w:abstractNumId w:val="22"/>
  </w:num>
  <w:num w:numId="10">
    <w:abstractNumId w:val="22"/>
  </w:num>
  <w:num w:numId="11">
    <w:abstractNumId w:val="4"/>
  </w:num>
  <w:num w:numId="12">
    <w:abstractNumId w:val="22"/>
  </w:num>
  <w:num w:numId="13">
    <w:abstractNumId w:val="22"/>
  </w:num>
  <w:num w:numId="14">
    <w:abstractNumId w:val="22"/>
  </w:num>
  <w:num w:numId="15">
    <w:abstractNumId w:val="22"/>
  </w:num>
  <w:num w:numId="16">
    <w:abstractNumId w:val="22"/>
  </w:num>
  <w:num w:numId="17">
    <w:abstractNumId w:val="22"/>
  </w:num>
  <w:num w:numId="18">
    <w:abstractNumId w:val="22"/>
  </w:num>
  <w:num w:numId="19">
    <w:abstractNumId w:val="22"/>
  </w:num>
  <w:num w:numId="20">
    <w:abstractNumId w:val="22"/>
  </w:num>
  <w:num w:numId="21">
    <w:abstractNumId w:val="9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2"/>
  </w:num>
  <w:num w:numId="31">
    <w:abstractNumId w:val="18"/>
  </w:num>
  <w:num w:numId="32">
    <w:abstractNumId w:val="21"/>
  </w:num>
  <w:num w:numId="33">
    <w:abstractNumId w:val="12"/>
  </w:num>
  <w:num w:numId="34">
    <w:abstractNumId w:val="8"/>
  </w:num>
  <w:num w:numId="35">
    <w:abstractNumId w:val="19"/>
  </w:num>
  <w:num w:numId="36">
    <w:abstractNumId w:val="0"/>
  </w:num>
  <w:num w:numId="37">
    <w:abstractNumId w:val="10"/>
  </w:num>
  <w:num w:numId="38">
    <w:abstractNumId w:val="5"/>
  </w:num>
  <w:num w:numId="39">
    <w:abstractNumId w:val="14"/>
  </w:num>
  <w:num w:numId="40">
    <w:abstractNumId w:val="7"/>
  </w:num>
  <w:num w:numId="41">
    <w:abstractNumId w:val="13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6"/>
  </w:num>
  <w:num w:numId="45">
    <w:abstractNumId w:val="3"/>
  </w:num>
  <w:num w:numId="46">
    <w:abstractNumId w:val="20"/>
  </w:num>
  <w:num w:numId="4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f8Z9BegMrg/wnufjQpgbd+N+U20FwMm0x5VqdxXi05b8K5eLN/7UUJmQ/gH5dH0zlsuKIw1x4u5yNqGIaw4iYw==" w:salt="vxHfJszLEw16gU/nRoLmh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03943"/>
    <w:rsid w:val="0001726B"/>
    <w:rsid w:val="000179A9"/>
    <w:rsid w:val="00025E73"/>
    <w:rsid w:val="00043816"/>
    <w:rsid w:val="000449A1"/>
    <w:rsid w:val="00060620"/>
    <w:rsid w:val="00060C57"/>
    <w:rsid w:val="0007206E"/>
    <w:rsid w:val="0007546B"/>
    <w:rsid w:val="00075E51"/>
    <w:rsid w:val="000843AD"/>
    <w:rsid w:val="000A068B"/>
    <w:rsid w:val="000A4A13"/>
    <w:rsid w:val="000C49CA"/>
    <w:rsid w:val="000D16B9"/>
    <w:rsid w:val="000F1F42"/>
    <w:rsid w:val="000F4B5E"/>
    <w:rsid w:val="000F704A"/>
    <w:rsid w:val="00120A33"/>
    <w:rsid w:val="00120B4E"/>
    <w:rsid w:val="001332A3"/>
    <w:rsid w:val="00135817"/>
    <w:rsid w:val="0014375B"/>
    <w:rsid w:val="00145428"/>
    <w:rsid w:val="001459C0"/>
    <w:rsid w:val="00160CF1"/>
    <w:rsid w:val="0016606C"/>
    <w:rsid w:val="001679B6"/>
    <w:rsid w:val="00170DAA"/>
    <w:rsid w:val="00177187"/>
    <w:rsid w:val="00177C93"/>
    <w:rsid w:val="00196613"/>
    <w:rsid w:val="001A5A13"/>
    <w:rsid w:val="001B097F"/>
    <w:rsid w:val="001B3029"/>
    <w:rsid w:val="001B3180"/>
    <w:rsid w:val="001B37E1"/>
    <w:rsid w:val="001B5935"/>
    <w:rsid w:val="001C010B"/>
    <w:rsid w:val="001C66A3"/>
    <w:rsid w:val="001D3FA5"/>
    <w:rsid w:val="001D4D36"/>
    <w:rsid w:val="001E0258"/>
    <w:rsid w:val="001F3D33"/>
    <w:rsid w:val="001F55EA"/>
    <w:rsid w:val="00205D0D"/>
    <w:rsid w:val="00207069"/>
    <w:rsid w:val="00220A53"/>
    <w:rsid w:val="00221F7A"/>
    <w:rsid w:val="002263C8"/>
    <w:rsid w:val="00231043"/>
    <w:rsid w:val="0023441E"/>
    <w:rsid w:val="00241043"/>
    <w:rsid w:val="002445DE"/>
    <w:rsid w:val="002536A2"/>
    <w:rsid w:val="00257318"/>
    <w:rsid w:val="002665A5"/>
    <w:rsid w:val="00274F24"/>
    <w:rsid w:val="00283450"/>
    <w:rsid w:val="002A27B0"/>
    <w:rsid w:val="002C2269"/>
    <w:rsid w:val="002C4BB1"/>
    <w:rsid w:val="002E0447"/>
    <w:rsid w:val="002E24A4"/>
    <w:rsid w:val="002F40CE"/>
    <w:rsid w:val="003010A4"/>
    <w:rsid w:val="003252AF"/>
    <w:rsid w:val="00331E32"/>
    <w:rsid w:val="003440CD"/>
    <w:rsid w:val="003552C0"/>
    <w:rsid w:val="0036220D"/>
    <w:rsid w:val="003715D0"/>
    <w:rsid w:val="0037456E"/>
    <w:rsid w:val="00374F4D"/>
    <w:rsid w:val="00375EC1"/>
    <w:rsid w:val="00381CD1"/>
    <w:rsid w:val="0039030F"/>
    <w:rsid w:val="00393726"/>
    <w:rsid w:val="00397189"/>
    <w:rsid w:val="003B564C"/>
    <w:rsid w:val="003C0522"/>
    <w:rsid w:val="003C2C6C"/>
    <w:rsid w:val="003C7553"/>
    <w:rsid w:val="003C7EEF"/>
    <w:rsid w:val="003D0319"/>
    <w:rsid w:val="003E1BC8"/>
    <w:rsid w:val="003E27CF"/>
    <w:rsid w:val="003F2D3C"/>
    <w:rsid w:val="003F3B27"/>
    <w:rsid w:val="00405171"/>
    <w:rsid w:val="00412AD8"/>
    <w:rsid w:val="00415A78"/>
    <w:rsid w:val="00426109"/>
    <w:rsid w:val="0042733C"/>
    <w:rsid w:val="00427B8D"/>
    <w:rsid w:val="00441473"/>
    <w:rsid w:val="004471CB"/>
    <w:rsid w:val="00456E3B"/>
    <w:rsid w:val="004645D7"/>
    <w:rsid w:val="0046600B"/>
    <w:rsid w:val="004663B2"/>
    <w:rsid w:val="004965E3"/>
    <w:rsid w:val="004A4A30"/>
    <w:rsid w:val="004A5088"/>
    <w:rsid w:val="004B7D43"/>
    <w:rsid w:val="004C7753"/>
    <w:rsid w:val="004D7FEF"/>
    <w:rsid w:val="004F0039"/>
    <w:rsid w:val="0050627E"/>
    <w:rsid w:val="0052020F"/>
    <w:rsid w:val="00522957"/>
    <w:rsid w:val="00525922"/>
    <w:rsid w:val="00540522"/>
    <w:rsid w:val="00543CE4"/>
    <w:rsid w:val="005450AB"/>
    <w:rsid w:val="005546AA"/>
    <w:rsid w:val="005561E6"/>
    <w:rsid w:val="00562EB3"/>
    <w:rsid w:val="005662E1"/>
    <w:rsid w:val="00572BDB"/>
    <w:rsid w:val="00580BFA"/>
    <w:rsid w:val="00586FF9"/>
    <w:rsid w:val="0059075A"/>
    <w:rsid w:val="005923A4"/>
    <w:rsid w:val="00595EF3"/>
    <w:rsid w:val="00596A8E"/>
    <w:rsid w:val="005B0414"/>
    <w:rsid w:val="005C79CF"/>
    <w:rsid w:val="005D017F"/>
    <w:rsid w:val="005D516C"/>
    <w:rsid w:val="005E33F0"/>
    <w:rsid w:val="005E4DC0"/>
    <w:rsid w:val="006022A1"/>
    <w:rsid w:val="00606454"/>
    <w:rsid w:val="00630957"/>
    <w:rsid w:val="006377EF"/>
    <w:rsid w:val="0064020E"/>
    <w:rsid w:val="006573C7"/>
    <w:rsid w:val="00666BDF"/>
    <w:rsid w:val="00672A96"/>
    <w:rsid w:val="00681432"/>
    <w:rsid w:val="00686D35"/>
    <w:rsid w:val="00687BFE"/>
    <w:rsid w:val="00687F0D"/>
    <w:rsid w:val="0069026D"/>
    <w:rsid w:val="00690EEB"/>
    <w:rsid w:val="00692EEC"/>
    <w:rsid w:val="006A0A5E"/>
    <w:rsid w:val="006C29B9"/>
    <w:rsid w:val="006C7874"/>
    <w:rsid w:val="006D0536"/>
    <w:rsid w:val="006D0DE7"/>
    <w:rsid w:val="006D5305"/>
    <w:rsid w:val="006E1369"/>
    <w:rsid w:val="006E4E1B"/>
    <w:rsid w:val="0070542E"/>
    <w:rsid w:val="00710662"/>
    <w:rsid w:val="00711FE1"/>
    <w:rsid w:val="00717427"/>
    <w:rsid w:val="00730671"/>
    <w:rsid w:val="007325A0"/>
    <w:rsid w:val="007349AD"/>
    <w:rsid w:val="007357E4"/>
    <w:rsid w:val="007376E1"/>
    <w:rsid w:val="007435CB"/>
    <w:rsid w:val="00743699"/>
    <w:rsid w:val="00746EF5"/>
    <w:rsid w:val="00751D3B"/>
    <w:rsid w:val="00753ACC"/>
    <w:rsid w:val="00760412"/>
    <w:rsid w:val="007763BD"/>
    <w:rsid w:val="007862ED"/>
    <w:rsid w:val="00793BD6"/>
    <w:rsid w:val="00794E06"/>
    <w:rsid w:val="007B4C0F"/>
    <w:rsid w:val="007E34DD"/>
    <w:rsid w:val="007E6805"/>
    <w:rsid w:val="007F7E17"/>
    <w:rsid w:val="00802BE4"/>
    <w:rsid w:val="0080670B"/>
    <w:rsid w:val="00810DE0"/>
    <w:rsid w:val="00810E41"/>
    <w:rsid w:val="008222CA"/>
    <w:rsid w:val="00822E98"/>
    <w:rsid w:val="00833095"/>
    <w:rsid w:val="008367D8"/>
    <w:rsid w:val="008408F0"/>
    <w:rsid w:val="008419A6"/>
    <w:rsid w:val="00844ABE"/>
    <w:rsid w:val="00867968"/>
    <w:rsid w:val="00873A85"/>
    <w:rsid w:val="0087773C"/>
    <w:rsid w:val="008828D8"/>
    <w:rsid w:val="00883C53"/>
    <w:rsid w:val="0089580D"/>
    <w:rsid w:val="008A40A2"/>
    <w:rsid w:val="008B2697"/>
    <w:rsid w:val="008B424B"/>
    <w:rsid w:val="008B4AEF"/>
    <w:rsid w:val="008B6236"/>
    <w:rsid w:val="008B6E62"/>
    <w:rsid w:val="008C1525"/>
    <w:rsid w:val="008C15C5"/>
    <w:rsid w:val="008C16AC"/>
    <w:rsid w:val="008C30F2"/>
    <w:rsid w:val="008C36A3"/>
    <w:rsid w:val="008D76C7"/>
    <w:rsid w:val="008E5D14"/>
    <w:rsid w:val="009224DC"/>
    <w:rsid w:val="009227A2"/>
    <w:rsid w:val="00923087"/>
    <w:rsid w:val="009330F4"/>
    <w:rsid w:val="00936D34"/>
    <w:rsid w:val="00942FEF"/>
    <w:rsid w:val="00946588"/>
    <w:rsid w:val="00956AD3"/>
    <w:rsid w:val="0095751A"/>
    <w:rsid w:val="00961E3E"/>
    <w:rsid w:val="0099051E"/>
    <w:rsid w:val="009B7099"/>
    <w:rsid w:val="009C795E"/>
    <w:rsid w:val="009D1810"/>
    <w:rsid w:val="009E6E8D"/>
    <w:rsid w:val="009F3CD1"/>
    <w:rsid w:val="00A05367"/>
    <w:rsid w:val="00A0774F"/>
    <w:rsid w:val="00A102E5"/>
    <w:rsid w:val="00A2267B"/>
    <w:rsid w:val="00A36DD7"/>
    <w:rsid w:val="00A47463"/>
    <w:rsid w:val="00A52458"/>
    <w:rsid w:val="00A539DC"/>
    <w:rsid w:val="00A55847"/>
    <w:rsid w:val="00A55AD8"/>
    <w:rsid w:val="00A610F9"/>
    <w:rsid w:val="00A62EBD"/>
    <w:rsid w:val="00A6588B"/>
    <w:rsid w:val="00A702D1"/>
    <w:rsid w:val="00A72335"/>
    <w:rsid w:val="00A723C4"/>
    <w:rsid w:val="00A760A4"/>
    <w:rsid w:val="00A83040"/>
    <w:rsid w:val="00A9205B"/>
    <w:rsid w:val="00A95FFF"/>
    <w:rsid w:val="00A969E1"/>
    <w:rsid w:val="00AB3415"/>
    <w:rsid w:val="00AB3BFD"/>
    <w:rsid w:val="00AD0115"/>
    <w:rsid w:val="00AD5A76"/>
    <w:rsid w:val="00AE0184"/>
    <w:rsid w:val="00AE18EB"/>
    <w:rsid w:val="00AE427E"/>
    <w:rsid w:val="00AF19B9"/>
    <w:rsid w:val="00B0179A"/>
    <w:rsid w:val="00B0558B"/>
    <w:rsid w:val="00B074C1"/>
    <w:rsid w:val="00B1296E"/>
    <w:rsid w:val="00B130D7"/>
    <w:rsid w:val="00B135AB"/>
    <w:rsid w:val="00B46610"/>
    <w:rsid w:val="00B512CF"/>
    <w:rsid w:val="00B54B8D"/>
    <w:rsid w:val="00B64275"/>
    <w:rsid w:val="00B70FFF"/>
    <w:rsid w:val="00B867CC"/>
    <w:rsid w:val="00B90A1F"/>
    <w:rsid w:val="00BA2595"/>
    <w:rsid w:val="00BA2717"/>
    <w:rsid w:val="00BA2CD7"/>
    <w:rsid w:val="00BB16EC"/>
    <w:rsid w:val="00BB3CA2"/>
    <w:rsid w:val="00BC7859"/>
    <w:rsid w:val="00BD331B"/>
    <w:rsid w:val="00BD7A10"/>
    <w:rsid w:val="00BE0C6E"/>
    <w:rsid w:val="00BE2582"/>
    <w:rsid w:val="00BE38A5"/>
    <w:rsid w:val="00BE3F58"/>
    <w:rsid w:val="00BE519B"/>
    <w:rsid w:val="00C04BF7"/>
    <w:rsid w:val="00C06504"/>
    <w:rsid w:val="00C26CD3"/>
    <w:rsid w:val="00C31F0E"/>
    <w:rsid w:val="00C35A61"/>
    <w:rsid w:val="00C45160"/>
    <w:rsid w:val="00C46F3D"/>
    <w:rsid w:val="00C46FFD"/>
    <w:rsid w:val="00C6006E"/>
    <w:rsid w:val="00C7445A"/>
    <w:rsid w:val="00C75493"/>
    <w:rsid w:val="00C84D9F"/>
    <w:rsid w:val="00C9398C"/>
    <w:rsid w:val="00CC598E"/>
    <w:rsid w:val="00CF523A"/>
    <w:rsid w:val="00CF5631"/>
    <w:rsid w:val="00CF5FF6"/>
    <w:rsid w:val="00D05C9E"/>
    <w:rsid w:val="00D2087D"/>
    <w:rsid w:val="00D241F0"/>
    <w:rsid w:val="00D3056C"/>
    <w:rsid w:val="00D3244F"/>
    <w:rsid w:val="00D45E56"/>
    <w:rsid w:val="00D522EE"/>
    <w:rsid w:val="00D53F38"/>
    <w:rsid w:val="00D62717"/>
    <w:rsid w:val="00D66F47"/>
    <w:rsid w:val="00D92E37"/>
    <w:rsid w:val="00DB3735"/>
    <w:rsid w:val="00DC7FEC"/>
    <w:rsid w:val="00DD7403"/>
    <w:rsid w:val="00DE1EB3"/>
    <w:rsid w:val="00DE4E07"/>
    <w:rsid w:val="00DF007C"/>
    <w:rsid w:val="00E030B7"/>
    <w:rsid w:val="00E03BE3"/>
    <w:rsid w:val="00E04424"/>
    <w:rsid w:val="00E05753"/>
    <w:rsid w:val="00E10612"/>
    <w:rsid w:val="00E330E3"/>
    <w:rsid w:val="00E35EF7"/>
    <w:rsid w:val="00E441E6"/>
    <w:rsid w:val="00E465A4"/>
    <w:rsid w:val="00E47718"/>
    <w:rsid w:val="00E65632"/>
    <w:rsid w:val="00E76F81"/>
    <w:rsid w:val="00E80945"/>
    <w:rsid w:val="00E81164"/>
    <w:rsid w:val="00E8235A"/>
    <w:rsid w:val="00E947BC"/>
    <w:rsid w:val="00EA60E2"/>
    <w:rsid w:val="00EA63BE"/>
    <w:rsid w:val="00EB5643"/>
    <w:rsid w:val="00EC2519"/>
    <w:rsid w:val="00ED487B"/>
    <w:rsid w:val="00ED5CE4"/>
    <w:rsid w:val="00ED75F2"/>
    <w:rsid w:val="00EE2DFA"/>
    <w:rsid w:val="00EE5046"/>
    <w:rsid w:val="00EE6ACE"/>
    <w:rsid w:val="00EE787F"/>
    <w:rsid w:val="00EF73EE"/>
    <w:rsid w:val="00F02381"/>
    <w:rsid w:val="00F1372F"/>
    <w:rsid w:val="00F32CD3"/>
    <w:rsid w:val="00F340B3"/>
    <w:rsid w:val="00F34F24"/>
    <w:rsid w:val="00F427D7"/>
    <w:rsid w:val="00F42DD0"/>
    <w:rsid w:val="00F456B7"/>
    <w:rsid w:val="00F5244D"/>
    <w:rsid w:val="00F623CC"/>
    <w:rsid w:val="00F62907"/>
    <w:rsid w:val="00F630AF"/>
    <w:rsid w:val="00F65C2A"/>
    <w:rsid w:val="00F80F86"/>
    <w:rsid w:val="00F82598"/>
    <w:rsid w:val="00FA2D47"/>
    <w:rsid w:val="00FA3393"/>
    <w:rsid w:val="00FA45C1"/>
    <w:rsid w:val="00FA716D"/>
    <w:rsid w:val="00FC1BD6"/>
    <w:rsid w:val="00FC3515"/>
    <w:rsid w:val="00FE0084"/>
    <w:rsid w:val="00FE0541"/>
    <w:rsid w:val="00FE5600"/>
    <w:rsid w:val="00FE7A27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4673"/>
    <o:shapelayout v:ext="edit">
      <o:idmap v:ext="edit" data="1"/>
    </o:shapelayout>
  </w:shapeDefaults>
  <w:decimalSymbol w:val=","/>
  <w:listSeparator w:val=";"/>
  <w14:docId w14:val="29AEB3CF"/>
  <w15:docId w15:val="{0BEB88C5-4D83-44EE-B4D5-65936BC9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34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aliases w:val="Char2,Fußnotentext Char,Char2 Char, Char2, Char2 Char"/>
    <w:basedOn w:val="Standard"/>
    <w:link w:val="FunotentextZchn"/>
    <w:uiPriority w:val="99"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aliases w:val="Char2 Zchn1,Fußnotentext Char Zchn1,Char2 Char Zchn1, Char2 Zchn1, Char2 Char Zchn1"/>
    <w:basedOn w:val="Absatz-Standardschriftart"/>
    <w:link w:val="Funotentext"/>
    <w:uiPriority w:val="99"/>
    <w:semiHidden/>
    <w:locked/>
    <w:rsid w:val="0007546B"/>
    <w:rPr>
      <w:rFonts w:ascii="Arial" w:hAnsi="Arial" w:cs="Times New Roman"/>
      <w:sz w:val="20"/>
      <w:szCs w:val="20"/>
    </w:rPr>
  </w:style>
  <w:style w:type="paragraph" w:customStyle="1" w:styleId="Listenabsatz1">
    <w:name w:val="Listenabsatz1"/>
    <w:basedOn w:val="Standard"/>
    <w:link w:val="ListParagraphChar"/>
    <w:qFormat/>
    <w:rsid w:val="00E441E6"/>
    <w:pPr>
      <w:spacing w:line="360" w:lineRule="auto"/>
      <w:ind w:left="720"/>
      <w:contextualSpacing/>
      <w:jc w:val="both"/>
    </w:pPr>
  </w:style>
  <w:style w:type="character" w:customStyle="1" w:styleId="FunotentextZchn1">
    <w:name w:val="Fußnotentext Zchn1"/>
    <w:aliases w:val="Char2 Zchn,Fußnotentext Char Zchn,Char2 Char Zchn, Char2 Zchn, Char2 Char Zchn"/>
    <w:basedOn w:val="Absatz-Standardschriftart"/>
    <w:uiPriority w:val="99"/>
    <w:rsid w:val="00E441E6"/>
    <w:rPr>
      <w:rFonts w:ascii="Arial" w:hAnsi="Arial" w:cs="Arial"/>
      <w:sz w:val="18"/>
    </w:rPr>
  </w:style>
  <w:style w:type="character" w:customStyle="1" w:styleId="ListParagraphChar">
    <w:name w:val="List Paragraph Char"/>
    <w:link w:val="Listenabsatz1"/>
    <w:locked/>
    <w:rsid w:val="00E441E6"/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23C72-CA47-412E-80E5-3221593E9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4</Pages>
  <Words>490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Röver, Lena (ZBL)</cp:lastModifiedBy>
  <cp:revision>2</cp:revision>
  <cp:lastPrinted>2012-08-02T15:26:00Z</cp:lastPrinted>
  <dcterms:created xsi:type="dcterms:W3CDTF">2026-08-03T08:37:00Z</dcterms:created>
  <dcterms:modified xsi:type="dcterms:W3CDTF">2026-08-03T08:37:00Z</dcterms:modified>
</cp:coreProperties>
</file>