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F52EC" w14:textId="77777777" w:rsidR="00C07832" w:rsidRPr="00713606" w:rsidRDefault="00C07832" w:rsidP="00C07832">
      <w:pPr>
        <w:jc w:val="center"/>
        <w:rPr>
          <w:sz w:val="32"/>
          <w:szCs w:val="32"/>
        </w:rPr>
      </w:pPr>
    </w:p>
    <w:p w14:paraId="3B1CD464" w14:textId="77777777" w:rsidR="00C07832" w:rsidRPr="00713606" w:rsidRDefault="00C07832" w:rsidP="00C07832">
      <w:pPr>
        <w:jc w:val="center"/>
        <w:rPr>
          <w:sz w:val="32"/>
          <w:szCs w:val="32"/>
        </w:rPr>
      </w:pPr>
    </w:p>
    <w:p w14:paraId="5C0CE40F" w14:textId="77777777" w:rsidR="00C07832" w:rsidRDefault="00C07832" w:rsidP="00C07832">
      <w:pPr>
        <w:jc w:val="center"/>
        <w:rPr>
          <w:sz w:val="32"/>
          <w:szCs w:val="32"/>
        </w:rPr>
      </w:pPr>
    </w:p>
    <w:p w14:paraId="7595FB39" w14:textId="77777777" w:rsidR="00C07832" w:rsidRDefault="00C07832" w:rsidP="00C07832">
      <w:pPr>
        <w:jc w:val="center"/>
        <w:rPr>
          <w:sz w:val="32"/>
          <w:szCs w:val="32"/>
        </w:rPr>
      </w:pPr>
    </w:p>
    <w:p w14:paraId="38D1EF99" w14:textId="77777777" w:rsidR="001C41EA" w:rsidRDefault="001C41EA" w:rsidP="001C41EA">
      <w:pPr>
        <w:jc w:val="center"/>
        <w:rPr>
          <w:rFonts w:cs="Arial"/>
          <w:b/>
          <w:sz w:val="32"/>
          <w:szCs w:val="24"/>
          <w:u w:val="single"/>
        </w:rPr>
      </w:pPr>
    </w:p>
    <w:p w14:paraId="2C1D31C7" w14:textId="77777777" w:rsidR="0014198B" w:rsidRPr="009D2C1F" w:rsidRDefault="0014198B" w:rsidP="00D43861">
      <w:pPr>
        <w:spacing w:line="360" w:lineRule="auto"/>
        <w:jc w:val="center"/>
        <w:rPr>
          <w:b/>
          <w:sz w:val="32"/>
          <w:u w:val="single"/>
        </w:rPr>
      </w:pPr>
      <w:r w:rsidRPr="009D2C1F">
        <w:rPr>
          <w:b/>
          <w:sz w:val="32"/>
          <w:u w:val="single"/>
        </w:rPr>
        <w:t>Vergabeverfahren</w:t>
      </w:r>
    </w:p>
    <w:p w14:paraId="770B67BF" w14:textId="77777777" w:rsidR="0014198B" w:rsidRDefault="0014198B" w:rsidP="00D43861">
      <w:pPr>
        <w:spacing w:line="360" w:lineRule="auto"/>
        <w:jc w:val="center"/>
        <w:rPr>
          <w:b/>
          <w:sz w:val="32"/>
        </w:rPr>
      </w:pPr>
    </w:p>
    <w:p w14:paraId="3D297449" w14:textId="5553FC56" w:rsidR="0008242E" w:rsidRDefault="00996E9C" w:rsidP="0008242E">
      <w:pPr>
        <w:spacing w:line="360" w:lineRule="auto"/>
        <w:jc w:val="center"/>
        <w:rPr>
          <w:rFonts w:cs="Arial"/>
          <w:b/>
          <w:sz w:val="32"/>
          <w:szCs w:val="24"/>
        </w:rPr>
      </w:pPr>
      <w:r>
        <w:rPr>
          <w:rFonts w:cs="Arial"/>
          <w:b/>
          <w:sz w:val="32"/>
          <w:szCs w:val="24"/>
        </w:rPr>
        <w:t>„</w:t>
      </w:r>
      <w:r w:rsidR="00C43F5B">
        <w:rPr>
          <w:rFonts w:cs="Arial"/>
          <w:b/>
          <w:sz w:val="32"/>
          <w:szCs w:val="24"/>
        </w:rPr>
        <w:t xml:space="preserve">Rahmenvereinbarung zur </w:t>
      </w:r>
      <w:r w:rsidR="0008242E">
        <w:rPr>
          <w:rFonts w:cs="Arial"/>
          <w:b/>
          <w:sz w:val="32"/>
          <w:szCs w:val="24"/>
        </w:rPr>
        <w:t xml:space="preserve">Prüfung ortsveränderlicher elektrischer Anlagen und Betriebsmittel nach DGUV Vorschrift 3 / 4“ </w:t>
      </w:r>
    </w:p>
    <w:p w14:paraId="7A5EE690" w14:textId="77777777" w:rsidR="0008242E" w:rsidRDefault="0008242E" w:rsidP="0008242E">
      <w:pPr>
        <w:spacing w:line="360" w:lineRule="auto"/>
        <w:jc w:val="center"/>
        <w:rPr>
          <w:rFonts w:cs="Arial"/>
          <w:b/>
          <w:sz w:val="32"/>
          <w:szCs w:val="24"/>
        </w:rPr>
      </w:pPr>
      <w:r>
        <w:rPr>
          <w:rFonts w:cs="Arial"/>
          <w:b/>
          <w:sz w:val="32"/>
          <w:szCs w:val="24"/>
        </w:rPr>
        <w:t>ZBL / Z.26-0079</w:t>
      </w:r>
    </w:p>
    <w:p w14:paraId="0EC9AFE9" w14:textId="77777777" w:rsidR="00C07832" w:rsidRPr="00F324F2" w:rsidRDefault="00C07832" w:rsidP="00D43861">
      <w:pPr>
        <w:spacing w:line="360" w:lineRule="auto"/>
        <w:jc w:val="center"/>
        <w:rPr>
          <w:rFonts w:cs="Arial"/>
          <w:sz w:val="32"/>
          <w:szCs w:val="32"/>
        </w:rPr>
      </w:pPr>
    </w:p>
    <w:p w14:paraId="6A6E39F6" w14:textId="77777777" w:rsidR="00C07832" w:rsidRPr="00F324F2" w:rsidRDefault="00C07832" w:rsidP="00D43861">
      <w:pPr>
        <w:spacing w:line="360" w:lineRule="auto"/>
        <w:jc w:val="center"/>
        <w:rPr>
          <w:rFonts w:cs="Arial"/>
          <w:sz w:val="32"/>
          <w:szCs w:val="32"/>
        </w:rPr>
      </w:pPr>
    </w:p>
    <w:p w14:paraId="6B9A6D4D" w14:textId="5A82CB51" w:rsidR="00A5767A" w:rsidRDefault="00A47579" w:rsidP="00D43861">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Teil A</w:t>
      </w:r>
    </w:p>
    <w:p w14:paraId="64C2DA1A" w14:textId="36A955BD" w:rsidR="00033CCE" w:rsidRDefault="00EC333D" w:rsidP="00D43861">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 xml:space="preserve">Eigenerklärung </w:t>
      </w:r>
      <w:r w:rsidR="00892071">
        <w:rPr>
          <w:b/>
          <w:sz w:val="32"/>
        </w:rPr>
        <w:t>Sanktionen EU</w:t>
      </w:r>
    </w:p>
    <w:p w14:paraId="176BDA25" w14:textId="01A316C1" w:rsidR="00865BC3" w:rsidRDefault="001C41EA" w:rsidP="00D43861">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v</w:t>
      </w:r>
      <w:r w:rsidR="00033CCE">
        <w:rPr>
          <w:b/>
          <w:sz w:val="32"/>
        </w:rPr>
        <w:t xml:space="preserve">om Bieter </w:t>
      </w:r>
      <w:r w:rsidR="00EC333D">
        <w:rPr>
          <w:b/>
          <w:sz w:val="32"/>
        </w:rPr>
        <w:t>auszufüllen</w:t>
      </w:r>
    </w:p>
    <w:p w14:paraId="4C48B28D" w14:textId="77777777" w:rsidR="001C41EA" w:rsidRPr="00AA4EC2" w:rsidRDefault="001C41EA" w:rsidP="00D43861">
      <w:pPr>
        <w:spacing w:line="360" w:lineRule="auto"/>
        <w:jc w:val="center"/>
        <w:rPr>
          <w:sz w:val="32"/>
          <w:szCs w:val="32"/>
        </w:rPr>
      </w:pPr>
    </w:p>
    <w:p w14:paraId="1BF6B074" w14:textId="77777777" w:rsidR="001C41EA" w:rsidRPr="00AA4EC2" w:rsidRDefault="001C41EA" w:rsidP="00D43861">
      <w:pPr>
        <w:spacing w:line="360" w:lineRule="auto"/>
        <w:jc w:val="center"/>
        <w:rPr>
          <w:sz w:val="32"/>
          <w:szCs w:val="32"/>
        </w:rPr>
      </w:pPr>
    </w:p>
    <w:p w14:paraId="69411E7A" w14:textId="1A400BB7" w:rsidR="0014198B" w:rsidRPr="00873A4D" w:rsidRDefault="0008242E" w:rsidP="00D43861">
      <w:pPr>
        <w:spacing w:line="360" w:lineRule="auto"/>
        <w:jc w:val="center"/>
        <w:rPr>
          <w:b/>
          <w:color w:val="000000" w:themeColor="text1"/>
          <w:sz w:val="32"/>
        </w:rPr>
      </w:pPr>
      <w:r>
        <w:rPr>
          <w:b/>
          <w:color w:val="000000" w:themeColor="text1"/>
          <w:sz w:val="32"/>
        </w:rPr>
        <w:t>August</w:t>
      </w:r>
      <w:r w:rsidR="00072194">
        <w:rPr>
          <w:b/>
          <w:color w:val="000000" w:themeColor="text1"/>
          <w:sz w:val="32"/>
        </w:rPr>
        <w:t xml:space="preserve"> 2026</w:t>
      </w:r>
    </w:p>
    <w:p w14:paraId="023B2263" w14:textId="77777777" w:rsidR="0014198B" w:rsidRDefault="0014198B" w:rsidP="00D43861">
      <w:pPr>
        <w:spacing w:line="360" w:lineRule="auto"/>
        <w:jc w:val="center"/>
        <w:rPr>
          <w:sz w:val="40"/>
        </w:rPr>
      </w:pPr>
    </w:p>
    <w:p w14:paraId="31A2F14E" w14:textId="77777777" w:rsidR="0014198B" w:rsidRPr="00852EDB" w:rsidRDefault="0014198B" w:rsidP="00D43861">
      <w:pPr>
        <w:spacing w:line="360" w:lineRule="auto"/>
        <w:jc w:val="center"/>
        <w:rPr>
          <w:b/>
          <w:sz w:val="32"/>
          <w:szCs w:val="32"/>
        </w:rPr>
      </w:pPr>
      <w:r w:rsidRPr="00852EDB">
        <w:rPr>
          <w:b/>
          <w:sz w:val="32"/>
          <w:szCs w:val="32"/>
        </w:rPr>
        <w:t>Zentrale Beschaffungsstelle des Landes</w:t>
      </w:r>
    </w:p>
    <w:p w14:paraId="530FFFCD" w14:textId="77777777" w:rsidR="0014198B" w:rsidRPr="00852EDB" w:rsidRDefault="0014198B" w:rsidP="00D43861">
      <w:pPr>
        <w:spacing w:line="360" w:lineRule="auto"/>
        <w:jc w:val="center"/>
        <w:rPr>
          <w:b/>
          <w:sz w:val="32"/>
          <w:szCs w:val="32"/>
        </w:rPr>
      </w:pPr>
      <w:r w:rsidRPr="00852EDB">
        <w:rPr>
          <w:b/>
          <w:sz w:val="32"/>
          <w:szCs w:val="32"/>
        </w:rPr>
        <w:t>im Landesbetrieb Mobilität Rheinland – Pfalz</w:t>
      </w:r>
    </w:p>
    <w:p w14:paraId="27D52A60" w14:textId="77777777" w:rsidR="0014198B" w:rsidRPr="00852EDB" w:rsidRDefault="0014198B" w:rsidP="00D43861">
      <w:pPr>
        <w:spacing w:line="360" w:lineRule="auto"/>
        <w:jc w:val="center"/>
        <w:rPr>
          <w:b/>
          <w:sz w:val="32"/>
          <w:szCs w:val="32"/>
        </w:rPr>
      </w:pPr>
      <w:r w:rsidRPr="00852EDB">
        <w:rPr>
          <w:b/>
          <w:sz w:val="32"/>
          <w:szCs w:val="32"/>
        </w:rPr>
        <w:t>Friedrich – Ebert – Ring 14-20</w:t>
      </w:r>
    </w:p>
    <w:p w14:paraId="37C7629E" w14:textId="77777777" w:rsidR="0014198B" w:rsidRPr="00852EDB" w:rsidRDefault="0014198B" w:rsidP="00D43861">
      <w:pPr>
        <w:spacing w:line="360" w:lineRule="auto"/>
        <w:ind w:left="2127"/>
        <w:jc w:val="center"/>
        <w:rPr>
          <w:b/>
          <w:sz w:val="32"/>
          <w:szCs w:val="32"/>
        </w:rPr>
      </w:pPr>
    </w:p>
    <w:p w14:paraId="771F14A5" w14:textId="77777777" w:rsidR="0014198B" w:rsidRPr="00852EDB" w:rsidRDefault="0014198B" w:rsidP="00D43861">
      <w:pPr>
        <w:spacing w:line="360" w:lineRule="auto"/>
        <w:jc w:val="center"/>
        <w:rPr>
          <w:b/>
          <w:sz w:val="32"/>
          <w:szCs w:val="32"/>
        </w:rPr>
      </w:pPr>
      <w:r w:rsidRPr="00852EDB">
        <w:rPr>
          <w:b/>
          <w:sz w:val="32"/>
          <w:szCs w:val="32"/>
        </w:rPr>
        <w:t>56068 Koblenz</w:t>
      </w:r>
    </w:p>
    <w:p w14:paraId="5F4A8441" w14:textId="44C0A16F" w:rsidR="00FC3F51" w:rsidRPr="00BB19EB" w:rsidRDefault="00C07832" w:rsidP="00C07832">
      <w:pPr>
        <w:ind w:left="1560" w:firstLine="708"/>
        <w:rPr>
          <w:b/>
          <w:u w:val="single"/>
        </w:rPr>
      </w:pPr>
      <w:r>
        <w:t xml:space="preserve"> </w:t>
      </w:r>
      <w:r w:rsidR="00033CCE">
        <w:br w:type="page"/>
      </w:r>
      <w:bookmarkStart w:id="0" w:name="Standort"/>
      <w:bookmarkEnd w:id="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064"/>
      </w:tblGrid>
      <w:tr w:rsidR="00137117" w14:paraId="2BD5D8AB" w14:textId="77777777" w:rsidTr="006229EE">
        <w:trPr>
          <w:trHeight w:val="1478"/>
        </w:trPr>
        <w:tc>
          <w:tcPr>
            <w:tcW w:w="5000" w:type="pct"/>
            <w:tcBorders>
              <w:top w:val="single" w:sz="2" w:space="0" w:color="auto"/>
              <w:left w:val="single" w:sz="2" w:space="0" w:color="auto"/>
              <w:bottom w:val="single" w:sz="2" w:space="0" w:color="auto"/>
              <w:right w:val="single" w:sz="2" w:space="0" w:color="auto"/>
            </w:tcBorders>
            <w:shd w:val="pct10" w:color="auto" w:fill="FFFFFF"/>
            <w:vAlign w:val="center"/>
            <w:hideMark/>
          </w:tcPr>
          <w:p w14:paraId="03B402A3" w14:textId="7FE89360" w:rsidR="00E40221" w:rsidRPr="00137117" w:rsidRDefault="00E40221" w:rsidP="00E40221">
            <w:pPr>
              <w:spacing w:line="360" w:lineRule="auto"/>
              <w:jc w:val="center"/>
              <w:rPr>
                <w:b/>
                <w:szCs w:val="22"/>
              </w:rPr>
            </w:pPr>
            <w:r w:rsidRPr="00E40221">
              <w:rPr>
                <w:rFonts w:cs="Arial"/>
                <w:b/>
                <w:sz w:val="32"/>
                <w:szCs w:val="22"/>
              </w:rPr>
              <w:lastRenderedPageBreak/>
              <w:t>Eigenerklärung zur Umsetzung von Artikel 5 k* Absatz 1 der Verordnung (EU) Nr. 833/2014, neu eingefügt durch Art. 1 Ziff. 23 der Verordnung (EU) Nr. 2022/576 des Rates vom 08. April 2022 in der aktuell geltenden Fassung</w:t>
            </w:r>
          </w:p>
        </w:tc>
      </w:tr>
    </w:tbl>
    <w:p w14:paraId="45E5ED77" w14:textId="77777777" w:rsidR="00137117" w:rsidRDefault="00137117" w:rsidP="00137117">
      <w:pPr>
        <w:rPr>
          <w:szCs w:val="22"/>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97" w:type="dxa"/>
        </w:tblCellMar>
        <w:tblLook w:val="04A0" w:firstRow="1" w:lastRow="0" w:firstColumn="1" w:lastColumn="0" w:noHBand="0" w:noVBand="1"/>
      </w:tblPr>
      <w:tblGrid>
        <w:gridCol w:w="555"/>
        <w:gridCol w:w="8515"/>
      </w:tblGrid>
      <w:tr w:rsidR="00212743" w:rsidRPr="00996E9C" w14:paraId="26E69B74" w14:textId="77777777" w:rsidTr="00996E9C">
        <w:tc>
          <w:tcPr>
            <w:tcW w:w="5000" w:type="pct"/>
            <w:gridSpan w:val="2"/>
            <w:shd w:val="clear" w:color="auto" w:fill="auto"/>
          </w:tcPr>
          <w:p w14:paraId="79AFEC3C" w14:textId="0DB8A9B8" w:rsidR="00212743" w:rsidRPr="00996E9C" w:rsidRDefault="00212743" w:rsidP="00996E9C">
            <w:pPr>
              <w:spacing w:line="360" w:lineRule="auto"/>
              <w:rPr>
                <w:rFonts w:cs="Arial"/>
                <w:sz w:val="22"/>
                <w:szCs w:val="22"/>
              </w:rPr>
            </w:pPr>
            <w:r w:rsidRPr="00996E9C">
              <w:rPr>
                <w:rFonts w:cs="Arial"/>
                <w:szCs w:val="22"/>
              </w:rPr>
              <w:fldChar w:fldCharType="begin">
                <w:ffData>
                  <w:name w:val=""/>
                  <w:enabled w:val="0"/>
                  <w:calcOnExit w:val="0"/>
                  <w:checkBox>
                    <w:sizeAuto/>
                    <w:default w:val="1"/>
                  </w:checkBox>
                </w:ffData>
              </w:fldChar>
            </w:r>
            <w:r w:rsidRPr="00996E9C">
              <w:rPr>
                <w:rFonts w:cs="Arial"/>
                <w:sz w:val="22"/>
                <w:szCs w:val="22"/>
              </w:rPr>
              <w:instrText xml:space="preserve"> FORMCHECKBOX </w:instrText>
            </w:r>
            <w:r w:rsidR="00A90D39">
              <w:rPr>
                <w:rFonts w:cs="Arial"/>
                <w:szCs w:val="22"/>
              </w:rPr>
            </w:r>
            <w:r w:rsidR="00A90D39">
              <w:rPr>
                <w:rFonts w:cs="Arial"/>
                <w:szCs w:val="22"/>
              </w:rPr>
              <w:fldChar w:fldCharType="separate"/>
            </w:r>
            <w:r w:rsidRPr="00996E9C">
              <w:rPr>
                <w:rFonts w:cs="Arial"/>
                <w:szCs w:val="22"/>
              </w:rPr>
              <w:fldChar w:fldCharType="end"/>
            </w:r>
            <w:r w:rsidRPr="00996E9C">
              <w:rPr>
                <w:rFonts w:cs="Arial"/>
                <w:sz w:val="22"/>
                <w:szCs w:val="22"/>
              </w:rPr>
              <w:t xml:space="preserve"> Zutreffendes bitte ankreuzen. </w:t>
            </w:r>
            <w:r w:rsidRPr="00996E9C">
              <w:rPr>
                <w:rFonts w:cs="Arial"/>
                <w:szCs w:val="22"/>
              </w:rPr>
              <w:fldChar w:fldCharType="begin">
                <w:ffData>
                  <w:name w:val=""/>
                  <w:enabled w:val="0"/>
                  <w:calcOnExit w:val="0"/>
                  <w:checkBox>
                    <w:sizeAuto/>
                    <w:default w:val="0"/>
                  </w:checkBox>
                </w:ffData>
              </w:fldChar>
            </w:r>
            <w:r w:rsidRPr="00996E9C">
              <w:rPr>
                <w:rFonts w:cs="Arial"/>
                <w:sz w:val="22"/>
                <w:szCs w:val="22"/>
              </w:rPr>
              <w:instrText xml:space="preserve"> FORMCHECKBOX </w:instrText>
            </w:r>
            <w:r w:rsidR="00A90D39">
              <w:rPr>
                <w:rFonts w:cs="Arial"/>
                <w:szCs w:val="22"/>
              </w:rPr>
            </w:r>
            <w:r w:rsidR="00A90D39">
              <w:rPr>
                <w:rFonts w:cs="Arial"/>
                <w:szCs w:val="22"/>
              </w:rPr>
              <w:fldChar w:fldCharType="separate"/>
            </w:r>
            <w:r w:rsidRPr="00996E9C">
              <w:rPr>
                <w:rFonts w:cs="Arial"/>
                <w:szCs w:val="22"/>
              </w:rPr>
              <w:fldChar w:fldCharType="end"/>
            </w:r>
            <w:r w:rsidRPr="00996E9C">
              <w:rPr>
                <w:rFonts w:cs="Arial"/>
                <w:sz w:val="22"/>
                <w:szCs w:val="22"/>
              </w:rPr>
              <w:t xml:space="preserve"> Nicht Zutreffendes ggfls. deaktivieren.</w:t>
            </w:r>
          </w:p>
          <w:p w14:paraId="0053BB35" w14:textId="77777777" w:rsidR="00714B42" w:rsidRPr="00996E9C" w:rsidRDefault="00714B42" w:rsidP="00996E9C">
            <w:pPr>
              <w:spacing w:line="360" w:lineRule="auto"/>
              <w:rPr>
                <w:rFonts w:cs="Arial"/>
                <w:sz w:val="22"/>
                <w:szCs w:val="22"/>
              </w:rPr>
            </w:pPr>
          </w:p>
          <w:p w14:paraId="32ADAB44" w14:textId="77777777" w:rsidR="00212743" w:rsidRPr="00996E9C" w:rsidRDefault="00212743" w:rsidP="00996E9C">
            <w:pPr>
              <w:spacing w:line="360" w:lineRule="auto"/>
              <w:rPr>
                <w:rFonts w:cs="Arial"/>
                <w:sz w:val="22"/>
                <w:szCs w:val="22"/>
              </w:rPr>
            </w:pPr>
            <w:r w:rsidRPr="00996E9C">
              <w:rPr>
                <w:rFonts w:cs="Arial"/>
                <w:sz w:val="22"/>
                <w:szCs w:val="22"/>
              </w:rPr>
              <w:t>Der unten konkret bezeichnete</w:t>
            </w:r>
          </w:p>
          <w:bookmarkStart w:id="1" w:name="_GoBack"/>
          <w:p w14:paraId="4B902E0A" w14:textId="44E5A74B" w:rsidR="00212743" w:rsidRPr="00996E9C" w:rsidRDefault="008D7F44" w:rsidP="00996E9C">
            <w:pPr>
              <w:spacing w:line="360" w:lineRule="auto"/>
              <w:rPr>
                <w:rFonts w:cs="Arial"/>
                <w:sz w:val="22"/>
                <w:szCs w:val="22"/>
              </w:rPr>
            </w:pPr>
            <w:r w:rsidRPr="00996E9C">
              <w:rPr>
                <w:rFonts w:cs="Arial"/>
                <w:szCs w:val="22"/>
              </w:rPr>
              <w:fldChar w:fldCharType="begin">
                <w:ffData>
                  <w:name w:val="Kontrollkästchen1"/>
                  <w:enabled/>
                  <w:calcOnExit w:val="0"/>
                  <w:checkBox>
                    <w:sizeAuto/>
                    <w:default w:val="0"/>
                  </w:checkBox>
                </w:ffData>
              </w:fldChar>
            </w:r>
            <w:bookmarkStart w:id="2" w:name="Kontrollkästchen1"/>
            <w:r w:rsidRPr="00996E9C">
              <w:rPr>
                <w:rFonts w:cs="Arial"/>
                <w:sz w:val="22"/>
                <w:szCs w:val="22"/>
              </w:rPr>
              <w:instrText xml:space="preserve"> FORMCHECKBOX </w:instrText>
            </w:r>
            <w:r w:rsidR="00A90D39">
              <w:rPr>
                <w:rFonts w:cs="Arial"/>
                <w:szCs w:val="22"/>
              </w:rPr>
            </w:r>
            <w:r w:rsidR="00A90D39">
              <w:rPr>
                <w:rFonts w:cs="Arial"/>
                <w:szCs w:val="22"/>
              </w:rPr>
              <w:fldChar w:fldCharType="separate"/>
            </w:r>
            <w:r w:rsidRPr="00996E9C">
              <w:rPr>
                <w:rFonts w:cs="Arial"/>
                <w:szCs w:val="22"/>
              </w:rPr>
              <w:fldChar w:fldCharType="end"/>
            </w:r>
            <w:bookmarkEnd w:id="2"/>
            <w:bookmarkEnd w:id="1"/>
            <w:r w:rsidR="00212743" w:rsidRPr="00996E9C">
              <w:rPr>
                <w:rFonts w:cs="Arial"/>
                <w:sz w:val="22"/>
                <w:szCs w:val="22"/>
              </w:rPr>
              <w:t xml:space="preserve"> </w:t>
            </w:r>
            <w:r w:rsidR="00212743" w:rsidRPr="00996E9C">
              <w:rPr>
                <w:rFonts w:cs="Arial"/>
                <w:b/>
                <w:sz w:val="22"/>
                <w:szCs w:val="22"/>
              </w:rPr>
              <w:t>Bieter</w:t>
            </w:r>
          </w:p>
          <w:p w14:paraId="75430368" w14:textId="35F302EE" w:rsidR="00714B42" w:rsidRPr="00996E9C" w:rsidRDefault="008D7F44" w:rsidP="00996E9C">
            <w:pPr>
              <w:spacing w:after="120" w:line="360" w:lineRule="auto"/>
              <w:rPr>
                <w:rFonts w:cs="Arial"/>
                <w:b/>
                <w:sz w:val="22"/>
                <w:szCs w:val="22"/>
              </w:rPr>
            </w:pPr>
            <w:r w:rsidRPr="00996E9C">
              <w:rPr>
                <w:rFonts w:cs="Arial"/>
                <w:szCs w:val="22"/>
              </w:rPr>
              <w:fldChar w:fldCharType="begin">
                <w:ffData>
                  <w:name w:val=""/>
                  <w:enabled/>
                  <w:calcOnExit w:val="0"/>
                  <w:checkBox>
                    <w:sizeAuto/>
                    <w:default w:val="0"/>
                  </w:checkBox>
                </w:ffData>
              </w:fldChar>
            </w:r>
            <w:r w:rsidRPr="00996E9C">
              <w:rPr>
                <w:rFonts w:cs="Arial"/>
                <w:sz w:val="22"/>
                <w:szCs w:val="22"/>
              </w:rPr>
              <w:instrText xml:space="preserve"> FORMCHECKBOX </w:instrText>
            </w:r>
            <w:r w:rsidR="00A90D39">
              <w:rPr>
                <w:rFonts w:cs="Arial"/>
                <w:szCs w:val="22"/>
              </w:rPr>
            </w:r>
            <w:r w:rsidR="00A90D39">
              <w:rPr>
                <w:rFonts w:cs="Arial"/>
                <w:szCs w:val="22"/>
              </w:rPr>
              <w:fldChar w:fldCharType="separate"/>
            </w:r>
            <w:r w:rsidRPr="00996E9C">
              <w:rPr>
                <w:rFonts w:cs="Arial"/>
                <w:szCs w:val="22"/>
              </w:rPr>
              <w:fldChar w:fldCharType="end"/>
            </w:r>
            <w:r w:rsidRPr="00996E9C">
              <w:rPr>
                <w:rFonts w:cs="Arial"/>
                <w:sz w:val="22"/>
                <w:szCs w:val="22"/>
              </w:rPr>
              <w:t xml:space="preserve"> </w:t>
            </w:r>
            <w:r w:rsidR="00212743" w:rsidRPr="00996E9C">
              <w:rPr>
                <w:rFonts w:cs="Arial"/>
                <w:b/>
                <w:sz w:val="22"/>
                <w:szCs w:val="22"/>
              </w:rPr>
              <w:t>Unterauftragnehmer/Nachunternehmer</w:t>
            </w:r>
          </w:p>
        </w:tc>
      </w:tr>
      <w:tr w:rsidR="00E40221" w:rsidRPr="00996E9C" w14:paraId="05F612E7" w14:textId="77777777" w:rsidTr="00996E9C">
        <w:tc>
          <w:tcPr>
            <w:tcW w:w="5000" w:type="pct"/>
            <w:gridSpan w:val="2"/>
          </w:tcPr>
          <w:p w14:paraId="10F79AB0" w14:textId="77777777" w:rsidR="00E40221" w:rsidRPr="00996E9C" w:rsidRDefault="00E40221" w:rsidP="00996E9C">
            <w:pPr>
              <w:spacing w:after="120" w:line="360" w:lineRule="auto"/>
              <w:rPr>
                <w:rFonts w:cs="Arial"/>
                <w:sz w:val="22"/>
                <w:szCs w:val="22"/>
              </w:rPr>
            </w:pPr>
            <w:r w:rsidRPr="00996E9C">
              <w:rPr>
                <w:rFonts w:cs="Arial"/>
                <w:sz w:val="22"/>
                <w:szCs w:val="22"/>
              </w:rPr>
              <w:t>versichert, dass:</w:t>
            </w:r>
          </w:p>
        </w:tc>
      </w:tr>
      <w:tr w:rsidR="00E40221" w:rsidRPr="00996E9C" w14:paraId="683C8B2B" w14:textId="77777777" w:rsidTr="00996E9C">
        <w:tc>
          <w:tcPr>
            <w:tcW w:w="306" w:type="pct"/>
            <w:shd w:val="clear" w:color="auto" w:fill="auto"/>
            <w:tcMar>
              <w:left w:w="57" w:type="dxa"/>
              <w:right w:w="57" w:type="dxa"/>
            </w:tcMar>
          </w:tcPr>
          <w:p w14:paraId="4C3FEDE7" w14:textId="77777777" w:rsidR="00E40221" w:rsidRPr="00996E9C" w:rsidRDefault="00E40221" w:rsidP="00996E9C">
            <w:pPr>
              <w:pStyle w:val="text1"/>
              <w:tabs>
                <w:tab w:val="clear" w:pos="567"/>
                <w:tab w:val="left" w:pos="742"/>
              </w:tabs>
              <w:spacing w:before="0" w:after="120" w:line="360" w:lineRule="auto"/>
              <w:ind w:left="0"/>
              <w:jc w:val="left"/>
              <w:rPr>
                <w:rFonts w:cs="Arial"/>
                <w:color w:val="auto"/>
                <w:sz w:val="22"/>
                <w:szCs w:val="22"/>
              </w:rPr>
            </w:pPr>
          </w:p>
        </w:tc>
        <w:tc>
          <w:tcPr>
            <w:tcW w:w="4694" w:type="pct"/>
          </w:tcPr>
          <w:p w14:paraId="4B96836B" w14:textId="2B14BF46" w:rsidR="00E40221" w:rsidRPr="00996E9C" w:rsidRDefault="00E40221" w:rsidP="00996E9C">
            <w:pPr>
              <w:pStyle w:val="Listenabsatz"/>
              <w:numPr>
                <w:ilvl w:val="0"/>
                <w:numId w:val="6"/>
              </w:numPr>
              <w:spacing w:after="200" w:line="360" w:lineRule="auto"/>
              <w:ind w:left="177" w:hanging="283"/>
              <w:rPr>
                <w:rFonts w:eastAsia="BundesSerif Office" w:cs="Arial"/>
                <w:sz w:val="22"/>
                <w:szCs w:val="22"/>
              </w:rPr>
            </w:pPr>
            <w:r w:rsidRPr="00996E9C">
              <w:rPr>
                <w:rFonts w:cs="Arial"/>
                <w:sz w:val="22"/>
                <w:szCs w:val="22"/>
              </w:rPr>
              <w:t xml:space="preserve">er nicht zu den </w:t>
            </w:r>
            <w:r w:rsidRPr="00996E9C">
              <w:rPr>
                <w:rFonts w:eastAsia="BundesSerif Office" w:cs="Arial"/>
                <w:sz w:val="22"/>
                <w:szCs w:val="22"/>
              </w:rPr>
              <w:t xml:space="preserve">in Artikel 5 k) Absatz 1 der Verordnung (EU) Nr. 833/2014 über restriktive Maßnahmen angesichts der Handlungen Russlands, die die Lage in der Ukraine destabilisieren, neu eingefügt durch Art. 1 Ziff. 23 der Verordnung (EU) Nr. 2022/576 des Rates vom 08. April 2022 in der aktuell geltenden Fassung, </w:t>
            </w:r>
            <w:r w:rsidRPr="00996E9C">
              <w:rPr>
                <w:rFonts w:eastAsia="BundesSerif Office" w:cs="Arial"/>
                <w:b/>
                <w:sz w:val="22"/>
                <w:szCs w:val="22"/>
              </w:rPr>
              <w:t xml:space="preserve">genannten Personen, Organisationen oder Einrichtungen, die einen </w:t>
            </w:r>
            <w:r w:rsidRPr="00996E9C">
              <w:rPr>
                <w:rFonts w:eastAsia="BundesSerif Office" w:cs="Arial"/>
                <w:b/>
                <w:sz w:val="22"/>
                <w:szCs w:val="22"/>
                <w:u w:val="single"/>
              </w:rPr>
              <w:t>Bezug zu Russland</w:t>
            </w:r>
            <w:r w:rsidRPr="00996E9C">
              <w:rPr>
                <w:rFonts w:eastAsia="BundesSerif Office" w:cs="Arial"/>
                <w:b/>
                <w:sz w:val="22"/>
                <w:szCs w:val="22"/>
              </w:rPr>
              <w:t xml:space="preserve"> im Sinne der Vorschrift aufweisen, </w:t>
            </w:r>
            <w:r w:rsidRPr="00996E9C">
              <w:rPr>
                <w:rFonts w:eastAsia="BundesSerif Office" w:cs="Arial"/>
                <w:sz w:val="22"/>
                <w:szCs w:val="22"/>
              </w:rPr>
              <w:t>zählt</w:t>
            </w:r>
            <w:r w:rsidRPr="00996E9C">
              <w:rPr>
                <w:rFonts w:eastAsia="BundesSerif Office" w:cs="Arial"/>
                <w:b/>
                <w:sz w:val="22"/>
                <w:szCs w:val="22"/>
              </w:rPr>
              <w:t>:</w:t>
            </w:r>
          </w:p>
        </w:tc>
      </w:tr>
      <w:tr w:rsidR="00E40221" w:rsidRPr="00996E9C" w14:paraId="38D5AB00" w14:textId="77777777" w:rsidTr="00996E9C">
        <w:tc>
          <w:tcPr>
            <w:tcW w:w="306" w:type="pct"/>
            <w:tcMar>
              <w:left w:w="57" w:type="dxa"/>
              <w:right w:w="57" w:type="dxa"/>
            </w:tcMar>
          </w:tcPr>
          <w:p w14:paraId="75B3CEA7" w14:textId="2883F0DC" w:rsidR="00E40221" w:rsidRPr="00996E9C" w:rsidRDefault="00072194" w:rsidP="00996E9C">
            <w:pPr>
              <w:pStyle w:val="text1"/>
              <w:tabs>
                <w:tab w:val="clear" w:pos="567"/>
                <w:tab w:val="left" w:pos="742"/>
              </w:tabs>
              <w:spacing w:before="0" w:after="120" w:line="360" w:lineRule="auto"/>
              <w:ind w:left="0"/>
              <w:jc w:val="left"/>
              <w:rPr>
                <w:rFonts w:cs="Arial"/>
                <w:color w:val="auto"/>
                <w:sz w:val="22"/>
                <w:szCs w:val="22"/>
              </w:rPr>
            </w:pPr>
            <w:r w:rsidRPr="00996E9C">
              <w:rPr>
                <w:rFonts w:cs="Arial"/>
                <w:sz w:val="22"/>
                <w:szCs w:val="22"/>
              </w:rPr>
              <w:fldChar w:fldCharType="begin">
                <w:ffData>
                  <w:name w:val="Kontrollkästchen1"/>
                  <w:enabled/>
                  <w:calcOnExit w:val="0"/>
                  <w:checkBox>
                    <w:sizeAuto/>
                    <w:default w:val="0"/>
                  </w:checkBox>
                </w:ffData>
              </w:fldChar>
            </w:r>
            <w:r w:rsidRPr="00996E9C">
              <w:rPr>
                <w:rFonts w:cs="Arial"/>
                <w:sz w:val="22"/>
                <w:szCs w:val="22"/>
              </w:rPr>
              <w:instrText xml:space="preserve"> FORMCHECKBOX </w:instrText>
            </w:r>
            <w:r w:rsidR="00A90D39">
              <w:rPr>
                <w:rFonts w:cs="Arial"/>
                <w:sz w:val="22"/>
                <w:szCs w:val="22"/>
              </w:rPr>
            </w:r>
            <w:r w:rsidR="00A90D39">
              <w:rPr>
                <w:rFonts w:cs="Arial"/>
                <w:sz w:val="22"/>
                <w:szCs w:val="22"/>
              </w:rPr>
              <w:fldChar w:fldCharType="separate"/>
            </w:r>
            <w:r w:rsidRPr="00996E9C">
              <w:rPr>
                <w:rFonts w:cs="Arial"/>
                <w:sz w:val="22"/>
                <w:szCs w:val="22"/>
              </w:rPr>
              <w:fldChar w:fldCharType="end"/>
            </w:r>
          </w:p>
        </w:tc>
        <w:tc>
          <w:tcPr>
            <w:tcW w:w="4694" w:type="pct"/>
          </w:tcPr>
          <w:p w14:paraId="77E8CB8C" w14:textId="4BFE5A88" w:rsidR="00E40221" w:rsidRPr="00996E9C" w:rsidRDefault="00E40221" w:rsidP="00996E9C">
            <w:pPr>
              <w:pStyle w:val="Listenabsatz"/>
              <w:numPr>
                <w:ilvl w:val="0"/>
                <w:numId w:val="4"/>
              </w:numPr>
              <w:spacing w:after="200" w:line="360" w:lineRule="auto"/>
              <w:ind w:left="177" w:hanging="283"/>
              <w:rPr>
                <w:rFonts w:eastAsia="BundesSerif Office" w:cs="Arial"/>
                <w:b/>
                <w:sz w:val="22"/>
                <w:szCs w:val="22"/>
              </w:rPr>
            </w:pPr>
            <w:r w:rsidRPr="00996E9C">
              <w:rPr>
                <w:rFonts w:eastAsia="BundesSerif Office" w:cs="Arial"/>
                <w:iCs/>
                <w:sz w:val="22"/>
                <w:szCs w:val="22"/>
              </w:rPr>
              <w:t>russische Staatsangehörige oder in Russland niedergelassene natürliche oder juristische Personen, Organisationen oder Einrichtungen,</w:t>
            </w:r>
          </w:p>
        </w:tc>
      </w:tr>
      <w:tr w:rsidR="00E40221" w:rsidRPr="00996E9C" w14:paraId="2102ECBE" w14:textId="77777777" w:rsidTr="00996E9C">
        <w:tc>
          <w:tcPr>
            <w:tcW w:w="306" w:type="pct"/>
            <w:tcMar>
              <w:left w:w="57" w:type="dxa"/>
              <w:right w:w="57" w:type="dxa"/>
            </w:tcMar>
          </w:tcPr>
          <w:p w14:paraId="780E03A0" w14:textId="5E2D2BAB" w:rsidR="00E40221" w:rsidRPr="00996E9C" w:rsidRDefault="00072194" w:rsidP="00996E9C">
            <w:pPr>
              <w:pStyle w:val="text1"/>
              <w:tabs>
                <w:tab w:val="clear" w:pos="567"/>
                <w:tab w:val="left" w:pos="742"/>
              </w:tabs>
              <w:spacing w:before="0" w:after="120" w:line="360" w:lineRule="auto"/>
              <w:ind w:left="0"/>
              <w:jc w:val="left"/>
              <w:rPr>
                <w:rFonts w:cs="Arial"/>
                <w:color w:val="auto"/>
                <w:sz w:val="22"/>
                <w:szCs w:val="22"/>
              </w:rPr>
            </w:pPr>
            <w:r w:rsidRPr="00996E9C">
              <w:rPr>
                <w:rFonts w:cs="Arial"/>
                <w:sz w:val="22"/>
                <w:szCs w:val="22"/>
              </w:rPr>
              <w:fldChar w:fldCharType="begin">
                <w:ffData>
                  <w:name w:val="Kontrollkästchen1"/>
                  <w:enabled/>
                  <w:calcOnExit w:val="0"/>
                  <w:checkBox>
                    <w:sizeAuto/>
                    <w:default w:val="0"/>
                  </w:checkBox>
                </w:ffData>
              </w:fldChar>
            </w:r>
            <w:r w:rsidRPr="00996E9C">
              <w:rPr>
                <w:rFonts w:cs="Arial"/>
                <w:sz w:val="22"/>
                <w:szCs w:val="22"/>
              </w:rPr>
              <w:instrText xml:space="preserve"> FORMCHECKBOX </w:instrText>
            </w:r>
            <w:r w:rsidR="00A90D39">
              <w:rPr>
                <w:rFonts w:cs="Arial"/>
                <w:sz w:val="22"/>
                <w:szCs w:val="22"/>
              </w:rPr>
            </w:r>
            <w:r w:rsidR="00A90D39">
              <w:rPr>
                <w:rFonts w:cs="Arial"/>
                <w:sz w:val="22"/>
                <w:szCs w:val="22"/>
              </w:rPr>
              <w:fldChar w:fldCharType="separate"/>
            </w:r>
            <w:r w:rsidRPr="00996E9C">
              <w:rPr>
                <w:rFonts w:cs="Arial"/>
                <w:sz w:val="22"/>
                <w:szCs w:val="22"/>
              </w:rPr>
              <w:fldChar w:fldCharType="end"/>
            </w:r>
          </w:p>
        </w:tc>
        <w:tc>
          <w:tcPr>
            <w:tcW w:w="4694" w:type="pct"/>
          </w:tcPr>
          <w:p w14:paraId="4C883916" w14:textId="525A3CFB" w:rsidR="00E40221" w:rsidRPr="00996E9C" w:rsidRDefault="00E40221" w:rsidP="00996E9C">
            <w:pPr>
              <w:pStyle w:val="Listenabsatz"/>
              <w:numPr>
                <w:ilvl w:val="0"/>
                <w:numId w:val="4"/>
              </w:numPr>
              <w:spacing w:after="200" w:line="360" w:lineRule="auto"/>
              <w:ind w:left="177" w:hanging="283"/>
              <w:rPr>
                <w:rFonts w:eastAsia="BundesSerif Office" w:cs="Arial"/>
                <w:b/>
                <w:sz w:val="22"/>
                <w:szCs w:val="22"/>
              </w:rPr>
            </w:pPr>
            <w:r w:rsidRPr="00996E9C">
              <w:rPr>
                <w:rFonts w:eastAsia="BundesSerif Office" w:cs="Arial"/>
                <w:iCs/>
                <w:sz w:val="22"/>
                <w:szCs w:val="22"/>
              </w:rPr>
              <w:t>juristische Personen, Organisationen oder Einrichtungen, deren Anteile zu über 50 % unmittelbar oder mittelbar von einer der unter Buchstabe a genannten Organisationen oder natürlichen Personen gehalten werden, oder</w:t>
            </w:r>
          </w:p>
        </w:tc>
      </w:tr>
      <w:tr w:rsidR="00E40221" w:rsidRPr="00996E9C" w14:paraId="26FDBAC9" w14:textId="77777777" w:rsidTr="00996E9C">
        <w:tc>
          <w:tcPr>
            <w:tcW w:w="306" w:type="pct"/>
            <w:tcMar>
              <w:left w:w="57" w:type="dxa"/>
              <w:right w:w="57" w:type="dxa"/>
            </w:tcMar>
          </w:tcPr>
          <w:p w14:paraId="0840F025" w14:textId="77BA4439" w:rsidR="00E40221" w:rsidRPr="00996E9C" w:rsidRDefault="00072194" w:rsidP="00996E9C">
            <w:pPr>
              <w:pStyle w:val="text1"/>
              <w:tabs>
                <w:tab w:val="clear" w:pos="567"/>
                <w:tab w:val="left" w:pos="742"/>
              </w:tabs>
              <w:spacing w:before="0" w:after="120" w:line="360" w:lineRule="auto"/>
              <w:ind w:left="0"/>
              <w:jc w:val="left"/>
              <w:rPr>
                <w:rFonts w:cs="Arial"/>
                <w:color w:val="auto"/>
                <w:sz w:val="22"/>
                <w:szCs w:val="22"/>
              </w:rPr>
            </w:pPr>
            <w:r w:rsidRPr="00996E9C">
              <w:rPr>
                <w:rFonts w:cs="Arial"/>
                <w:sz w:val="22"/>
                <w:szCs w:val="22"/>
              </w:rPr>
              <w:fldChar w:fldCharType="begin">
                <w:ffData>
                  <w:name w:val="Kontrollkästchen1"/>
                  <w:enabled/>
                  <w:calcOnExit w:val="0"/>
                  <w:checkBox>
                    <w:sizeAuto/>
                    <w:default w:val="0"/>
                  </w:checkBox>
                </w:ffData>
              </w:fldChar>
            </w:r>
            <w:r w:rsidRPr="00996E9C">
              <w:rPr>
                <w:rFonts w:cs="Arial"/>
                <w:sz w:val="22"/>
                <w:szCs w:val="22"/>
              </w:rPr>
              <w:instrText xml:space="preserve"> FORMCHECKBOX </w:instrText>
            </w:r>
            <w:r w:rsidR="00A90D39">
              <w:rPr>
                <w:rFonts w:cs="Arial"/>
                <w:sz w:val="22"/>
                <w:szCs w:val="22"/>
              </w:rPr>
            </w:r>
            <w:r w:rsidR="00A90D39">
              <w:rPr>
                <w:rFonts w:cs="Arial"/>
                <w:sz w:val="22"/>
                <w:szCs w:val="22"/>
              </w:rPr>
              <w:fldChar w:fldCharType="separate"/>
            </w:r>
            <w:r w:rsidRPr="00996E9C">
              <w:rPr>
                <w:rFonts w:cs="Arial"/>
                <w:sz w:val="22"/>
                <w:szCs w:val="22"/>
              </w:rPr>
              <w:fldChar w:fldCharType="end"/>
            </w:r>
          </w:p>
        </w:tc>
        <w:tc>
          <w:tcPr>
            <w:tcW w:w="4694" w:type="pct"/>
          </w:tcPr>
          <w:p w14:paraId="23FFCA39" w14:textId="443FD4B4" w:rsidR="00E40221" w:rsidRPr="00996E9C" w:rsidRDefault="00E40221" w:rsidP="00996E9C">
            <w:pPr>
              <w:pStyle w:val="Listenabsatz"/>
              <w:numPr>
                <w:ilvl w:val="0"/>
                <w:numId w:val="4"/>
              </w:numPr>
              <w:spacing w:after="200" w:line="360" w:lineRule="auto"/>
              <w:ind w:left="177" w:hanging="283"/>
              <w:rPr>
                <w:rFonts w:eastAsia="BundesSerif Office" w:cs="Arial"/>
                <w:b/>
                <w:sz w:val="22"/>
                <w:szCs w:val="22"/>
              </w:rPr>
            </w:pPr>
            <w:r w:rsidRPr="00996E9C">
              <w:rPr>
                <w:rFonts w:eastAsia="BundesSerif Office" w:cs="Arial"/>
                <w:iCs/>
                <w:sz w:val="22"/>
                <w:szCs w:val="22"/>
              </w:rPr>
              <w:t>natürliche oder juristische Personen, Organisationen oder Einrichtungen, die im Namen oder auf Anweisung einer der unter Buchstabe a und</w:t>
            </w:r>
            <w:r w:rsidR="003A6D42" w:rsidRPr="00996E9C">
              <w:rPr>
                <w:rFonts w:eastAsia="BundesSerif Office" w:cs="Arial"/>
                <w:iCs/>
                <w:sz w:val="22"/>
                <w:szCs w:val="22"/>
              </w:rPr>
              <w:t xml:space="preserve"> </w:t>
            </w:r>
            <w:r w:rsidRPr="00996E9C">
              <w:rPr>
                <w:rFonts w:eastAsia="BundesSerif Office" w:cs="Arial"/>
                <w:iCs/>
                <w:sz w:val="22"/>
                <w:szCs w:val="22"/>
              </w:rPr>
              <w:t>/</w:t>
            </w:r>
            <w:r w:rsidR="003B3986" w:rsidRPr="00996E9C">
              <w:rPr>
                <w:rFonts w:eastAsia="BundesSerif Office" w:cs="Arial"/>
                <w:iCs/>
                <w:sz w:val="22"/>
                <w:szCs w:val="22"/>
              </w:rPr>
              <w:t xml:space="preserve"> </w:t>
            </w:r>
            <w:r w:rsidRPr="00996E9C">
              <w:rPr>
                <w:rFonts w:eastAsia="BundesSerif Office" w:cs="Arial"/>
                <w:iCs/>
                <w:sz w:val="22"/>
                <w:szCs w:val="22"/>
              </w:rPr>
              <w:t>oder b genannten Organisationen oder Personen handeln.</w:t>
            </w:r>
          </w:p>
        </w:tc>
      </w:tr>
      <w:tr w:rsidR="00E40221" w:rsidRPr="00996E9C" w14:paraId="0BD64C81" w14:textId="77777777" w:rsidTr="00996E9C">
        <w:tc>
          <w:tcPr>
            <w:tcW w:w="306" w:type="pct"/>
            <w:shd w:val="clear" w:color="auto" w:fill="auto"/>
            <w:tcMar>
              <w:left w:w="57" w:type="dxa"/>
              <w:right w:w="57" w:type="dxa"/>
            </w:tcMar>
          </w:tcPr>
          <w:p w14:paraId="6EF36ED5" w14:textId="07FCAC45" w:rsidR="00E40221" w:rsidRPr="00996E9C" w:rsidRDefault="00072194" w:rsidP="00996E9C">
            <w:pPr>
              <w:pStyle w:val="text1"/>
              <w:tabs>
                <w:tab w:val="clear" w:pos="567"/>
                <w:tab w:val="left" w:pos="742"/>
              </w:tabs>
              <w:spacing w:before="0" w:after="120" w:line="360" w:lineRule="auto"/>
              <w:ind w:left="0"/>
              <w:jc w:val="left"/>
              <w:rPr>
                <w:rFonts w:cs="Arial"/>
                <w:color w:val="auto"/>
                <w:sz w:val="22"/>
                <w:szCs w:val="22"/>
              </w:rPr>
            </w:pPr>
            <w:r w:rsidRPr="00996E9C">
              <w:rPr>
                <w:rFonts w:cs="Arial"/>
                <w:sz w:val="22"/>
                <w:szCs w:val="22"/>
              </w:rPr>
              <w:fldChar w:fldCharType="begin">
                <w:ffData>
                  <w:name w:val="Kontrollkästchen1"/>
                  <w:enabled/>
                  <w:calcOnExit w:val="0"/>
                  <w:checkBox>
                    <w:sizeAuto/>
                    <w:default w:val="0"/>
                  </w:checkBox>
                </w:ffData>
              </w:fldChar>
            </w:r>
            <w:r w:rsidRPr="00996E9C">
              <w:rPr>
                <w:rFonts w:cs="Arial"/>
                <w:sz w:val="22"/>
                <w:szCs w:val="22"/>
              </w:rPr>
              <w:instrText xml:space="preserve"> FORMCHECKBOX </w:instrText>
            </w:r>
            <w:r w:rsidR="00A90D39">
              <w:rPr>
                <w:rFonts w:cs="Arial"/>
                <w:sz w:val="22"/>
                <w:szCs w:val="22"/>
              </w:rPr>
            </w:r>
            <w:r w:rsidR="00A90D39">
              <w:rPr>
                <w:rFonts w:cs="Arial"/>
                <w:sz w:val="22"/>
                <w:szCs w:val="22"/>
              </w:rPr>
              <w:fldChar w:fldCharType="separate"/>
            </w:r>
            <w:r w:rsidRPr="00996E9C">
              <w:rPr>
                <w:rFonts w:cs="Arial"/>
                <w:sz w:val="22"/>
                <w:szCs w:val="22"/>
              </w:rPr>
              <w:fldChar w:fldCharType="end"/>
            </w:r>
          </w:p>
        </w:tc>
        <w:tc>
          <w:tcPr>
            <w:tcW w:w="4694" w:type="pct"/>
          </w:tcPr>
          <w:p w14:paraId="0BEFDBF7" w14:textId="5076950F" w:rsidR="00E40221" w:rsidRPr="00996E9C" w:rsidRDefault="00E40221" w:rsidP="00996E9C">
            <w:pPr>
              <w:pStyle w:val="Listenabsatz"/>
              <w:numPr>
                <w:ilvl w:val="0"/>
                <w:numId w:val="6"/>
              </w:numPr>
              <w:spacing w:after="200" w:line="360" w:lineRule="auto"/>
              <w:ind w:left="177" w:hanging="283"/>
              <w:rPr>
                <w:rFonts w:eastAsia="BundesSerif Office" w:cs="Arial"/>
                <w:sz w:val="22"/>
                <w:szCs w:val="22"/>
              </w:rPr>
            </w:pPr>
            <w:r w:rsidRPr="00996E9C">
              <w:rPr>
                <w:rFonts w:cs="Arial"/>
                <w:sz w:val="22"/>
                <w:szCs w:val="22"/>
              </w:rPr>
              <w:t>am Auftrag keine Personen, Organisationen oder Einrichtungen im Sinne der Nr. I als Unterauftragnehmer, Eignungsleiher oder Lieferanten beteiligt sind, die einen Bezug zu Russland im Sinne der Vorschrift aufweisen (soweit mehr als 10 % des Auftragswertes auf diese entfallen).</w:t>
            </w:r>
          </w:p>
        </w:tc>
      </w:tr>
      <w:tr w:rsidR="00E40221" w:rsidRPr="00996E9C" w14:paraId="66EF53AA" w14:textId="77777777" w:rsidTr="00996E9C">
        <w:tc>
          <w:tcPr>
            <w:tcW w:w="306" w:type="pct"/>
            <w:shd w:val="clear" w:color="auto" w:fill="auto"/>
            <w:tcMar>
              <w:left w:w="57" w:type="dxa"/>
              <w:right w:w="57" w:type="dxa"/>
            </w:tcMar>
          </w:tcPr>
          <w:p w14:paraId="3741A610" w14:textId="28BA7CC8" w:rsidR="00E40221" w:rsidRPr="00996E9C" w:rsidRDefault="00072194" w:rsidP="00996E9C">
            <w:pPr>
              <w:pStyle w:val="text1"/>
              <w:tabs>
                <w:tab w:val="clear" w:pos="567"/>
                <w:tab w:val="left" w:pos="742"/>
              </w:tabs>
              <w:spacing w:before="0" w:after="120" w:line="360" w:lineRule="auto"/>
              <w:ind w:left="0"/>
              <w:jc w:val="left"/>
              <w:rPr>
                <w:rFonts w:cs="Arial"/>
                <w:color w:val="auto"/>
                <w:sz w:val="22"/>
                <w:szCs w:val="22"/>
              </w:rPr>
            </w:pPr>
            <w:r w:rsidRPr="00996E9C">
              <w:rPr>
                <w:rFonts w:cs="Arial"/>
                <w:sz w:val="22"/>
                <w:szCs w:val="22"/>
              </w:rPr>
              <w:lastRenderedPageBreak/>
              <w:fldChar w:fldCharType="begin">
                <w:ffData>
                  <w:name w:val="Kontrollkästchen1"/>
                  <w:enabled/>
                  <w:calcOnExit w:val="0"/>
                  <w:checkBox>
                    <w:sizeAuto/>
                    <w:default w:val="0"/>
                  </w:checkBox>
                </w:ffData>
              </w:fldChar>
            </w:r>
            <w:r w:rsidRPr="00996E9C">
              <w:rPr>
                <w:rFonts w:cs="Arial"/>
                <w:sz w:val="22"/>
                <w:szCs w:val="22"/>
              </w:rPr>
              <w:instrText xml:space="preserve"> FORMCHECKBOX </w:instrText>
            </w:r>
            <w:r w:rsidR="00A90D39">
              <w:rPr>
                <w:rFonts w:cs="Arial"/>
                <w:sz w:val="22"/>
                <w:szCs w:val="22"/>
              </w:rPr>
            </w:r>
            <w:r w:rsidR="00A90D39">
              <w:rPr>
                <w:rFonts w:cs="Arial"/>
                <w:sz w:val="22"/>
                <w:szCs w:val="22"/>
              </w:rPr>
              <w:fldChar w:fldCharType="separate"/>
            </w:r>
            <w:r w:rsidRPr="00996E9C">
              <w:rPr>
                <w:rFonts w:cs="Arial"/>
                <w:sz w:val="22"/>
                <w:szCs w:val="22"/>
              </w:rPr>
              <w:fldChar w:fldCharType="end"/>
            </w:r>
          </w:p>
        </w:tc>
        <w:tc>
          <w:tcPr>
            <w:tcW w:w="4694" w:type="pct"/>
          </w:tcPr>
          <w:p w14:paraId="6C8C8C4D" w14:textId="45F19CFB" w:rsidR="00E40221" w:rsidRPr="00996E9C" w:rsidRDefault="00E40221" w:rsidP="00996E9C">
            <w:pPr>
              <w:pStyle w:val="Listenabsatz"/>
              <w:numPr>
                <w:ilvl w:val="0"/>
                <w:numId w:val="6"/>
              </w:numPr>
              <w:spacing w:after="200" w:line="360" w:lineRule="auto"/>
              <w:ind w:left="177" w:hanging="283"/>
              <w:rPr>
                <w:rFonts w:cs="Arial"/>
                <w:sz w:val="22"/>
                <w:szCs w:val="22"/>
              </w:rPr>
            </w:pPr>
            <w:r w:rsidRPr="00996E9C">
              <w:rPr>
                <w:rFonts w:cs="Arial"/>
                <w:sz w:val="22"/>
                <w:szCs w:val="22"/>
              </w:rPr>
              <w:t>Es wird bestätigt und sichergestellt, dass während der Vertragslaufzeit keine Personen, Organisationen oder Einrichtungen im Sinne der Nr. I als Unterauftragnehmer, Lieferanten oder Eignungsleiher, eingesetzt werden, auf die mehr als 10 % des Auftragswerts entfällt.</w:t>
            </w:r>
          </w:p>
        </w:tc>
      </w:tr>
    </w:tbl>
    <w:p w14:paraId="69E2FC89" w14:textId="77777777" w:rsidR="007B1988" w:rsidRDefault="007B1988" w:rsidP="000121FB">
      <w:pPr>
        <w:spacing w:line="360" w:lineRule="auto"/>
        <w:rPr>
          <w:rFonts w:cs="Arial"/>
          <w:szCs w:val="22"/>
        </w:rPr>
      </w:pPr>
    </w:p>
    <w:p w14:paraId="63DA5ADF" w14:textId="1ABD43E9" w:rsidR="00E40221" w:rsidRPr="007B1988" w:rsidRDefault="00E40221" w:rsidP="000121FB">
      <w:pPr>
        <w:spacing w:line="360" w:lineRule="auto"/>
        <w:rPr>
          <w:rFonts w:cs="Arial"/>
          <w:szCs w:val="22"/>
        </w:rPr>
      </w:pPr>
      <w:r w:rsidRPr="007B1988">
        <w:rPr>
          <w:rFonts w:cs="Arial"/>
          <w:szCs w:val="22"/>
        </w:rPr>
        <w:t>Der unten bezeichnete Bieter</w:t>
      </w:r>
      <w:r w:rsidR="000121FB" w:rsidRPr="007B1988">
        <w:rPr>
          <w:rFonts w:cs="Arial"/>
          <w:szCs w:val="22"/>
        </w:rPr>
        <w:t xml:space="preserve"> </w:t>
      </w:r>
      <w:r w:rsidRPr="007B1988">
        <w:rPr>
          <w:rFonts w:cs="Arial"/>
          <w:szCs w:val="22"/>
        </w:rPr>
        <w:t>/</w:t>
      </w:r>
      <w:r w:rsidR="000121FB" w:rsidRPr="007B1988">
        <w:rPr>
          <w:rFonts w:cs="Arial"/>
          <w:szCs w:val="22"/>
        </w:rPr>
        <w:t xml:space="preserve"> </w:t>
      </w:r>
      <w:r w:rsidRPr="007B1988">
        <w:rPr>
          <w:rFonts w:cs="Arial"/>
          <w:szCs w:val="22"/>
        </w:rPr>
        <w:t>Unterauftragnehmer versichert die Richtigkeit seiner Angaben.</w:t>
      </w:r>
    </w:p>
    <w:p w14:paraId="5AAB3F31" w14:textId="636727B6" w:rsidR="00E40221" w:rsidRDefault="00E40221" w:rsidP="00E40221">
      <w:pPr>
        <w:spacing w:line="360" w:lineRule="auto"/>
        <w:jc w:val="both"/>
        <w:rPr>
          <w:rFonts w:cs="Arial"/>
          <w:b/>
          <w:szCs w:val="22"/>
        </w:rPr>
      </w:pPr>
    </w:p>
    <w:tbl>
      <w:tblPr>
        <w:tblStyle w:val="Tabellenraster"/>
        <w:tblW w:w="5000" w:type="pct"/>
        <w:shd w:val="clear" w:color="auto" w:fill="DBF3D5"/>
        <w:tblLook w:val="04A0" w:firstRow="1" w:lastRow="0" w:firstColumn="1" w:lastColumn="0" w:noHBand="0" w:noVBand="1"/>
      </w:tblPr>
      <w:tblGrid>
        <w:gridCol w:w="4530"/>
        <w:gridCol w:w="4530"/>
      </w:tblGrid>
      <w:tr w:rsidR="00E40221" w:rsidRPr="00E40221" w14:paraId="23A0DBEB" w14:textId="77777777" w:rsidTr="00E40221">
        <w:tc>
          <w:tcPr>
            <w:tcW w:w="2500" w:type="pct"/>
            <w:shd w:val="clear" w:color="auto" w:fill="auto"/>
            <w:vAlign w:val="center"/>
          </w:tcPr>
          <w:p w14:paraId="6DC966F4" w14:textId="77777777" w:rsidR="00E40221" w:rsidRPr="00E40221" w:rsidRDefault="00E40221" w:rsidP="006338F2">
            <w:pPr>
              <w:spacing w:line="360" w:lineRule="auto"/>
              <w:rPr>
                <w:rFonts w:cs="Arial"/>
                <w:sz w:val="22"/>
                <w:szCs w:val="22"/>
              </w:rPr>
            </w:pPr>
            <w:r w:rsidRPr="00E40221">
              <w:rPr>
                <w:rFonts w:cs="Arial"/>
                <w:sz w:val="22"/>
                <w:szCs w:val="22"/>
              </w:rPr>
              <w:t xml:space="preserve">Vollständige Bezeichnung des Unternehmens </w:t>
            </w:r>
            <w:r w:rsidRPr="00E40221">
              <w:rPr>
                <w:rFonts w:cs="Arial"/>
                <w:sz w:val="22"/>
                <w:szCs w:val="22"/>
                <w:u w:val="single"/>
              </w:rPr>
              <w:t>inkl.</w:t>
            </w:r>
            <w:r w:rsidRPr="00E40221">
              <w:rPr>
                <w:rFonts w:cs="Arial"/>
                <w:sz w:val="22"/>
                <w:szCs w:val="22"/>
              </w:rPr>
              <w:t xml:space="preserve"> Rechtsform:</w:t>
            </w:r>
          </w:p>
        </w:tc>
        <w:tc>
          <w:tcPr>
            <w:tcW w:w="2500" w:type="pct"/>
            <w:shd w:val="clear" w:color="auto" w:fill="auto"/>
            <w:vAlign w:val="center"/>
          </w:tcPr>
          <w:p w14:paraId="627F95A0" w14:textId="77777777" w:rsidR="00E40221" w:rsidRPr="00E40221" w:rsidRDefault="00E40221" w:rsidP="006338F2">
            <w:pPr>
              <w:spacing w:line="360" w:lineRule="auto"/>
              <w:rPr>
                <w:rFonts w:cs="Arial"/>
                <w:sz w:val="22"/>
                <w:szCs w:val="22"/>
              </w:rPr>
            </w:pPr>
            <w:r w:rsidRPr="00E40221">
              <w:rPr>
                <w:rFonts w:cs="Arial"/>
                <w:szCs w:val="22"/>
              </w:rPr>
              <w:fldChar w:fldCharType="begin">
                <w:ffData>
                  <w:name w:val="Text2"/>
                  <w:enabled/>
                  <w:calcOnExit w:val="0"/>
                  <w:textInput/>
                </w:ffData>
              </w:fldChar>
            </w:r>
            <w:r w:rsidRPr="00E40221">
              <w:rPr>
                <w:rFonts w:cs="Arial"/>
                <w:sz w:val="22"/>
                <w:szCs w:val="22"/>
              </w:rPr>
              <w:instrText xml:space="preserve"> FORMTEXT </w:instrText>
            </w:r>
            <w:r w:rsidRPr="00E40221">
              <w:rPr>
                <w:rFonts w:cs="Arial"/>
                <w:szCs w:val="22"/>
              </w:rPr>
            </w:r>
            <w:r w:rsidRPr="00E40221">
              <w:rPr>
                <w:rFonts w:cs="Arial"/>
                <w:szCs w:val="22"/>
              </w:rPr>
              <w:fldChar w:fldCharType="separate"/>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szCs w:val="22"/>
              </w:rPr>
              <w:fldChar w:fldCharType="end"/>
            </w:r>
          </w:p>
          <w:p w14:paraId="539C060C" w14:textId="77777777" w:rsidR="00E40221" w:rsidRPr="00E40221" w:rsidRDefault="00E40221" w:rsidP="006338F2">
            <w:pPr>
              <w:spacing w:line="360" w:lineRule="auto"/>
              <w:rPr>
                <w:rFonts w:cs="Arial"/>
                <w:sz w:val="22"/>
                <w:szCs w:val="22"/>
              </w:rPr>
            </w:pPr>
            <w:r w:rsidRPr="00E40221">
              <w:rPr>
                <w:rFonts w:cs="Arial"/>
                <w:szCs w:val="22"/>
              </w:rPr>
              <w:fldChar w:fldCharType="begin">
                <w:ffData>
                  <w:name w:val="Text3"/>
                  <w:enabled/>
                  <w:calcOnExit w:val="0"/>
                  <w:textInput/>
                </w:ffData>
              </w:fldChar>
            </w:r>
            <w:r w:rsidRPr="00E40221">
              <w:rPr>
                <w:rFonts w:cs="Arial"/>
                <w:sz w:val="22"/>
                <w:szCs w:val="22"/>
              </w:rPr>
              <w:instrText xml:space="preserve"> FORMTEXT </w:instrText>
            </w:r>
            <w:r w:rsidRPr="00E40221">
              <w:rPr>
                <w:rFonts w:cs="Arial"/>
                <w:szCs w:val="22"/>
              </w:rPr>
            </w:r>
            <w:r w:rsidRPr="00E40221">
              <w:rPr>
                <w:rFonts w:cs="Arial"/>
                <w:szCs w:val="22"/>
              </w:rPr>
              <w:fldChar w:fldCharType="separate"/>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szCs w:val="22"/>
              </w:rPr>
              <w:fldChar w:fldCharType="end"/>
            </w:r>
          </w:p>
        </w:tc>
      </w:tr>
      <w:tr w:rsidR="00E40221" w:rsidRPr="00E40221" w14:paraId="4BD67D7B" w14:textId="77777777" w:rsidTr="00E40221">
        <w:tc>
          <w:tcPr>
            <w:tcW w:w="2500" w:type="pct"/>
            <w:shd w:val="clear" w:color="auto" w:fill="auto"/>
            <w:vAlign w:val="center"/>
          </w:tcPr>
          <w:p w14:paraId="6D218CE0" w14:textId="77777777" w:rsidR="00E40221" w:rsidRPr="00E40221" w:rsidRDefault="00E40221" w:rsidP="006338F2">
            <w:pPr>
              <w:spacing w:line="360" w:lineRule="auto"/>
              <w:rPr>
                <w:rFonts w:cs="Arial"/>
                <w:sz w:val="22"/>
                <w:szCs w:val="22"/>
              </w:rPr>
            </w:pPr>
            <w:r w:rsidRPr="00E40221">
              <w:rPr>
                <w:rFonts w:cs="Arial"/>
                <w:sz w:val="22"/>
                <w:szCs w:val="22"/>
              </w:rPr>
              <w:t>Vollständiger Name der vertretungsbefugten (natürlichen) Person, die diese Erklärung abgibt:</w:t>
            </w:r>
          </w:p>
        </w:tc>
        <w:tc>
          <w:tcPr>
            <w:tcW w:w="2500" w:type="pct"/>
            <w:shd w:val="clear" w:color="auto" w:fill="auto"/>
            <w:vAlign w:val="center"/>
          </w:tcPr>
          <w:p w14:paraId="3B266AA8" w14:textId="77777777" w:rsidR="00E40221" w:rsidRPr="00E40221" w:rsidRDefault="00E40221" w:rsidP="006338F2">
            <w:pPr>
              <w:spacing w:line="360" w:lineRule="auto"/>
              <w:rPr>
                <w:rFonts w:cs="Arial"/>
                <w:sz w:val="22"/>
                <w:szCs w:val="22"/>
              </w:rPr>
            </w:pPr>
            <w:r w:rsidRPr="00E40221">
              <w:rPr>
                <w:rFonts w:cs="Arial"/>
                <w:szCs w:val="22"/>
              </w:rPr>
              <w:fldChar w:fldCharType="begin">
                <w:ffData>
                  <w:name w:val="Text3"/>
                  <w:enabled/>
                  <w:calcOnExit w:val="0"/>
                  <w:textInput/>
                </w:ffData>
              </w:fldChar>
            </w:r>
            <w:r w:rsidRPr="00E40221">
              <w:rPr>
                <w:rFonts w:cs="Arial"/>
                <w:sz w:val="22"/>
                <w:szCs w:val="22"/>
              </w:rPr>
              <w:instrText xml:space="preserve"> FORMTEXT </w:instrText>
            </w:r>
            <w:r w:rsidRPr="00E40221">
              <w:rPr>
                <w:rFonts w:cs="Arial"/>
                <w:szCs w:val="22"/>
              </w:rPr>
            </w:r>
            <w:r w:rsidRPr="00E40221">
              <w:rPr>
                <w:rFonts w:cs="Arial"/>
                <w:szCs w:val="22"/>
              </w:rPr>
              <w:fldChar w:fldCharType="separate"/>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szCs w:val="22"/>
              </w:rPr>
              <w:fldChar w:fldCharType="end"/>
            </w:r>
          </w:p>
        </w:tc>
      </w:tr>
    </w:tbl>
    <w:p w14:paraId="7E98B856" w14:textId="77777777" w:rsidR="00E40221" w:rsidRPr="00E40221" w:rsidRDefault="00E40221" w:rsidP="00E40221">
      <w:pPr>
        <w:spacing w:line="360" w:lineRule="auto"/>
        <w:rPr>
          <w:rFonts w:cs="Arial"/>
          <w:szCs w:val="22"/>
        </w:rPr>
      </w:pPr>
    </w:p>
    <w:tbl>
      <w:tblPr>
        <w:tblStyle w:val="Tabellenraster"/>
        <w:tblW w:w="5000" w:type="pct"/>
        <w:tblLook w:val="04A0" w:firstRow="1" w:lastRow="0" w:firstColumn="1" w:lastColumn="0" w:noHBand="0" w:noVBand="1"/>
      </w:tblPr>
      <w:tblGrid>
        <w:gridCol w:w="9060"/>
      </w:tblGrid>
      <w:tr w:rsidR="00E40221" w:rsidRPr="00E40221" w14:paraId="3AC98136" w14:textId="77777777" w:rsidTr="00E40221">
        <w:trPr>
          <w:trHeight w:val="69"/>
        </w:trPr>
        <w:tc>
          <w:tcPr>
            <w:tcW w:w="5000" w:type="pct"/>
            <w:shd w:val="clear" w:color="auto" w:fill="auto"/>
            <w:vAlign w:val="center"/>
          </w:tcPr>
          <w:p w14:paraId="43E4C795" w14:textId="77777777" w:rsidR="00E40221" w:rsidRPr="00E40221" w:rsidRDefault="00E40221" w:rsidP="006338F2">
            <w:pPr>
              <w:tabs>
                <w:tab w:val="left" w:pos="2430"/>
              </w:tabs>
              <w:spacing w:line="360" w:lineRule="auto"/>
              <w:rPr>
                <w:rFonts w:cs="Arial"/>
                <w:sz w:val="22"/>
                <w:szCs w:val="22"/>
              </w:rPr>
            </w:pPr>
            <w:r w:rsidRPr="00E40221">
              <w:rPr>
                <w:rFonts w:cs="Arial"/>
                <w:sz w:val="22"/>
                <w:szCs w:val="22"/>
              </w:rPr>
              <w:t>Falls Erklärung durch ein Mitglied einer Bietergemeinschaft oder durch Unterauftragnehmer oder auf gesonderte Anforderung der Vergabestelle abgegeben wird:</w:t>
            </w:r>
          </w:p>
        </w:tc>
      </w:tr>
      <w:tr w:rsidR="00E40221" w:rsidRPr="00E40221" w14:paraId="379D1F91" w14:textId="77777777" w:rsidTr="00E40221">
        <w:trPr>
          <w:trHeight w:val="1406"/>
        </w:trPr>
        <w:tc>
          <w:tcPr>
            <w:tcW w:w="5000" w:type="pct"/>
            <w:shd w:val="clear" w:color="auto" w:fill="auto"/>
            <w:vAlign w:val="bottom"/>
          </w:tcPr>
          <w:p w14:paraId="5F6EC58A" w14:textId="77777777" w:rsidR="00E40221" w:rsidRPr="00E40221" w:rsidRDefault="00E40221" w:rsidP="006338F2">
            <w:pPr>
              <w:tabs>
                <w:tab w:val="left" w:pos="2430"/>
              </w:tabs>
              <w:spacing w:line="360" w:lineRule="auto"/>
              <w:rPr>
                <w:rFonts w:cs="Arial"/>
                <w:sz w:val="22"/>
                <w:szCs w:val="22"/>
              </w:rPr>
            </w:pPr>
            <w:r w:rsidRPr="00E40221">
              <w:rPr>
                <w:rFonts w:cs="Arial"/>
                <w:szCs w:val="22"/>
              </w:rPr>
              <w:fldChar w:fldCharType="begin">
                <w:ffData>
                  <w:name w:val="Text1"/>
                  <w:enabled/>
                  <w:calcOnExit w:val="0"/>
                  <w:textInput/>
                </w:ffData>
              </w:fldChar>
            </w:r>
            <w:r w:rsidRPr="00E40221">
              <w:rPr>
                <w:rFonts w:cs="Arial"/>
                <w:sz w:val="22"/>
                <w:szCs w:val="22"/>
              </w:rPr>
              <w:instrText xml:space="preserve"> FORMTEXT </w:instrText>
            </w:r>
            <w:r w:rsidRPr="00E40221">
              <w:rPr>
                <w:rFonts w:cs="Arial"/>
                <w:szCs w:val="22"/>
              </w:rPr>
            </w:r>
            <w:r w:rsidRPr="00E40221">
              <w:rPr>
                <w:rFonts w:cs="Arial"/>
                <w:szCs w:val="22"/>
              </w:rPr>
              <w:fldChar w:fldCharType="separate"/>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szCs w:val="22"/>
              </w:rPr>
              <w:fldChar w:fldCharType="end"/>
            </w:r>
            <w:r w:rsidRPr="00E40221">
              <w:rPr>
                <w:rFonts w:cs="Arial"/>
                <w:sz w:val="22"/>
                <w:szCs w:val="22"/>
              </w:rPr>
              <w:t xml:space="preserve"> </w:t>
            </w:r>
            <w:r w:rsidRPr="00E40221">
              <w:rPr>
                <w:rFonts w:cs="Arial"/>
                <w:szCs w:val="22"/>
              </w:rPr>
              <w:fldChar w:fldCharType="begin">
                <w:ffData>
                  <w:name w:val="Text1"/>
                  <w:enabled/>
                  <w:calcOnExit w:val="0"/>
                  <w:textInput/>
                </w:ffData>
              </w:fldChar>
            </w:r>
            <w:r w:rsidRPr="00E40221">
              <w:rPr>
                <w:rFonts w:cs="Arial"/>
                <w:sz w:val="22"/>
                <w:szCs w:val="22"/>
              </w:rPr>
              <w:instrText xml:space="preserve"> FORMTEXT </w:instrText>
            </w:r>
            <w:r w:rsidRPr="00E40221">
              <w:rPr>
                <w:rFonts w:cs="Arial"/>
                <w:szCs w:val="22"/>
              </w:rPr>
            </w:r>
            <w:r w:rsidRPr="00E40221">
              <w:rPr>
                <w:rFonts w:cs="Arial"/>
                <w:szCs w:val="22"/>
              </w:rPr>
              <w:fldChar w:fldCharType="separate"/>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noProof/>
                <w:sz w:val="22"/>
                <w:szCs w:val="22"/>
              </w:rPr>
              <w:t> </w:t>
            </w:r>
            <w:r w:rsidRPr="00E40221">
              <w:rPr>
                <w:rFonts w:cs="Arial"/>
                <w:szCs w:val="22"/>
              </w:rPr>
              <w:fldChar w:fldCharType="end"/>
            </w:r>
          </w:p>
        </w:tc>
      </w:tr>
      <w:tr w:rsidR="00E40221" w:rsidRPr="00E40221" w14:paraId="629863C1" w14:textId="77777777" w:rsidTr="00E40221">
        <w:trPr>
          <w:trHeight w:val="262"/>
        </w:trPr>
        <w:tc>
          <w:tcPr>
            <w:tcW w:w="5000" w:type="pct"/>
          </w:tcPr>
          <w:p w14:paraId="21D0CEC0" w14:textId="77777777" w:rsidR="00E40221" w:rsidRPr="00E40221" w:rsidRDefault="00E40221" w:rsidP="006338F2">
            <w:pPr>
              <w:spacing w:line="360" w:lineRule="auto"/>
              <w:rPr>
                <w:rFonts w:cs="Arial"/>
                <w:sz w:val="22"/>
                <w:szCs w:val="22"/>
              </w:rPr>
            </w:pPr>
            <w:r w:rsidRPr="00E40221">
              <w:rPr>
                <w:rFonts w:cs="Arial"/>
                <w:sz w:val="22"/>
                <w:szCs w:val="22"/>
              </w:rPr>
              <w:t>Ort, Datum, handschriftliche rechtsverbindliche Unterschrift**)</w:t>
            </w:r>
          </w:p>
        </w:tc>
      </w:tr>
    </w:tbl>
    <w:p w14:paraId="0B37D24F" w14:textId="77777777" w:rsidR="00E40221" w:rsidRPr="00E40221" w:rsidRDefault="00E40221" w:rsidP="00E40221">
      <w:pPr>
        <w:spacing w:line="360" w:lineRule="auto"/>
        <w:rPr>
          <w:rFonts w:cs="Arial"/>
          <w:b/>
          <w:szCs w:val="22"/>
        </w:rPr>
      </w:pPr>
    </w:p>
    <w:p w14:paraId="076B5F91" w14:textId="79DF1A1C" w:rsidR="00E40221" w:rsidRPr="004954AA" w:rsidRDefault="00E40221" w:rsidP="00E40221">
      <w:pPr>
        <w:spacing w:line="360" w:lineRule="auto"/>
        <w:jc w:val="both"/>
        <w:rPr>
          <w:rFonts w:cs="Arial"/>
          <w:szCs w:val="22"/>
        </w:rPr>
      </w:pPr>
      <w:r w:rsidRPr="004954AA">
        <w:rPr>
          <w:rFonts w:cs="Arial"/>
          <w:szCs w:val="22"/>
        </w:rPr>
        <w:t>**) Eine lediglich elektronisch in das Dokument eingefügte eingescannte Unterschrift ersetzt nicht die handschriftliche rechtsverbindliche Unterzeichnung.</w:t>
      </w:r>
    </w:p>
    <w:p w14:paraId="006D6C1E" w14:textId="77777777" w:rsidR="00E40221" w:rsidRDefault="00E40221">
      <w:pPr>
        <w:rPr>
          <w:rFonts w:cs="Arial"/>
          <w:b/>
          <w:szCs w:val="22"/>
        </w:rPr>
      </w:pPr>
    </w:p>
    <w:p w14:paraId="1BFC329B" w14:textId="77777777" w:rsidR="00E40221" w:rsidRDefault="00E40221">
      <w:pPr>
        <w:rPr>
          <w:rFonts w:cs="Arial"/>
          <w:b/>
          <w:szCs w:val="22"/>
        </w:rPr>
      </w:pPr>
    </w:p>
    <w:p w14:paraId="02E70378" w14:textId="77777777" w:rsidR="00E40221" w:rsidRDefault="00E40221">
      <w:pPr>
        <w:rPr>
          <w:rFonts w:cs="Arial"/>
          <w:b/>
          <w:szCs w:val="22"/>
        </w:rPr>
      </w:pPr>
    </w:p>
    <w:p w14:paraId="4CCD824F" w14:textId="77777777" w:rsidR="00E40221" w:rsidRDefault="00E40221">
      <w:pPr>
        <w:rPr>
          <w:rFonts w:cs="Arial"/>
          <w:b/>
          <w:szCs w:val="22"/>
        </w:rPr>
      </w:pPr>
    </w:p>
    <w:p w14:paraId="29B8B478" w14:textId="77777777" w:rsidR="00E40221" w:rsidRDefault="00E40221">
      <w:pPr>
        <w:rPr>
          <w:rFonts w:cs="Arial"/>
          <w:b/>
          <w:szCs w:val="22"/>
        </w:rPr>
      </w:pPr>
    </w:p>
    <w:p w14:paraId="3C2CF049" w14:textId="77777777" w:rsidR="00E40221" w:rsidRDefault="00E40221">
      <w:pPr>
        <w:rPr>
          <w:rFonts w:cs="Arial"/>
          <w:b/>
          <w:szCs w:val="22"/>
        </w:rPr>
      </w:pPr>
    </w:p>
    <w:p w14:paraId="725B50E6" w14:textId="77777777" w:rsidR="00E40221" w:rsidRDefault="00E40221">
      <w:pPr>
        <w:rPr>
          <w:rFonts w:cs="Arial"/>
          <w:b/>
          <w:szCs w:val="22"/>
        </w:rPr>
      </w:pPr>
    </w:p>
    <w:p w14:paraId="1EDD4696" w14:textId="77777777" w:rsidR="00E40221" w:rsidRDefault="00E40221">
      <w:pPr>
        <w:rPr>
          <w:rFonts w:cs="Arial"/>
          <w:b/>
          <w:szCs w:val="22"/>
        </w:rPr>
      </w:pPr>
    </w:p>
    <w:p w14:paraId="1C0F41EC" w14:textId="77777777" w:rsidR="00E40221" w:rsidRDefault="00E40221">
      <w:pPr>
        <w:rPr>
          <w:rFonts w:cs="Arial"/>
          <w:b/>
          <w:szCs w:val="22"/>
        </w:rPr>
      </w:pPr>
    </w:p>
    <w:p w14:paraId="0085F027" w14:textId="77777777" w:rsidR="00E40221" w:rsidRDefault="00E40221">
      <w:pPr>
        <w:rPr>
          <w:rFonts w:cs="Arial"/>
          <w:b/>
          <w:szCs w:val="22"/>
        </w:rPr>
      </w:pPr>
    </w:p>
    <w:p w14:paraId="3EFB1520" w14:textId="77777777" w:rsidR="00E40221" w:rsidRDefault="00E40221">
      <w:pPr>
        <w:rPr>
          <w:rFonts w:cs="Arial"/>
          <w:b/>
          <w:szCs w:val="22"/>
        </w:rPr>
      </w:pPr>
    </w:p>
    <w:p w14:paraId="60B1C3F2" w14:textId="77777777" w:rsidR="00E40221" w:rsidRDefault="00E40221">
      <w:pPr>
        <w:rPr>
          <w:rFonts w:cs="Arial"/>
          <w:b/>
          <w:szCs w:val="22"/>
        </w:rPr>
      </w:pPr>
    </w:p>
    <w:p w14:paraId="21CC0559" w14:textId="77777777" w:rsidR="00E40221" w:rsidRDefault="00E40221">
      <w:pPr>
        <w:rPr>
          <w:rFonts w:cs="Arial"/>
          <w:b/>
          <w:szCs w:val="22"/>
        </w:rPr>
      </w:pPr>
    </w:p>
    <w:p w14:paraId="7C561BB1" w14:textId="77777777" w:rsidR="00E40221" w:rsidRDefault="00E40221">
      <w:pPr>
        <w:rPr>
          <w:rFonts w:cs="Arial"/>
          <w:b/>
          <w:szCs w:val="22"/>
        </w:rPr>
      </w:pPr>
    </w:p>
    <w:p w14:paraId="7BC403E6" w14:textId="77777777" w:rsidR="00E40221" w:rsidRDefault="00E40221">
      <w:pPr>
        <w:rPr>
          <w:rFonts w:cs="Arial"/>
          <w:b/>
          <w:szCs w:val="22"/>
        </w:rPr>
      </w:pPr>
    </w:p>
    <w:p w14:paraId="6A0F1999" w14:textId="77777777" w:rsidR="00E40221" w:rsidRDefault="00E40221">
      <w:pPr>
        <w:rPr>
          <w:rFonts w:cs="Arial"/>
          <w:b/>
          <w:szCs w:val="22"/>
        </w:rPr>
      </w:pPr>
    </w:p>
    <w:p w14:paraId="69E506CC" w14:textId="77777777" w:rsidR="00E40221" w:rsidRDefault="00E40221">
      <w:pPr>
        <w:rPr>
          <w:rFonts w:cs="Arial"/>
          <w:b/>
          <w:szCs w:val="22"/>
        </w:rPr>
      </w:pPr>
    </w:p>
    <w:p w14:paraId="7EF84EFE" w14:textId="77777777" w:rsidR="00560F85" w:rsidRDefault="00560F85">
      <w:pPr>
        <w:rPr>
          <w:rFonts w:cs="Arial"/>
          <w:b/>
          <w:szCs w:val="22"/>
        </w:rPr>
      </w:pPr>
      <w:r>
        <w:rPr>
          <w:rFonts w:cs="Arial"/>
          <w:b/>
          <w:szCs w:val="22"/>
        </w:rPr>
        <w:br w:type="page"/>
      </w:r>
    </w:p>
    <w:p w14:paraId="7EF9A69E" w14:textId="12632E7F" w:rsidR="00E40221" w:rsidRDefault="00E40221" w:rsidP="00E40221">
      <w:pPr>
        <w:spacing w:line="360" w:lineRule="auto"/>
        <w:rPr>
          <w:rFonts w:cs="Arial"/>
          <w:b/>
          <w:szCs w:val="22"/>
        </w:rPr>
      </w:pPr>
      <w:r w:rsidRPr="00E40221">
        <w:rPr>
          <w:rFonts w:cs="Arial"/>
          <w:b/>
          <w:szCs w:val="22"/>
        </w:rPr>
        <w:lastRenderedPageBreak/>
        <w:t>* Artikel 5k der Verordnung (EU) Nr. 833/2014 in der Fassung des Art. 1 Ziff. 23 der Verordnung (EU) 2022/576 des Rates vom 08. April 2022 lautet wie folgt:</w:t>
      </w:r>
    </w:p>
    <w:p w14:paraId="01FB73CA" w14:textId="561C357A" w:rsidR="00A74920" w:rsidRDefault="00A74920" w:rsidP="00E40221">
      <w:pPr>
        <w:spacing w:line="360" w:lineRule="auto"/>
        <w:rPr>
          <w:rFonts w:cs="Arial"/>
          <w:b/>
          <w:szCs w:val="22"/>
        </w:rPr>
      </w:pPr>
    </w:p>
    <w:p w14:paraId="5316C58A" w14:textId="5E4BE077" w:rsidR="00A74920" w:rsidRPr="00A74920" w:rsidRDefault="00A74920" w:rsidP="00A74920">
      <w:pPr>
        <w:pStyle w:val="Listenabsatz"/>
        <w:numPr>
          <w:ilvl w:val="0"/>
          <w:numId w:val="7"/>
        </w:numPr>
        <w:spacing w:line="360" w:lineRule="auto"/>
        <w:rPr>
          <w:rFonts w:cs="Arial"/>
          <w:szCs w:val="22"/>
        </w:rPr>
      </w:pPr>
      <w:r w:rsidRPr="00A74920">
        <w:rPr>
          <w:rFonts w:cs="Arial"/>
          <w:szCs w:val="22"/>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1DE2766D" w14:textId="0A5E335A" w:rsidR="00A74920" w:rsidRPr="00A74920" w:rsidRDefault="00A74920" w:rsidP="00A74920">
      <w:pPr>
        <w:pStyle w:val="Listenabsatz"/>
        <w:numPr>
          <w:ilvl w:val="0"/>
          <w:numId w:val="8"/>
        </w:numPr>
        <w:spacing w:line="360" w:lineRule="auto"/>
        <w:rPr>
          <w:rFonts w:cs="Arial"/>
          <w:szCs w:val="22"/>
        </w:rPr>
      </w:pPr>
      <w:r w:rsidRPr="00A74920">
        <w:rPr>
          <w:rFonts w:cs="Arial"/>
          <w:szCs w:val="22"/>
        </w:rPr>
        <w:t>russische Staatsangehörige, in Russland ansässige natürliche Personen oder in Russland niedergelassene juristische Personen, Organisationen oder Einrichtungen,</w:t>
      </w:r>
    </w:p>
    <w:p w14:paraId="757AB718" w14:textId="77777777" w:rsidR="00A74920" w:rsidRDefault="00A74920" w:rsidP="00A74920">
      <w:pPr>
        <w:pStyle w:val="Listenabsatz"/>
        <w:numPr>
          <w:ilvl w:val="0"/>
          <w:numId w:val="8"/>
        </w:numPr>
        <w:spacing w:line="360" w:lineRule="auto"/>
        <w:rPr>
          <w:rFonts w:cs="Arial"/>
          <w:szCs w:val="22"/>
        </w:rPr>
      </w:pPr>
      <w:r w:rsidRPr="00A74920">
        <w:rPr>
          <w:rFonts w:cs="Arial"/>
          <w:szCs w:val="22"/>
        </w:rPr>
        <w:t>juristische Personen, Organisationen oder Einrichtungen, deren Anteile zu über 50 % unmittelbar oder mittelbar von einer der unter Buchstabe a genannten Organisationen gehalten werden, oder</w:t>
      </w:r>
    </w:p>
    <w:p w14:paraId="779661C9" w14:textId="05CE4375" w:rsidR="00A74920" w:rsidRPr="00A74920" w:rsidRDefault="00A74920" w:rsidP="00A74920">
      <w:pPr>
        <w:pStyle w:val="Listenabsatz"/>
        <w:numPr>
          <w:ilvl w:val="0"/>
          <w:numId w:val="8"/>
        </w:numPr>
        <w:spacing w:line="360" w:lineRule="auto"/>
        <w:rPr>
          <w:rFonts w:cs="Arial"/>
          <w:szCs w:val="22"/>
        </w:rPr>
      </w:pPr>
      <w:r w:rsidRPr="00A74920">
        <w:rPr>
          <w:rFonts w:cs="Arial"/>
          <w:szCs w:val="22"/>
        </w:rPr>
        <w:t>natürliche oder juristische Personen, Organisationen oder Einrichtungen, die im Namen oder auf Anweisung einer der unter Buchstabe a oder b genannten Organisationen handeln,</w:t>
      </w:r>
    </w:p>
    <w:p w14:paraId="588A59C2" w14:textId="77777777" w:rsidR="00CE0D5B" w:rsidRDefault="00CE0D5B" w:rsidP="00A74920">
      <w:pPr>
        <w:spacing w:line="360" w:lineRule="auto"/>
        <w:rPr>
          <w:rFonts w:cs="Arial"/>
          <w:szCs w:val="22"/>
        </w:rPr>
      </w:pPr>
    </w:p>
    <w:p w14:paraId="5F324B10" w14:textId="230D83E9" w:rsidR="00A74920" w:rsidRDefault="00A74920" w:rsidP="00A74920">
      <w:pPr>
        <w:spacing w:line="360" w:lineRule="auto"/>
        <w:rPr>
          <w:rFonts w:cs="Arial"/>
          <w:szCs w:val="22"/>
        </w:rPr>
      </w:pPr>
      <w:r w:rsidRPr="00A74920">
        <w:rPr>
          <w:rFonts w:cs="Arial"/>
          <w:szCs w:val="22"/>
        </w:rPr>
        <w:t>einschließlich – wenn auf sie mehr als 10 % des Auftragswerts entfällt - Unterauftragnehmer, Lieferanten oder Unternehmen, deren Kapazitäten im Sinne der Richtlinien über die öffentliche Auftragsvergabe in Anspruch genommen werden.</w:t>
      </w:r>
    </w:p>
    <w:p w14:paraId="5CAC42A7" w14:textId="77777777" w:rsidR="00A74920" w:rsidRPr="00A74920" w:rsidRDefault="00A74920" w:rsidP="00A74920">
      <w:pPr>
        <w:spacing w:line="360" w:lineRule="auto"/>
        <w:rPr>
          <w:rFonts w:cs="Arial"/>
          <w:szCs w:val="22"/>
        </w:rPr>
      </w:pPr>
    </w:p>
    <w:p w14:paraId="70832B2C" w14:textId="7D436E24" w:rsidR="00A74920" w:rsidRPr="00A74920" w:rsidRDefault="00A74920" w:rsidP="00A74920">
      <w:pPr>
        <w:pStyle w:val="Listenabsatz"/>
        <w:numPr>
          <w:ilvl w:val="0"/>
          <w:numId w:val="7"/>
        </w:numPr>
        <w:spacing w:line="360" w:lineRule="auto"/>
        <w:rPr>
          <w:rFonts w:cs="Arial"/>
          <w:szCs w:val="22"/>
        </w:rPr>
      </w:pPr>
      <w:r w:rsidRPr="00A74920">
        <w:rPr>
          <w:rFonts w:cs="Arial"/>
          <w:szCs w:val="22"/>
        </w:rPr>
        <w:t>Abweichend von Absatz 1 können die zuständigen Behörden die Vergabe oder die Fortsetzung der Erfüllung von Verträgen genehmigen, die bestimmt sind für</w:t>
      </w:r>
    </w:p>
    <w:p w14:paraId="78E10AC5" w14:textId="77777777" w:rsidR="00A74920" w:rsidRDefault="00A74920" w:rsidP="00A74920">
      <w:pPr>
        <w:pStyle w:val="Listenabsatz"/>
        <w:numPr>
          <w:ilvl w:val="0"/>
          <w:numId w:val="9"/>
        </w:numPr>
        <w:spacing w:line="360" w:lineRule="auto"/>
        <w:rPr>
          <w:rFonts w:cs="Arial"/>
          <w:szCs w:val="22"/>
        </w:rPr>
      </w:pPr>
      <w:r w:rsidRPr="00A74920">
        <w:rPr>
          <w:rFonts w:cs="Arial"/>
          <w:szCs w:val="22"/>
        </w:rPr>
        <w:t>den Betrieb ziviler nuklearer Kapazitäten, ihre Instandhaltung, ihre Stilllegung, die Entsorgung ihrer radioaktiven Abfälle, ihre Versorgung mit und die Wiederaufbereitung von Brennelementen und ihre Sicherheit sowie die Weiterführung der Planung, des Baus und der Abnahmetests für die Indienststellung ziviler Atomanlagen, die Lieferung von Ausgangsstoffen zur Herstellung medizinischer Radioisotope und ähnlicher medizinischer Anwendungen oder kritischer Technologien zur radiologischen Umweltüberwachung sowie für die zivile nukleare Zusammenarbeit, insbesondere im Bereich Forschung und Entwicklung,</w:t>
      </w:r>
    </w:p>
    <w:p w14:paraId="329E362D" w14:textId="6A4D4A46" w:rsidR="00A74920" w:rsidRPr="00A74920" w:rsidRDefault="00A74920" w:rsidP="00A74920">
      <w:pPr>
        <w:pStyle w:val="Listenabsatz"/>
        <w:numPr>
          <w:ilvl w:val="0"/>
          <w:numId w:val="9"/>
        </w:numPr>
        <w:spacing w:line="360" w:lineRule="auto"/>
        <w:rPr>
          <w:rFonts w:cs="Arial"/>
          <w:szCs w:val="22"/>
        </w:rPr>
      </w:pPr>
      <w:r w:rsidRPr="00A74920">
        <w:rPr>
          <w:rFonts w:cs="Arial"/>
          <w:szCs w:val="22"/>
        </w:rPr>
        <w:lastRenderedPageBreak/>
        <w:t>die zwischenstaatliche Zusammenarbeit bei Raumfahrtprogrammen,</w:t>
      </w:r>
    </w:p>
    <w:p w14:paraId="2FE48124" w14:textId="067E3404" w:rsidR="00A74920" w:rsidRPr="00A74920" w:rsidRDefault="00A74920" w:rsidP="00A74920">
      <w:pPr>
        <w:pStyle w:val="Listenabsatz"/>
        <w:numPr>
          <w:ilvl w:val="0"/>
          <w:numId w:val="9"/>
        </w:numPr>
        <w:spacing w:line="360" w:lineRule="auto"/>
        <w:rPr>
          <w:rFonts w:cs="Arial"/>
          <w:szCs w:val="22"/>
        </w:rPr>
      </w:pPr>
      <w:r w:rsidRPr="00A74920">
        <w:rPr>
          <w:rFonts w:cs="Arial"/>
          <w:szCs w:val="22"/>
        </w:rPr>
        <w:t>die Bereitstellung unbedingt notwendiger Güter oder Dienstleistungen, wenn sie ausschließlich oder nur in ausreichender Menge von den in Absatz 1 genannten Personen bereitgestellt werden können,</w:t>
      </w:r>
    </w:p>
    <w:p w14:paraId="101834E4" w14:textId="77777777" w:rsidR="00A74920" w:rsidRDefault="00A74920" w:rsidP="00A74920">
      <w:pPr>
        <w:pStyle w:val="Listenabsatz"/>
        <w:numPr>
          <w:ilvl w:val="0"/>
          <w:numId w:val="8"/>
        </w:numPr>
        <w:spacing w:line="360" w:lineRule="auto"/>
        <w:rPr>
          <w:rFonts w:cs="Arial"/>
          <w:szCs w:val="22"/>
        </w:rPr>
      </w:pPr>
      <w:r w:rsidRPr="00A74920">
        <w:rPr>
          <w:rFonts w:cs="Arial"/>
          <w:szCs w:val="22"/>
        </w:rPr>
        <w:t xml:space="preserve">die Tätigkeit der diplomatischen und konsularischen Vertretungen der Union und der Mitgliedstaaten in Russland, einschließlich Delegationen, Botschaften und Missionen, oder internationaler Organisationen in Russland, die nach dem Völkerrecht Immunität genießen oder </w:t>
      </w:r>
    </w:p>
    <w:p w14:paraId="2F85FC41" w14:textId="699AA4A4" w:rsidR="00A74920" w:rsidRPr="00A74920" w:rsidRDefault="00A74920" w:rsidP="00A74920">
      <w:pPr>
        <w:pStyle w:val="Listenabsatz"/>
        <w:numPr>
          <w:ilvl w:val="0"/>
          <w:numId w:val="8"/>
        </w:numPr>
        <w:spacing w:line="360" w:lineRule="auto"/>
        <w:rPr>
          <w:rFonts w:cs="Arial"/>
          <w:szCs w:val="22"/>
        </w:rPr>
      </w:pPr>
      <w:r w:rsidRPr="00A74920">
        <w:rPr>
          <w:rFonts w:cs="Arial"/>
          <w:szCs w:val="22"/>
        </w:rPr>
        <w:t>soweit nicht nach Artikel 3m oder 3n verboten - den Kauf, die Einfuhr oder die Beförderung von Erdgas und Erdöl, einschließlich raffinierter Erdölerzeugnisse, sowie von Titan, Aluminium, Kupfer, Nickel, Palladium und Eisenerz aus oder durch Russland in die Union.</w:t>
      </w:r>
    </w:p>
    <w:p w14:paraId="19F8DBC5" w14:textId="77777777" w:rsidR="00A74920" w:rsidRPr="00A74920" w:rsidRDefault="00A74920" w:rsidP="00A74920">
      <w:pPr>
        <w:spacing w:line="360" w:lineRule="auto"/>
        <w:rPr>
          <w:rFonts w:cs="Arial"/>
          <w:szCs w:val="22"/>
        </w:rPr>
      </w:pPr>
    </w:p>
    <w:p w14:paraId="422B2626" w14:textId="77777777" w:rsidR="00A74920" w:rsidRPr="00A74920" w:rsidRDefault="00A74920" w:rsidP="00A74920">
      <w:pPr>
        <w:spacing w:line="360" w:lineRule="auto"/>
        <w:rPr>
          <w:rFonts w:cs="Arial"/>
          <w:szCs w:val="22"/>
        </w:rPr>
      </w:pPr>
      <w:r w:rsidRPr="00A74920">
        <w:rPr>
          <w:rFonts w:cs="Arial"/>
          <w:szCs w:val="22"/>
        </w:rPr>
        <w:t>(3) Der betreffende Mitgliedstaat unterrichtet die anderen Mitgliedstaaten und die Kommission über jede nach diesem Artikel erteilte Genehmigung innerhalb von zwei Wochen nach deren Erteilung.</w:t>
      </w:r>
    </w:p>
    <w:p w14:paraId="1BB1A555" w14:textId="77777777" w:rsidR="00A74920" w:rsidRDefault="00A74920" w:rsidP="00A74920">
      <w:pPr>
        <w:spacing w:line="360" w:lineRule="auto"/>
        <w:rPr>
          <w:rFonts w:cs="Arial"/>
          <w:szCs w:val="22"/>
        </w:rPr>
      </w:pPr>
    </w:p>
    <w:p w14:paraId="355BC761" w14:textId="2DE04D41" w:rsidR="00E40221" w:rsidRDefault="00A74920" w:rsidP="00CE0D5B">
      <w:pPr>
        <w:spacing w:line="360" w:lineRule="auto"/>
        <w:rPr>
          <w:rFonts w:cs="Arial"/>
          <w:b/>
          <w:szCs w:val="22"/>
        </w:rPr>
      </w:pPr>
      <w:r w:rsidRPr="00A74920">
        <w:rPr>
          <w:rFonts w:cs="Arial"/>
          <w:szCs w:val="22"/>
        </w:rPr>
        <w:t>(4) Die Verbote gemäß Absatz 1 gelten nicht für die Erfüllung — bis zum 10. Oktober 2022 — von Verträgen, die vor dem 9. April 2022 geschlossen wurden.</w:t>
      </w:r>
    </w:p>
    <w:sectPr w:rsidR="00E40221" w:rsidSect="000E5315">
      <w:headerReference w:type="default" r:id="rId8"/>
      <w:footerReference w:type="default" r:id="rId9"/>
      <w:headerReference w:type="first" r:id="rId10"/>
      <w:footerReference w:type="first" r:id="rId11"/>
      <w:pgSz w:w="11906" w:h="16838" w:code="9"/>
      <w:pgMar w:top="1418" w:right="1418" w:bottom="1418" w:left="1418"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41938" w14:textId="77777777" w:rsidR="00545E89" w:rsidRDefault="00545E89">
      <w:r>
        <w:separator/>
      </w:r>
    </w:p>
  </w:endnote>
  <w:endnote w:type="continuationSeparator" w:id="0">
    <w:p w14:paraId="5D48507A" w14:textId="77777777" w:rsidR="00545E89" w:rsidRDefault="0054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AE6D3" w14:textId="11B30379" w:rsidR="00E452B8" w:rsidRPr="00255CD7" w:rsidRDefault="008C7A0C" w:rsidP="005262EE">
    <w:pPr>
      <w:pStyle w:val="Fuzeile"/>
      <w:tabs>
        <w:tab w:val="clear" w:pos="4536"/>
        <w:tab w:val="center" w:pos="5387"/>
      </w:tabs>
      <w:spacing w:line="276" w:lineRule="auto"/>
      <w:rPr>
        <w:color w:val="000000" w:themeColor="text1"/>
      </w:rPr>
    </w:pPr>
    <w:r w:rsidRPr="00255CD7">
      <w:rPr>
        <w:color w:val="000000" w:themeColor="text1"/>
      </w:rPr>
      <w:t>T</w:t>
    </w:r>
    <w:r w:rsidR="00033CCE" w:rsidRPr="00255CD7">
      <w:rPr>
        <w:color w:val="000000" w:themeColor="text1"/>
      </w:rPr>
      <w:t xml:space="preserve">eil A </w:t>
    </w:r>
    <w:r w:rsidR="001B48D4" w:rsidRPr="00255CD7">
      <w:rPr>
        <w:color w:val="000000" w:themeColor="text1"/>
      </w:rPr>
      <w:t>–</w:t>
    </w:r>
    <w:r w:rsidR="00395862" w:rsidRPr="00255CD7">
      <w:rPr>
        <w:color w:val="000000" w:themeColor="text1"/>
      </w:rPr>
      <w:t xml:space="preserve"> </w:t>
    </w:r>
    <w:r w:rsidR="009F6416" w:rsidRPr="00255CD7">
      <w:rPr>
        <w:color w:val="000000" w:themeColor="text1"/>
      </w:rPr>
      <w:t>E</w:t>
    </w:r>
    <w:r w:rsidR="00B120AA" w:rsidRPr="00255CD7">
      <w:rPr>
        <w:color w:val="000000" w:themeColor="text1"/>
      </w:rPr>
      <w:t>igene</w:t>
    </w:r>
    <w:r w:rsidR="009F6416" w:rsidRPr="00255CD7">
      <w:rPr>
        <w:color w:val="000000" w:themeColor="text1"/>
      </w:rPr>
      <w:t xml:space="preserve">rklärung </w:t>
    </w:r>
    <w:r w:rsidR="00B95F93" w:rsidRPr="00255CD7">
      <w:rPr>
        <w:color w:val="000000" w:themeColor="text1"/>
      </w:rPr>
      <w:t>Sanktionen EU</w:t>
    </w:r>
    <w:r w:rsidR="00033CCE" w:rsidRPr="00255CD7">
      <w:rPr>
        <w:color w:val="000000" w:themeColor="text1"/>
      </w:rPr>
      <w:tab/>
    </w:r>
    <w:r w:rsidR="00033CCE" w:rsidRPr="00255CD7">
      <w:rPr>
        <w:snapToGrid w:val="0"/>
        <w:color w:val="000000" w:themeColor="text1"/>
      </w:rPr>
      <w:t xml:space="preserve">Seite </w:t>
    </w:r>
    <w:r w:rsidR="00033CCE" w:rsidRPr="00255CD7">
      <w:rPr>
        <w:snapToGrid w:val="0"/>
        <w:color w:val="000000" w:themeColor="text1"/>
      </w:rPr>
      <w:fldChar w:fldCharType="begin"/>
    </w:r>
    <w:r w:rsidR="00033CCE" w:rsidRPr="00255CD7">
      <w:rPr>
        <w:snapToGrid w:val="0"/>
        <w:color w:val="000000" w:themeColor="text1"/>
      </w:rPr>
      <w:instrText>PAGE  \* Arabic  \* MERGEFORMAT</w:instrText>
    </w:r>
    <w:r w:rsidR="00033CCE" w:rsidRPr="00255CD7">
      <w:rPr>
        <w:snapToGrid w:val="0"/>
        <w:color w:val="000000" w:themeColor="text1"/>
      </w:rPr>
      <w:fldChar w:fldCharType="separate"/>
    </w:r>
    <w:r w:rsidR="00A90D39">
      <w:rPr>
        <w:noProof/>
        <w:snapToGrid w:val="0"/>
        <w:color w:val="000000" w:themeColor="text1"/>
      </w:rPr>
      <w:t>2</w:t>
    </w:r>
    <w:r w:rsidR="00033CCE" w:rsidRPr="00255CD7">
      <w:rPr>
        <w:snapToGrid w:val="0"/>
        <w:color w:val="000000" w:themeColor="text1"/>
      </w:rPr>
      <w:fldChar w:fldCharType="end"/>
    </w:r>
    <w:r w:rsidR="00033CCE" w:rsidRPr="00255CD7">
      <w:rPr>
        <w:snapToGrid w:val="0"/>
        <w:color w:val="000000" w:themeColor="text1"/>
      </w:rPr>
      <w:t xml:space="preserve"> von </w:t>
    </w:r>
    <w:r w:rsidR="00065578" w:rsidRPr="00255CD7">
      <w:rPr>
        <w:noProof/>
        <w:snapToGrid w:val="0"/>
        <w:color w:val="000000" w:themeColor="text1"/>
      </w:rPr>
      <w:fldChar w:fldCharType="begin"/>
    </w:r>
    <w:r w:rsidR="00065578" w:rsidRPr="00255CD7">
      <w:rPr>
        <w:noProof/>
        <w:snapToGrid w:val="0"/>
        <w:color w:val="000000" w:themeColor="text1"/>
      </w:rPr>
      <w:instrText>NUMPAGES  \* Arabic  \* MERGEFORMAT</w:instrText>
    </w:r>
    <w:r w:rsidR="00065578" w:rsidRPr="00255CD7">
      <w:rPr>
        <w:noProof/>
        <w:snapToGrid w:val="0"/>
        <w:color w:val="000000" w:themeColor="text1"/>
      </w:rPr>
      <w:fldChar w:fldCharType="separate"/>
    </w:r>
    <w:r w:rsidR="00A90D39">
      <w:rPr>
        <w:noProof/>
        <w:snapToGrid w:val="0"/>
        <w:color w:val="000000" w:themeColor="text1"/>
      </w:rPr>
      <w:t>5</w:t>
    </w:r>
    <w:r w:rsidR="00065578" w:rsidRPr="00255CD7">
      <w:rPr>
        <w:noProof/>
        <w:snapToGrid w:val="0"/>
        <w:color w:val="000000" w:themeColor="text1"/>
      </w:rPr>
      <w:fldChar w:fldCharType="end"/>
    </w:r>
    <w:r w:rsidR="00033CCE" w:rsidRPr="00255CD7">
      <w:rPr>
        <w:color w:val="000000" w:themeColor="text1"/>
      </w:rPr>
      <w:tab/>
    </w:r>
    <w:r w:rsidR="0008242E">
      <w:rPr>
        <w:color w:val="000000" w:themeColor="text1"/>
      </w:rPr>
      <w:t>11.08.2026</w:t>
    </w:r>
  </w:p>
  <w:p w14:paraId="4B42E3D4" w14:textId="0140EB44" w:rsidR="00E452B8" w:rsidRPr="00255CD7" w:rsidRDefault="007A7D35" w:rsidP="005262EE">
    <w:pPr>
      <w:pStyle w:val="Fuzeile"/>
      <w:spacing w:line="276" w:lineRule="auto"/>
      <w:rPr>
        <w:color w:val="000000" w:themeColor="text1"/>
      </w:rPr>
    </w:pPr>
    <w:r w:rsidRPr="00255CD7">
      <w:rPr>
        <w:rStyle w:val="Seitenzahl"/>
        <w:color w:val="000000" w:themeColor="text1"/>
      </w:rPr>
      <w:t xml:space="preserve">Zentrale Beschaffungsstelle des Landes </w:t>
    </w:r>
    <w:r w:rsidR="005262EE" w:rsidRPr="00255CD7">
      <w:rPr>
        <w:rStyle w:val="Seitenzahl"/>
        <w:color w:val="000000" w:themeColor="text1"/>
      </w:rPr>
      <w:t>RLP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C413" w14:textId="77777777" w:rsidR="00033CCE" w:rsidRDefault="009840D9">
    <w:pPr>
      <w:pStyle w:val="Fuzeile"/>
    </w:pPr>
    <w:r>
      <w:rPr>
        <w:noProof/>
      </w:rPr>
      <w:drawing>
        <wp:anchor distT="0" distB="0" distL="114300" distR="114300" simplePos="0" relativeHeight="251660288" behindDoc="0" locked="0" layoutInCell="1" allowOverlap="1" wp14:anchorId="6DC6FE1B" wp14:editId="060F40B5">
          <wp:simplePos x="0" y="0"/>
          <wp:positionH relativeFrom="column">
            <wp:posOffset>4637405</wp:posOffset>
          </wp:positionH>
          <wp:positionV relativeFrom="paragraph">
            <wp:posOffset>123190</wp:posOffset>
          </wp:positionV>
          <wp:extent cx="1171575" cy="35242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2026D" w14:textId="77777777" w:rsidR="00545E89" w:rsidRDefault="00545E89">
      <w:r>
        <w:separator/>
      </w:r>
    </w:p>
  </w:footnote>
  <w:footnote w:type="continuationSeparator" w:id="0">
    <w:p w14:paraId="43F27200" w14:textId="77777777" w:rsidR="00545E89" w:rsidRDefault="00545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D7138" w14:textId="77777777" w:rsidR="0008242E" w:rsidRDefault="0008242E" w:rsidP="0008242E">
    <w:pPr>
      <w:pStyle w:val="Kopfzeile"/>
      <w:jc w:val="right"/>
    </w:pPr>
    <w:r>
      <w:t xml:space="preserve">Vergabeverfahren </w:t>
    </w:r>
  </w:p>
  <w:p w14:paraId="6A6D4F00" w14:textId="77777777" w:rsidR="0008242E" w:rsidRDefault="0008242E" w:rsidP="0008242E">
    <w:pPr>
      <w:pStyle w:val="Kopfzeile"/>
      <w:jc w:val="right"/>
    </w:pPr>
    <w:r>
      <w:t xml:space="preserve">"Prüfung ortsveränderlicher elektrischer Anlagen und Betriebsmittel </w:t>
    </w:r>
  </w:p>
  <w:p w14:paraId="7E7CB526" w14:textId="77777777" w:rsidR="0008242E" w:rsidRDefault="0008242E" w:rsidP="0008242E">
    <w:pPr>
      <w:pStyle w:val="Kopfzeile"/>
      <w:jc w:val="right"/>
    </w:pPr>
    <w:r>
      <w:t>nach DGUV Vorschrift 3 / 4“ ZBL / Z.26-0079</w:t>
    </w:r>
  </w:p>
  <w:p w14:paraId="1EF1CB74" w14:textId="77777777" w:rsidR="00F91B45" w:rsidRDefault="00F91B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B1B0" w14:textId="237F51B7" w:rsidR="00033CCE" w:rsidRDefault="00C07832">
    <w:pPr>
      <w:pStyle w:val="Kopfzeile"/>
      <w:pBdr>
        <w:bottom w:val="none" w:sz="0" w:space="0" w:color="auto"/>
      </w:pBdr>
    </w:pPr>
    <w:r>
      <w:rPr>
        <w:b/>
        <w:noProof/>
        <w:sz w:val="32"/>
      </w:rPr>
      <w:drawing>
        <wp:anchor distT="0" distB="0" distL="114300" distR="114300" simplePos="0" relativeHeight="251662336" behindDoc="1" locked="0" layoutInCell="1" allowOverlap="1" wp14:anchorId="666E908D" wp14:editId="5B0633D2">
          <wp:simplePos x="0" y="0"/>
          <wp:positionH relativeFrom="column">
            <wp:posOffset>4333875</wp:posOffset>
          </wp:positionH>
          <wp:positionV relativeFrom="paragraph">
            <wp:posOffset>-48260</wp:posOffset>
          </wp:positionV>
          <wp:extent cx="1267614" cy="1038225"/>
          <wp:effectExtent l="0" t="0" r="889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614" cy="1038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6D78"/>
    <w:multiLevelType w:val="hybridMultilevel"/>
    <w:tmpl w:val="17FA2AC0"/>
    <w:lvl w:ilvl="0" w:tplc="834A2268">
      <w:start w:val="1"/>
      <w:numFmt w:val="decimal"/>
      <w:lvlText w:val="%1."/>
      <w:lvlJc w:val="left"/>
      <w:pPr>
        <w:ind w:left="-372" w:hanging="360"/>
      </w:pPr>
      <w:rPr>
        <w:b w:val="0"/>
      </w:rPr>
    </w:lvl>
    <w:lvl w:ilvl="1" w:tplc="04070019" w:tentative="1">
      <w:start w:val="1"/>
      <w:numFmt w:val="lowerLetter"/>
      <w:lvlText w:val="%2."/>
      <w:lvlJc w:val="left"/>
      <w:pPr>
        <w:ind w:left="348" w:hanging="360"/>
      </w:pPr>
    </w:lvl>
    <w:lvl w:ilvl="2" w:tplc="0407001B" w:tentative="1">
      <w:start w:val="1"/>
      <w:numFmt w:val="lowerRoman"/>
      <w:lvlText w:val="%3."/>
      <w:lvlJc w:val="right"/>
      <w:pPr>
        <w:ind w:left="1068" w:hanging="180"/>
      </w:pPr>
    </w:lvl>
    <w:lvl w:ilvl="3" w:tplc="0407000F" w:tentative="1">
      <w:start w:val="1"/>
      <w:numFmt w:val="decimal"/>
      <w:lvlText w:val="%4."/>
      <w:lvlJc w:val="left"/>
      <w:pPr>
        <w:ind w:left="1788" w:hanging="360"/>
      </w:pPr>
    </w:lvl>
    <w:lvl w:ilvl="4" w:tplc="04070019" w:tentative="1">
      <w:start w:val="1"/>
      <w:numFmt w:val="lowerLetter"/>
      <w:lvlText w:val="%5."/>
      <w:lvlJc w:val="left"/>
      <w:pPr>
        <w:ind w:left="2508" w:hanging="360"/>
      </w:pPr>
    </w:lvl>
    <w:lvl w:ilvl="5" w:tplc="0407001B" w:tentative="1">
      <w:start w:val="1"/>
      <w:numFmt w:val="lowerRoman"/>
      <w:lvlText w:val="%6."/>
      <w:lvlJc w:val="right"/>
      <w:pPr>
        <w:ind w:left="3228" w:hanging="180"/>
      </w:pPr>
    </w:lvl>
    <w:lvl w:ilvl="6" w:tplc="0407000F" w:tentative="1">
      <w:start w:val="1"/>
      <w:numFmt w:val="decimal"/>
      <w:lvlText w:val="%7."/>
      <w:lvlJc w:val="left"/>
      <w:pPr>
        <w:ind w:left="3948" w:hanging="360"/>
      </w:pPr>
    </w:lvl>
    <w:lvl w:ilvl="7" w:tplc="04070019" w:tentative="1">
      <w:start w:val="1"/>
      <w:numFmt w:val="lowerLetter"/>
      <w:lvlText w:val="%8."/>
      <w:lvlJc w:val="left"/>
      <w:pPr>
        <w:ind w:left="4668" w:hanging="360"/>
      </w:pPr>
    </w:lvl>
    <w:lvl w:ilvl="8" w:tplc="0407001B" w:tentative="1">
      <w:start w:val="1"/>
      <w:numFmt w:val="lowerRoman"/>
      <w:lvlText w:val="%9."/>
      <w:lvlJc w:val="right"/>
      <w:pPr>
        <w:ind w:left="5388" w:hanging="180"/>
      </w:pPr>
    </w:lvl>
  </w:abstractNum>
  <w:abstractNum w:abstractNumId="1" w15:restartNumberingAfterBreak="0">
    <w:nsid w:val="10ED7443"/>
    <w:multiLevelType w:val="hybridMultilevel"/>
    <w:tmpl w:val="489E57D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E54B5B"/>
    <w:multiLevelType w:val="hybridMultilevel"/>
    <w:tmpl w:val="4AE6D75A"/>
    <w:lvl w:ilvl="0" w:tplc="04070013">
      <w:start w:val="1"/>
      <w:numFmt w:val="upperRoman"/>
      <w:lvlText w:val="%1."/>
      <w:lvlJc w:val="right"/>
      <w:pPr>
        <w:ind w:left="532" w:hanging="360"/>
      </w:pPr>
    </w:lvl>
    <w:lvl w:ilvl="1" w:tplc="04070019" w:tentative="1">
      <w:start w:val="1"/>
      <w:numFmt w:val="lowerLetter"/>
      <w:lvlText w:val="%2."/>
      <w:lvlJc w:val="left"/>
      <w:pPr>
        <w:ind w:left="1252" w:hanging="360"/>
      </w:pPr>
    </w:lvl>
    <w:lvl w:ilvl="2" w:tplc="0407001B" w:tentative="1">
      <w:start w:val="1"/>
      <w:numFmt w:val="lowerRoman"/>
      <w:lvlText w:val="%3."/>
      <w:lvlJc w:val="right"/>
      <w:pPr>
        <w:ind w:left="1972" w:hanging="180"/>
      </w:pPr>
    </w:lvl>
    <w:lvl w:ilvl="3" w:tplc="0407000F" w:tentative="1">
      <w:start w:val="1"/>
      <w:numFmt w:val="decimal"/>
      <w:lvlText w:val="%4."/>
      <w:lvlJc w:val="left"/>
      <w:pPr>
        <w:ind w:left="2692" w:hanging="360"/>
      </w:pPr>
    </w:lvl>
    <w:lvl w:ilvl="4" w:tplc="04070019" w:tentative="1">
      <w:start w:val="1"/>
      <w:numFmt w:val="lowerLetter"/>
      <w:lvlText w:val="%5."/>
      <w:lvlJc w:val="left"/>
      <w:pPr>
        <w:ind w:left="3412" w:hanging="360"/>
      </w:pPr>
    </w:lvl>
    <w:lvl w:ilvl="5" w:tplc="0407001B" w:tentative="1">
      <w:start w:val="1"/>
      <w:numFmt w:val="lowerRoman"/>
      <w:lvlText w:val="%6."/>
      <w:lvlJc w:val="right"/>
      <w:pPr>
        <w:ind w:left="4132" w:hanging="180"/>
      </w:pPr>
    </w:lvl>
    <w:lvl w:ilvl="6" w:tplc="0407000F" w:tentative="1">
      <w:start w:val="1"/>
      <w:numFmt w:val="decimal"/>
      <w:lvlText w:val="%7."/>
      <w:lvlJc w:val="left"/>
      <w:pPr>
        <w:ind w:left="4852" w:hanging="360"/>
      </w:pPr>
    </w:lvl>
    <w:lvl w:ilvl="7" w:tplc="04070019" w:tentative="1">
      <w:start w:val="1"/>
      <w:numFmt w:val="lowerLetter"/>
      <w:lvlText w:val="%8."/>
      <w:lvlJc w:val="left"/>
      <w:pPr>
        <w:ind w:left="5572" w:hanging="360"/>
      </w:pPr>
    </w:lvl>
    <w:lvl w:ilvl="8" w:tplc="0407001B" w:tentative="1">
      <w:start w:val="1"/>
      <w:numFmt w:val="lowerRoman"/>
      <w:lvlText w:val="%9."/>
      <w:lvlJc w:val="right"/>
      <w:pPr>
        <w:ind w:left="6292" w:hanging="180"/>
      </w:pPr>
    </w:lvl>
  </w:abstractNum>
  <w:abstractNum w:abstractNumId="3" w15:restartNumberingAfterBreak="0">
    <w:nsid w:val="49561CA2"/>
    <w:multiLevelType w:val="hybridMultilevel"/>
    <w:tmpl w:val="AC5CCD5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5AE413FD"/>
    <w:multiLevelType w:val="hybridMultilevel"/>
    <w:tmpl w:val="FAA2AA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6" w15:restartNumberingAfterBreak="0">
    <w:nsid w:val="65890D41"/>
    <w:multiLevelType w:val="hybridMultilevel"/>
    <w:tmpl w:val="BA5CFA5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7F344E16"/>
    <w:multiLevelType w:val="hybridMultilevel"/>
    <w:tmpl w:val="C38EAA6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vcFdZqIf+17No4pTyYS8o6qYugc/+OccNslJ6x9zBpD5cxBFtzbyHPpMyq/AitQ9wSPL4AT11aIXNNIoeHCuA==" w:salt="sJfwtlSVrtV7/X703js7jQ=="/>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121FB"/>
    <w:rsid w:val="000129FF"/>
    <w:rsid w:val="00017DE0"/>
    <w:rsid w:val="00025E73"/>
    <w:rsid w:val="0002778F"/>
    <w:rsid w:val="00033CCE"/>
    <w:rsid w:val="000359D9"/>
    <w:rsid w:val="00040A25"/>
    <w:rsid w:val="00043816"/>
    <w:rsid w:val="000534C6"/>
    <w:rsid w:val="00060620"/>
    <w:rsid w:val="00062091"/>
    <w:rsid w:val="00065578"/>
    <w:rsid w:val="0007206E"/>
    <w:rsid w:val="00072194"/>
    <w:rsid w:val="0008242E"/>
    <w:rsid w:val="000843AD"/>
    <w:rsid w:val="00093A01"/>
    <w:rsid w:val="000A5E9E"/>
    <w:rsid w:val="000A709E"/>
    <w:rsid w:val="000B3E34"/>
    <w:rsid w:val="000B4BD9"/>
    <w:rsid w:val="000B4C66"/>
    <w:rsid w:val="000B53EB"/>
    <w:rsid w:val="000C1A93"/>
    <w:rsid w:val="000D0CF0"/>
    <w:rsid w:val="000D2DEA"/>
    <w:rsid w:val="000D2FEE"/>
    <w:rsid w:val="000D3DBB"/>
    <w:rsid w:val="000E5315"/>
    <w:rsid w:val="000F3A7A"/>
    <w:rsid w:val="000F4934"/>
    <w:rsid w:val="000F704A"/>
    <w:rsid w:val="001040EE"/>
    <w:rsid w:val="001173C9"/>
    <w:rsid w:val="00120A33"/>
    <w:rsid w:val="00123D40"/>
    <w:rsid w:val="00137117"/>
    <w:rsid w:val="0014198B"/>
    <w:rsid w:val="0015042C"/>
    <w:rsid w:val="00153F6C"/>
    <w:rsid w:val="001576A3"/>
    <w:rsid w:val="001629A1"/>
    <w:rsid w:val="001631D5"/>
    <w:rsid w:val="0016417A"/>
    <w:rsid w:val="00165007"/>
    <w:rsid w:val="0016606C"/>
    <w:rsid w:val="00170DAA"/>
    <w:rsid w:val="00171724"/>
    <w:rsid w:val="001733A3"/>
    <w:rsid w:val="00173448"/>
    <w:rsid w:val="00174116"/>
    <w:rsid w:val="00181D12"/>
    <w:rsid w:val="00183A37"/>
    <w:rsid w:val="00190E73"/>
    <w:rsid w:val="00191C71"/>
    <w:rsid w:val="001945AA"/>
    <w:rsid w:val="001A0333"/>
    <w:rsid w:val="001B097F"/>
    <w:rsid w:val="001B48D4"/>
    <w:rsid w:val="001C2387"/>
    <w:rsid w:val="001C2B5A"/>
    <w:rsid w:val="001C41EA"/>
    <w:rsid w:val="001C6C8D"/>
    <w:rsid w:val="001D542D"/>
    <w:rsid w:val="001D63D2"/>
    <w:rsid w:val="001E1EFF"/>
    <w:rsid w:val="001F334D"/>
    <w:rsid w:val="001F3D33"/>
    <w:rsid w:val="001F470E"/>
    <w:rsid w:val="001F5CF9"/>
    <w:rsid w:val="002032E9"/>
    <w:rsid w:val="002059D2"/>
    <w:rsid w:val="00210F97"/>
    <w:rsid w:val="00212743"/>
    <w:rsid w:val="00212D8C"/>
    <w:rsid w:val="002134F9"/>
    <w:rsid w:val="0021631A"/>
    <w:rsid w:val="002324C4"/>
    <w:rsid w:val="002369C3"/>
    <w:rsid w:val="00246B21"/>
    <w:rsid w:val="002516DA"/>
    <w:rsid w:val="002536A2"/>
    <w:rsid w:val="00255CD7"/>
    <w:rsid w:val="00260E3B"/>
    <w:rsid w:val="00263644"/>
    <w:rsid w:val="00264DDF"/>
    <w:rsid w:val="0027077F"/>
    <w:rsid w:val="00277943"/>
    <w:rsid w:val="00277B3B"/>
    <w:rsid w:val="00282695"/>
    <w:rsid w:val="002866E4"/>
    <w:rsid w:val="00291E07"/>
    <w:rsid w:val="00292DF2"/>
    <w:rsid w:val="002934D5"/>
    <w:rsid w:val="002A27B0"/>
    <w:rsid w:val="002A7387"/>
    <w:rsid w:val="002C077A"/>
    <w:rsid w:val="002C15DD"/>
    <w:rsid w:val="002C4BB1"/>
    <w:rsid w:val="002C4C6A"/>
    <w:rsid w:val="002D37CD"/>
    <w:rsid w:val="002D7465"/>
    <w:rsid w:val="002E0447"/>
    <w:rsid w:val="002E16D3"/>
    <w:rsid w:val="002E24A4"/>
    <w:rsid w:val="002E4F70"/>
    <w:rsid w:val="002E7D11"/>
    <w:rsid w:val="002F293B"/>
    <w:rsid w:val="002F53EF"/>
    <w:rsid w:val="00300584"/>
    <w:rsid w:val="003010A4"/>
    <w:rsid w:val="0030124A"/>
    <w:rsid w:val="003037B1"/>
    <w:rsid w:val="00310561"/>
    <w:rsid w:val="003204BD"/>
    <w:rsid w:val="00320883"/>
    <w:rsid w:val="003405DE"/>
    <w:rsid w:val="003552C0"/>
    <w:rsid w:val="0036104C"/>
    <w:rsid w:val="0036282D"/>
    <w:rsid w:val="00363A9C"/>
    <w:rsid w:val="00370F41"/>
    <w:rsid w:val="0037253D"/>
    <w:rsid w:val="00375EC1"/>
    <w:rsid w:val="00383821"/>
    <w:rsid w:val="00385613"/>
    <w:rsid w:val="00393726"/>
    <w:rsid w:val="003948CC"/>
    <w:rsid w:val="00394941"/>
    <w:rsid w:val="00395862"/>
    <w:rsid w:val="003979CB"/>
    <w:rsid w:val="003A1B0A"/>
    <w:rsid w:val="003A6D42"/>
    <w:rsid w:val="003B3986"/>
    <w:rsid w:val="003B4B20"/>
    <w:rsid w:val="003B564C"/>
    <w:rsid w:val="003C14D6"/>
    <w:rsid w:val="003E1BC8"/>
    <w:rsid w:val="00400D88"/>
    <w:rsid w:val="00402064"/>
    <w:rsid w:val="00405171"/>
    <w:rsid w:val="004116AD"/>
    <w:rsid w:val="00412AD8"/>
    <w:rsid w:val="00415753"/>
    <w:rsid w:val="0041700A"/>
    <w:rsid w:val="004253A8"/>
    <w:rsid w:val="00426109"/>
    <w:rsid w:val="0042733C"/>
    <w:rsid w:val="00430362"/>
    <w:rsid w:val="0044329F"/>
    <w:rsid w:val="004471CB"/>
    <w:rsid w:val="004547DD"/>
    <w:rsid w:val="004565B8"/>
    <w:rsid w:val="0045677D"/>
    <w:rsid w:val="00462F79"/>
    <w:rsid w:val="00463947"/>
    <w:rsid w:val="0046600B"/>
    <w:rsid w:val="004663B2"/>
    <w:rsid w:val="0049050F"/>
    <w:rsid w:val="0049201D"/>
    <w:rsid w:val="00494A2C"/>
    <w:rsid w:val="004954AA"/>
    <w:rsid w:val="004965E3"/>
    <w:rsid w:val="004968E3"/>
    <w:rsid w:val="004A0486"/>
    <w:rsid w:val="004A37C6"/>
    <w:rsid w:val="004C1624"/>
    <w:rsid w:val="004C3450"/>
    <w:rsid w:val="004C3635"/>
    <w:rsid w:val="004D64B2"/>
    <w:rsid w:val="004E33DE"/>
    <w:rsid w:val="004E79B9"/>
    <w:rsid w:val="004F1B53"/>
    <w:rsid w:val="00502C5A"/>
    <w:rsid w:val="00502FBE"/>
    <w:rsid w:val="0050627E"/>
    <w:rsid w:val="00511D83"/>
    <w:rsid w:val="00512D03"/>
    <w:rsid w:val="005133A1"/>
    <w:rsid w:val="00522957"/>
    <w:rsid w:val="005262EE"/>
    <w:rsid w:val="00536D6C"/>
    <w:rsid w:val="00542E54"/>
    <w:rsid w:val="005450AB"/>
    <w:rsid w:val="00545E89"/>
    <w:rsid w:val="005561E6"/>
    <w:rsid w:val="00560F85"/>
    <w:rsid w:val="00563BD4"/>
    <w:rsid w:val="00566999"/>
    <w:rsid w:val="005755A0"/>
    <w:rsid w:val="00580363"/>
    <w:rsid w:val="00583489"/>
    <w:rsid w:val="00586FF9"/>
    <w:rsid w:val="0059075A"/>
    <w:rsid w:val="00596A8E"/>
    <w:rsid w:val="005A539D"/>
    <w:rsid w:val="005A703A"/>
    <w:rsid w:val="005B0414"/>
    <w:rsid w:val="005B184B"/>
    <w:rsid w:val="005B6651"/>
    <w:rsid w:val="005C566A"/>
    <w:rsid w:val="005D017F"/>
    <w:rsid w:val="005D2367"/>
    <w:rsid w:val="005D3723"/>
    <w:rsid w:val="005D516C"/>
    <w:rsid w:val="005E0BE2"/>
    <w:rsid w:val="005E33F0"/>
    <w:rsid w:val="005E7C7F"/>
    <w:rsid w:val="005F4E46"/>
    <w:rsid w:val="005F7FB1"/>
    <w:rsid w:val="00605098"/>
    <w:rsid w:val="006071D3"/>
    <w:rsid w:val="00611E85"/>
    <w:rsid w:val="00612E22"/>
    <w:rsid w:val="00621B82"/>
    <w:rsid w:val="006229EE"/>
    <w:rsid w:val="00625651"/>
    <w:rsid w:val="0063022A"/>
    <w:rsid w:val="0063049C"/>
    <w:rsid w:val="00630957"/>
    <w:rsid w:val="006309B1"/>
    <w:rsid w:val="0064223A"/>
    <w:rsid w:val="00647426"/>
    <w:rsid w:val="00647AD9"/>
    <w:rsid w:val="006573C7"/>
    <w:rsid w:val="00664747"/>
    <w:rsid w:val="00664A39"/>
    <w:rsid w:val="00665AF8"/>
    <w:rsid w:val="00666BDF"/>
    <w:rsid w:val="0067042F"/>
    <w:rsid w:val="00681528"/>
    <w:rsid w:val="00684211"/>
    <w:rsid w:val="00687BFE"/>
    <w:rsid w:val="00692EEC"/>
    <w:rsid w:val="00695509"/>
    <w:rsid w:val="006A41A7"/>
    <w:rsid w:val="006B4C13"/>
    <w:rsid w:val="006C29B9"/>
    <w:rsid w:val="006C2B0C"/>
    <w:rsid w:val="006C4753"/>
    <w:rsid w:val="006C7874"/>
    <w:rsid w:val="006D2648"/>
    <w:rsid w:val="006D3DFE"/>
    <w:rsid w:val="006D4625"/>
    <w:rsid w:val="006D49EE"/>
    <w:rsid w:val="006D5206"/>
    <w:rsid w:val="006D5305"/>
    <w:rsid w:val="006E1369"/>
    <w:rsid w:val="006E4E1B"/>
    <w:rsid w:val="006F5576"/>
    <w:rsid w:val="007101B1"/>
    <w:rsid w:val="0071113C"/>
    <w:rsid w:val="00714B42"/>
    <w:rsid w:val="00724E1B"/>
    <w:rsid w:val="00730671"/>
    <w:rsid w:val="00731905"/>
    <w:rsid w:val="00734CFA"/>
    <w:rsid w:val="0074092D"/>
    <w:rsid w:val="00743AFF"/>
    <w:rsid w:val="007463CB"/>
    <w:rsid w:val="0074775A"/>
    <w:rsid w:val="00750D60"/>
    <w:rsid w:val="007602CD"/>
    <w:rsid w:val="00760412"/>
    <w:rsid w:val="0076446B"/>
    <w:rsid w:val="0076723B"/>
    <w:rsid w:val="00776520"/>
    <w:rsid w:val="00777EFA"/>
    <w:rsid w:val="007825D0"/>
    <w:rsid w:val="00785D7A"/>
    <w:rsid w:val="00795639"/>
    <w:rsid w:val="007A7D35"/>
    <w:rsid w:val="007B1988"/>
    <w:rsid w:val="007B4C0F"/>
    <w:rsid w:val="007B67AE"/>
    <w:rsid w:val="007D402D"/>
    <w:rsid w:val="007E4883"/>
    <w:rsid w:val="00805142"/>
    <w:rsid w:val="00805ADA"/>
    <w:rsid w:val="00810DE0"/>
    <w:rsid w:val="00810E41"/>
    <w:rsid w:val="00814FB7"/>
    <w:rsid w:val="0081621B"/>
    <w:rsid w:val="00816425"/>
    <w:rsid w:val="00825850"/>
    <w:rsid w:val="00826551"/>
    <w:rsid w:val="00835D7A"/>
    <w:rsid w:val="00836E0B"/>
    <w:rsid w:val="008419A6"/>
    <w:rsid w:val="008425F6"/>
    <w:rsid w:val="008448CF"/>
    <w:rsid w:val="00852EDB"/>
    <w:rsid w:val="008545A7"/>
    <w:rsid w:val="008637F3"/>
    <w:rsid w:val="0086595B"/>
    <w:rsid w:val="00865BC3"/>
    <w:rsid w:val="00873A4D"/>
    <w:rsid w:val="00887A41"/>
    <w:rsid w:val="00892071"/>
    <w:rsid w:val="008923AD"/>
    <w:rsid w:val="008927A3"/>
    <w:rsid w:val="0089317C"/>
    <w:rsid w:val="00893D56"/>
    <w:rsid w:val="008A40A2"/>
    <w:rsid w:val="008B424B"/>
    <w:rsid w:val="008B4411"/>
    <w:rsid w:val="008B6236"/>
    <w:rsid w:val="008C1525"/>
    <w:rsid w:val="008C16AC"/>
    <w:rsid w:val="008C722D"/>
    <w:rsid w:val="008C7A0C"/>
    <w:rsid w:val="008D0221"/>
    <w:rsid w:val="008D1DBB"/>
    <w:rsid w:val="008D3016"/>
    <w:rsid w:val="008D76C7"/>
    <w:rsid w:val="008D7F44"/>
    <w:rsid w:val="008E0278"/>
    <w:rsid w:val="008E0376"/>
    <w:rsid w:val="008E5D14"/>
    <w:rsid w:val="008E70F5"/>
    <w:rsid w:val="008E72A6"/>
    <w:rsid w:val="009040B0"/>
    <w:rsid w:val="00912FB9"/>
    <w:rsid w:val="0091744B"/>
    <w:rsid w:val="009238C8"/>
    <w:rsid w:val="009330F4"/>
    <w:rsid w:val="00946588"/>
    <w:rsid w:val="0095548E"/>
    <w:rsid w:val="00961E3E"/>
    <w:rsid w:val="00962C6B"/>
    <w:rsid w:val="009739C3"/>
    <w:rsid w:val="0097547F"/>
    <w:rsid w:val="00981C6C"/>
    <w:rsid w:val="009840D9"/>
    <w:rsid w:val="00986846"/>
    <w:rsid w:val="00993A79"/>
    <w:rsid w:val="00994624"/>
    <w:rsid w:val="00996E9C"/>
    <w:rsid w:val="009B2A12"/>
    <w:rsid w:val="009B64A1"/>
    <w:rsid w:val="009B7DA6"/>
    <w:rsid w:val="009C16B4"/>
    <w:rsid w:val="009C1854"/>
    <w:rsid w:val="009C4026"/>
    <w:rsid w:val="009C7F8E"/>
    <w:rsid w:val="009D1810"/>
    <w:rsid w:val="009D4E95"/>
    <w:rsid w:val="009D6AB6"/>
    <w:rsid w:val="009E223D"/>
    <w:rsid w:val="009E6718"/>
    <w:rsid w:val="009F1E35"/>
    <w:rsid w:val="009F3CD1"/>
    <w:rsid w:val="009F582C"/>
    <w:rsid w:val="009F6416"/>
    <w:rsid w:val="00A029A9"/>
    <w:rsid w:val="00A05367"/>
    <w:rsid w:val="00A06B5D"/>
    <w:rsid w:val="00A15453"/>
    <w:rsid w:val="00A16920"/>
    <w:rsid w:val="00A21921"/>
    <w:rsid w:val="00A40BAB"/>
    <w:rsid w:val="00A47463"/>
    <w:rsid w:val="00A47579"/>
    <w:rsid w:val="00A52182"/>
    <w:rsid w:val="00A54D18"/>
    <w:rsid w:val="00A55847"/>
    <w:rsid w:val="00A5767A"/>
    <w:rsid w:val="00A615B7"/>
    <w:rsid w:val="00A62EBD"/>
    <w:rsid w:val="00A64605"/>
    <w:rsid w:val="00A6494E"/>
    <w:rsid w:val="00A6588B"/>
    <w:rsid w:val="00A66953"/>
    <w:rsid w:val="00A70089"/>
    <w:rsid w:val="00A723C4"/>
    <w:rsid w:val="00A74920"/>
    <w:rsid w:val="00A74A5D"/>
    <w:rsid w:val="00A75694"/>
    <w:rsid w:val="00A85BB2"/>
    <w:rsid w:val="00A90D39"/>
    <w:rsid w:val="00A9205B"/>
    <w:rsid w:val="00A95A5A"/>
    <w:rsid w:val="00A95FFF"/>
    <w:rsid w:val="00AA424A"/>
    <w:rsid w:val="00AB254C"/>
    <w:rsid w:val="00AB4A3B"/>
    <w:rsid w:val="00AC221E"/>
    <w:rsid w:val="00AC7922"/>
    <w:rsid w:val="00AD509F"/>
    <w:rsid w:val="00AE18EB"/>
    <w:rsid w:val="00AE3783"/>
    <w:rsid w:val="00AE5DA4"/>
    <w:rsid w:val="00AE6E52"/>
    <w:rsid w:val="00AF4245"/>
    <w:rsid w:val="00B0179A"/>
    <w:rsid w:val="00B025A4"/>
    <w:rsid w:val="00B04918"/>
    <w:rsid w:val="00B05B1D"/>
    <w:rsid w:val="00B120AA"/>
    <w:rsid w:val="00B1296E"/>
    <w:rsid w:val="00B135AB"/>
    <w:rsid w:val="00B143E2"/>
    <w:rsid w:val="00B16EFC"/>
    <w:rsid w:val="00B20EBC"/>
    <w:rsid w:val="00B21EAD"/>
    <w:rsid w:val="00B23648"/>
    <w:rsid w:val="00B236AD"/>
    <w:rsid w:val="00B33FF4"/>
    <w:rsid w:val="00B340D4"/>
    <w:rsid w:val="00B37D95"/>
    <w:rsid w:val="00B42537"/>
    <w:rsid w:val="00B50E0F"/>
    <w:rsid w:val="00B53B5E"/>
    <w:rsid w:val="00B54B8D"/>
    <w:rsid w:val="00B6086A"/>
    <w:rsid w:val="00B61696"/>
    <w:rsid w:val="00B63EEB"/>
    <w:rsid w:val="00B71EA3"/>
    <w:rsid w:val="00B7243B"/>
    <w:rsid w:val="00B73311"/>
    <w:rsid w:val="00B81DE2"/>
    <w:rsid w:val="00B8299F"/>
    <w:rsid w:val="00B837DD"/>
    <w:rsid w:val="00B867CC"/>
    <w:rsid w:val="00B95F93"/>
    <w:rsid w:val="00BB0C9D"/>
    <w:rsid w:val="00BB14D9"/>
    <w:rsid w:val="00BB19EB"/>
    <w:rsid w:val="00BC3105"/>
    <w:rsid w:val="00BC35F7"/>
    <w:rsid w:val="00BC3D2C"/>
    <w:rsid w:val="00BD23F6"/>
    <w:rsid w:val="00BD3117"/>
    <w:rsid w:val="00BD331B"/>
    <w:rsid w:val="00BE0C6E"/>
    <w:rsid w:val="00BE282D"/>
    <w:rsid w:val="00BE3F58"/>
    <w:rsid w:val="00BE78DD"/>
    <w:rsid w:val="00BF5DA1"/>
    <w:rsid w:val="00BF6118"/>
    <w:rsid w:val="00C00884"/>
    <w:rsid w:val="00C04BF7"/>
    <w:rsid w:val="00C07832"/>
    <w:rsid w:val="00C11E06"/>
    <w:rsid w:val="00C14831"/>
    <w:rsid w:val="00C175D0"/>
    <w:rsid w:val="00C20C33"/>
    <w:rsid w:val="00C21F62"/>
    <w:rsid w:val="00C2569E"/>
    <w:rsid w:val="00C3429B"/>
    <w:rsid w:val="00C36CDA"/>
    <w:rsid w:val="00C43F5B"/>
    <w:rsid w:val="00C5116B"/>
    <w:rsid w:val="00C535A3"/>
    <w:rsid w:val="00C57449"/>
    <w:rsid w:val="00C6006E"/>
    <w:rsid w:val="00C63C37"/>
    <w:rsid w:val="00C67E29"/>
    <w:rsid w:val="00C72540"/>
    <w:rsid w:val="00C729F1"/>
    <w:rsid w:val="00C91B89"/>
    <w:rsid w:val="00C927E4"/>
    <w:rsid w:val="00C975DC"/>
    <w:rsid w:val="00CA0CE5"/>
    <w:rsid w:val="00CA1990"/>
    <w:rsid w:val="00CB1693"/>
    <w:rsid w:val="00CC1BAA"/>
    <w:rsid w:val="00CC598E"/>
    <w:rsid w:val="00CC64FE"/>
    <w:rsid w:val="00CD0898"/>
    <w:rsid w:val="00CD4673"/>
    <w:rsid w:val="00CE0D5B"/>
    <w:rsid w:val="00CE4459"/>
    <w:rsid w:val="00CE7AFA"/>
    <w:rsid w:val="00CF523A"/>
    <w:rsid w:val="00CF786F"/>
    <w:rsid w:val="00D01AA7"/>
    <w:rsid w:val="00D04199"/>
    <w:rsid w:val="00D045B9"/>
    <w:rsid w:val="00D05C9E"/>
    <w:rsid w:val="00D10FAD"/>
    <w:rsid w:val="00D12D5D"/>
    <w:rsid w:val="00D1384C"/>
    <w:rsid w:val="00D13AEB"/>
    <w:rsid w:val="00D21960"/>
    <w:rsid w:val="00D241F0"/>
    <w:rsid w:val="00D3244F"/>
    <w:rsid w:val="00D40C1D"/>
    <w:rsid w:val="00D41B90"/>
    <w:rsid w:val="00D42C20"/>
    <w:rsid w:val="00D43861"/>
    <w:rsid w:val="00D45C1A"/>
    <w:rsid w:val="00D56335"/>
    <w:rsid w:val="00D62A21"/>
    <w:rsid w:val="00D6511E"/>
    <w:rsid w:val="00D66453"/>
    <w:rsid w:val="00D66F47"/>
    <w:rsid w:val="00D83954"/>
    <w:rsid w:val="00D84C2F"/>
    <w:rsid w:val="00DB1EEC"/>
    <w:rsid w:val="00DB34B3"/>
    <w:rsid w:val="00DC1FFF"/>
    <w:rsid w:val="00DC21B1"/>
    <w:rsid w:val="00DC6F58"/>
    <w:rsid w:val="00DC7FEC"/>
    <w:rsid w:val="00DD3D15"/>
    <w:rsid w:val="00DE03CD"/>
    <w:rsid w:val="00DE1EB3"/>
    <w:rsid w:val="00DE2084"/>
    <w:rsid w:val="00E00936"/>
    <w:rsid w:val="00E0352C"/>
    <w:rsid w:val="00E03BE3"/>
    <w:rsid w:val="00E04D9F"/>
    <w:rsid w:val="00E04F7C"/>
    <w:rsid w:val="00E23514"/>
    <w:rsid w:val="00E27F80"/>
    <w:rsid w:val="00E31FC9"/>
    <w:rsid w:val="00E32842"/>
    <w:rsid w:val="00E37CBB"/>
    <w:rsid w:val="00E40221"/>
    <w:rsid w:val="00E452B8"/>
    <w:rsid w:val="00E45B7E"/>
    <w:rsid w:val="00E470EB"/>
    <w:rsid w:val="00E47718"/>
    <w:rsid w:val="00E559DB"/>
    <w:rsid w:val="00E606FB"/>
    <w:rsid w:val="00E62985"/>
    <w:rsid w:val="00E62E72"/>
    <w:rsid w:val="00E65632"/>
    <w:rsid w:val="00E76F81"/>
    <w:rsid w:val="00E7762D"/>
    <w:rsid w:val="00E80945"/>
    <w:rsid w:val="00E81164"/>
    <w:rsid w:val="00E81696"/>
    <w:rsid w:val="00E834F4"/>
    <w:rsid w:val="00E876DD"/>
    <w:rsid w:val="00E92BAB"/>
    <w:rsid w:val="00E92FFE"/>
    <w:rsid w:val="00E935A8"/>
    <w:rsid w:val="00EA2D74"/>
    <w:rsid w:val="00EA4872"/>
    <w:rsid w:val="00EB0A35"/>
    <w:rsid w:val="00EB3202"/>
    <w:rsid w:val="00EC0EDD"/>
    <w:rsid w:val="00EC1656"/>
    <w:rsid w:val="00EC1E82"/>
    <w:rsid w:val="00EC2C06"/>
    <w:rsid w:val="00EC333D"/>
    <w:rsid w:val="00EC422F"/>
    <w:rsid w:val="00EC470D"/>
    <w:rsid w:val="00ED0534"/>
    <w:rsid w:val="00ED230B"/>
    <w:rsid w:val="00ED5B1A"/>
    <w:rsid w:val="00ED5CE4"/>
    <w:rsid w:val="00EE14B5"/>
    <w:rsid w:val="00EE54B8"/>
    <w:rsid w:val="00EE787F"/>
    <w:rsid w:val="00EE7D26"/>
    <w:rsid w:val="00EF0862"/>
    <w:rsid w:val="00EF73EE"/>
    <w:rsid w:val="00F01AB9"/>
    <w:rsid w:val="00F03191"/>
    <w:rsid w:val="00F05B57"/>
    <w:rsid w:val="00F11D29"/>
    <w:rsid w:val="00F13998"/>
    <w:rsid w:val="00F13C24"/>
    <w:rsid w:val="00F16724"/>
    <w:rsid w:val="00F32CD3"/>
    <w:rsid w:val="00F34C92"/>
    <w:rsid w:val="00F371FD"/>
    <w:rsid w:val="00F42DD0"/>
    <w:rsid w:val="00F46DFF"/>
    <w:rsid w:val="00F5580B"/>
    <w:rsid w:val="00F61C0B"/>
    <w:rsid w:val="00F630A4"/>
    <w:rsid w:val="00F80F86"/>
    <w:rsid w:val="00F82598"/>
    <w:rsid w:val="00F91B45"/>
    <w:rsid w:val="00FA1144"/>
    <w:rsid w:val="00FA3B1B"/>
    <w:rsid w:val="00FA6A46"/>
    <w:rsid w:val="00FA716D"/>
    <w:rsid w:val="00FB2663"/>
    <w:rsid w:val="00FB282E"/>
    <w:rsid w:val="00FB3824"/>
    <w:rsid w:val="00FB5F03"/>
    <w:rsid w:val="00FC1BD6"/>
    <w:rsid w:val="00FC3F51"/>
    <w:rsid w:val="00FC4636"/>
    <w:rsid w:val="00FD5770"/>
    <w:rsid w:val="00FE0230"/>
    <w:rsid w:val="00FE0541"/>
    <w:rsid w:val="00FE53C3"/>
    <w:rsid w:val="00FE6514"/>
    <w:rsid w:val="00FE7A27"/>
    <w:rsid w:val="00FF0098"/>
    <w:rsid w:val="00FF0C5F"/>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6688B664"/>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2"/>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2"/>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2"/>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Arial" w:hAnsi="Arial"/>
      <w:b/>
      <w:kern w:val="32"/>
      <w:sz w:val="32"/>
      <w:szCs w:val="20"/>
    </w:rPr>
  </w:style>
  <w:style w:type="character" w:customStyle="1" w:styleId="berschrift2Zchn">
    <w:name w:val="Überschrift 2 Zchn"/>
    <w:aliases w:val="Section Zchn,Headline 2 Zchn"/>
    <w:basedOn w:val="Absatz-Standardschriftart"/>
    <w:link w:val="berschrift2"/>
    <w:uiPriority w:val="99"/>
    <w:locked/>
    <w:rsid w:val="005E7C7F"/>
    <w:rPr>
      <w:rFonts w:ascii="Arial" w:hAnsi="Arial"/>
      <w:b/>
      <w:i/>
      <w:sz w:val="28"/>
      <w:szCs w:val="20"/>
    </w:rPr>
  </w:style>
  <w:style w:type="character" w:customStyle="1" w:styleId="berschrift3Zchn">
    <w:name w:val="Überschrift 3 Zchn"/>
    <w:basedOn w:val="Absatz-Standardschriftart"/>
    <w:link w:val="berschrift3"/>
    <w:uiPriority w:val="99"/>
    <w:locked/>
    <w:rsid w:val="005E7C7F"/>
    <w:rPr>
      <w:rFonts w:ascii="Arial" w:hAnsi="Arial"/>
      <w:b/>
      <w:szCs w:val="20"/>
    </w:rPr>
  </w:style>
  <w:style w:type="character" w:customStyle="1" w:styleId="berschrift4Zchn">
    <w:name w:val="Überschrift 4 Zchn"/>
    <w:basedOn w:val="Absatz-Standardschriftart"/>
    <w:link w:val="berschrift4"/>
    <w:uiPriority w:val="99"/>
    <w:locked/>
    <w:rsid w:val="005E7C7F"/>
    <w:rPr>
      <w:rFonts w:ascii="Arial" w:hAnsi="Arial"/>
      <w:b/>
      <w:sz w:val="18"/>
      <w:szCs w:val="20"/>
    </w:rPr>
  </w:style>
  <w:style w:type="character" w:customStyle="1" w:styleId="berschrift5Zchn">
    <w:name w:val="Überschrift 5 Zchn"/>
    <w:basedOn w:val="Absatz-Standardschriftart"/>
    <w:link w:val="berschrift5"/>
    <w:uiPriority w:val="99"/>
    <w:locked/>
    <w:rsid w:val="005E7C7F"/>
    <w:rPr>
      <w:rFonts w:ascii="Arial" w:hAnsi="Arial"/>
      <w:szCs w:val="20"/>
    </w:rPr>
  </w:style>
  <w:style w:type="character" w:customStyle="1" w:styleId="berschrift6Zchn">
    <w:name w:val="Überschrift 6 Zchn"/>
    <w:basedOn w:val="Absatz-Standardschriftart"/>
    <w:link w:val="berschrift6"/>
    <w:uiPriority w:val="99"/>
    <w:locked/>
    <w:rsid w:val="005E7C7F"/>
    <w:rPr>
      <w:rFonts w:ascii="Arial" w:hAnsi="Arial"/>
      <w:i/>
      <w:szCs w:val="20"/>
    </w:rPr>
  </w:style>
  <w:style w:type="character" w:customStyle="1" w:styleId="berschrift7Zchn">
    <w:name w:val="Überschrift 7 Zchn"/>
    <w:basedOn w:val="Absatz-Standardschriftart"/>
    <w:link w:val="berschrift7"/>
    <w:uiPriority w:val="99"/>
    <w:locked/>
    <w:rsid w:val="005E7C7F"/>
    <w:rPr>
      <w:rFonts w:ascii="Arial" w:hAnsi="Arial"/>
      <w:szCs w:val="20"/>
    </w:rPr>
  </w:style>
  <w:style w:type="character" w:customStyle="1" w:styleId="berschrift8Zchn">
    <w:name w:val="Überschrift 8 Zchn"/>
    <w:basedOn w:val="Absatz-Standardschriftart"/>
    <w:link w:val="berschrift8"/>
    <w:uiPriority w:val="99"/>
    <w:locked/>
    <w:rsid w:val="005E7C7F"/>
    <w:rPr>
      <w:rFonts w:ascii="Arial" w:hAnsi="Arial"/>
      <w:i/>
      <w:szCs w:val="20"/>
    </w:rPr>
  </w:style>
  <w:style w:type="character" w:customStyle="1" w:styleId="berschrift9Zchn">
    <w:name w:val="Überschrift 9 Zchn"/>
    <w:basedOn w:val="Absatz-Standardschriftart"/>
    <w:link w:val="berschrift9"/>
    <w:uiPriority w:val="99"/>
    <w:locked/>
    <w:rsid w:val="005E7C7F"/>
    <w:rPr>
      <w:rFonts w:ascii="Arial" w:hAnsi="Arial"/>
      <w:b/>
      <w:i/>
      <w:sz w:val="18"/>
      <w:szCs w:val="20"/>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link w:val="ListenabsatzZchn"/>
    <w:uiPriority w:val="34"/>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character" w:customStyle="1" w:styleId="ListenabsatzZchn">
    <w:name w:val="Listenabsatz Zchn"/>
    <w:link w:val="Listenabsatz"/>
    <w:uiPriority w:val="34"/>
    <w:locked/>
    <w:rsid w:val="00734CFA"/>
    <w:rPr>
      <w:rFonts w:ascii="Arial" w:hAnsi="Arial"/>
      <w:szCs w:val="20"/>
    </w:rPr>
  </w:style>
  <w:style w:type="character" w:customStyle="1" w:styleId="word-wrap-container">
    <w:name w:val="word-wrap-container"/>
    <w:basedOn w:val="Absatz-Standardschriftart"/>
    <w:rsid w:val="00621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257069">
      <w:bodyDiv w:val="1"/>
      <w:marLeft w:val="0"/>
      <w:marRight w:val="0"/>
      <w:marTop w:val="0"/>
      <w:marBottom w:val="0"/>
      <w:divBdr>
        <w:top w:val="none" w:sz="0" w:space="0" w:color="auto"/>
        <w:left w:val="none" w:sz="0" w:space="0" w:color="auto"/>
        <w:bottom w:val="none" w:sz="0" w:space="0" w:color="auto"/>
        <w:right w:val="none" w:sz="0" w:space="0" w:color="auto"/>
      </w:divBdr>
    </w:div>
    <w:div w:id="756099473">
      <w:bodyDiv w:val="1"/>
      <w:marLeft w:val="0"/>
      <w:marRight w:val="0"/>
      <w:marTop w:val="0"/>
      <w:marBottom w:val="0"/>
      <w:divBdr>
        <w:top w:val="none" w:sz="0" w:space="0" w:color="auto"/>
        <w:left w:val="none" w:sz="0" w:space="0" w:color="auto"/>
        <w:bottom w:val="none" w:sz="0" w:space="0" w:color="auto"/>
        <w:right w:val="none" w:sz="0" w:space="0" w:color="auto"/>
      </w:divBdr>
    </w:div>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900866123">
      <w:bodyDiv w:val="1"/>
      <w:marLeft w:val="0"/>
      <w:marRight w:val="0"/>
      <w:marTop w:val="0"/>
      <w:marBottom w:val="0"/>
      <w:divBdr>
        <w:top w:val="none" w:sz="0" w:space="0" w:color="auto"/>
        <w:left w:val="none" w:sz="0" w:space="0" w:color="auto"/>
        <w:bottom w:val="none" w:sz="0" w:space="0" w:color="auto"/>
        <w:right w:val="none" w:sz="0" w:space="0" w:color="auto"/>
      </w:divBdr>
    </w:div>
    <w:div w:id="1047728085">
      <w:bodyDiv w:val="1"/>
      <w:marLeft w:val="0"/>
      <w:marRight w:val="0"/>
      <w:marTop w:val="0"/>
      <w:marBottom w:val="0"/>
      <w:divBdr>
        <w:top w:val="none" w:sz="0" w:space="0" w:color="auto"/>
        <w:left w:val="none" w:sz="0" w:space="0" w:color="auto"/>
        <w:bottom w:val="none" w:sz="0" w:space="0" w:color="auto"/>
        <w:right w:val="none" w:sz="0" w:space="0" w:color="auto"/>
      </w:divBdr>
    </w:div>
    <w:div w:id="1087190110">
      <w:bodyDiv w:val="1"/>
      <w:marLeft w:val="0"/>
      <w:marRight w:val="0"/>
      <w:marTop w:val="0"/>
      <w:marBottom w:val="0"/>
      <w:divBdr>
        <w:top w:val="none" w:sz="0" w:space="0" w:color="auto"/>
        <w:left w:val="none" w:sz="0" w:space="0" w:color="auto"/>
        <w:bottom w:val="none" w:sz="0" w:space="0" w:color="auto"/>
        <w:right w:val="none" w:sz="0" w:space="0" w:color="auto"/>
      </w:divBdr>
    </w:div>
    <w:div w:id="1429623369">
      <w:bodyDiv w:val="1"/>
      <w:marLeft w:val="0"/>
      <w:marRight w:val="0"/>
      <w:marTop w:val="0"/>
      <w:marBottom w:val="0"/>
      <w:divBdr>
        <w:top w:val="none" w:sz="0" w:space="0" w:color="auto"/>
        <w:left w:val="none" w:sz="0" w:space="0" w:color="auto"/>
        <w:bottom w:val="none" w:sz="0" w:space="0" w:color="auto"/>
        <w:right w:val="none" w:sz="0" w:space="0" w:color="auto"/>
      </w:divBdr>
    </w:div>
    <w:div w:id="1500268982">
      <w:bodyDiv w:val="1"/>
      <w:marLeft w:val="0"/>
      <w:marRight w:val="0"/>
      <w:marTop w:val="0"/>
      <w:marBottom w:val="0"/>
      <w:divBdr>
        <w:top w:val="none" w:sz="0" w:space="0" w:color="auto"/>
        <w:left w:val="none" w:sz="0" w:space="0" w:color="auto"/>
        <w:bottom w:val="none" w:sz="0" w:space="0" w:color="auto"/>
        <w:right w:val="none" w:sz="0" w:space="0" w:color="auto"/>
      </w:divBdr>
    </w:div>
    <w:div w:id="1675918691">
      <w:bodyDiv w:val="1"/>
      <w:marLeft w:val="0"/>
      <w:marRight w:val="0"/>
      <w:marTop w:val="0"/>
      <w:marBottom w:val="0"/>
      <w:divBdr>
        <w:top w:val="none" w:sz="0" w:space="0" w:color="auto"/>
        <w:left w:val="none" w:sz="0" w:space="0" w:color="auto"/>
        <w:bottom w:val="none" w:sz="0" w:space="0" w:color="auto"/>
        <w:right w:val="none" w:sz="0" w:space="0" w:color="auto"/>
      </w:divBdr>
    </w:div>
    <w:div w:id="1687555539">
      <w:bodyDiv w:val="1"/>
      <w:marLeft w:val="0"/>
      <w:marRight w:val="0"/>
      <w:marTop w:val="0"/>
      <w:marBottom w:val="0"/>
      <w:divBdr>
        <w:top w:val="none" w:sz="0" w:space="0" w:color="auto"/>
        <w:left w:val="none" w:sz="0" w:space="0" w:color="auto"/>
        <w:bottom w:val="none" w:sz="0" w:space="0" w:color="auto"/>
        <w:right w:val="none" w:sz="0" w:space="0" w:color="auto"/>
      </w:divBdr>
    </w:div>
    <w:div w:id="1696883105">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D7A70-58CF-4E56-A87F-A4F85D8D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5</Pages>
  <Words>932</Words>
  <Characters>5872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Röver, Lena (ZBL)</cp:lastModifiedBy>
  <cp:revision>2</cp:revision>
  <cp:lastPrinted>2019-11-07T13:10:00Z</cp:lastPrinted>
  <dcterms:created xsi:type="dcterms:W3CDTF">2026-08-03T08:43:00Z</dcterms:created>
  <dcterms:modified xsi:type="dcterms:W3CDTF">2026-08-03T08:43:00Z</dcterms:modified>
</cp:coreProperties>
</file>