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6FF9C" w14:textId="77777777" w:rsidR="006C19C6" w:rsidRPr="007F5CD3" w:rsidRDefault="00712ABC" w:rsidP="00404D95">
      <w:pPr>
        <w:jc w:val="center"/>
        <w:rPr>
          <w:rFonts w:cs="Arial"/>
          <w:b/>
          <w:sz w:val="32"/>
        </w:rPr>
      </w:pPr>
      <w:r w:rsidRPr="007F5CD3"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 wp14:anchorId="4E04E8E2" wp14:editId="2D6711DA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8CE14" w14:textId="77777777" w:rsidR="006C19C6" w:rsidRPr="007F5CD3" w:rsidRDefault="006C19C6" w:rsidP="00404D95">
      <w:pPr>
        <w:jc w:val="center"/>
        <w:rPr>
          <w:rFonts w:cs="Arial"/>
          <w:b/>
          <w:sz w:val="32"/>
        </w:rPr>
      </w:pPr>
    </w:p>
    <w:p w14:paraId="2C7696E8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5C87FA40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67985D63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5B438DA2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499D648E" w14:textId="77777777" w:rsidR="0052757A" w:rsidRPr="007F5CD3" w:rsidRDefault="0052757A" w:rsidP="0052757A">
      <w:pPr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Vergabeverfahren</w:t>
      </w:r>
    </w:p>
    <w:p w14:paraId="36277A39" w14:textId="77777777" w:rsidR="0052757A" w:rsidRPr="007F5CD3" w:rsidRDefault="0052757A" w:rsidP="0052757A">
      <w:pPr>
        <w:jc w:val="center"/>
        <w:rPr>
          <w:rFonts w:cs="Arial"/>
          <w:sz w:val="32"/>
        </w:rPr>
      </w:pPr>
    </w:p>
    <w:p w14:paraId="23889FFF" w14:textId="77777777" w:rsidR="0052757A" w:rsidRPr="007F5CD3" w:rsidRDefault="0052757A" w:rsidP="0052757A">
      <w:pPr>
        <w:jc w:val="center"/>
        <w:rPr>
          <w:rFonts w:cs="Arial"/>
          <w:sz w:val="32"/>
        </w:rPr>
      </w:pPr>
    </w:p>
    <w:p w14:paraId="1CE49C8E" w14:textId="77777777" w:rsidR="008262F0" w:rsidRPr="00F647E6" w:rsidRDefault="008262F0" w:rsidP="008262F0">
      <w:pPr>
        <w:spacing w:line="276" w:lineRule="auto"/>
        <w:jc w:val="center"/>
        <w:rPr>
          <w:b/>
          <w:sz w:val="32"/>
          <w:szCs w:val="32"/>
        </w:rPr>
      </w:pPr>
      <w:r w:rsidRPr="00F647E6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Rahmenvereinbarung Paketdienstleistungen IV“</w:t>
      </w:r>
    </w:p>
    <w:p w14:paraId="0956AA70" w14:textId="77777777" w:rsidR="008262F0" w:rsidRPr="001C655C" w:rsidRDefault="008262F0" w:rsidP="008262F0">
      <w:pPr>
        <w:spacing w:line="276" w:lineRule="auto"/>
        <w:jc w:val="center"/>
        <w:rPr>
          <w:b/>
          <w:sz w:val="32"/>
        </w:rPr>
      </w:pPr>
      <w:r>
        <w:rPr>
          <w:b/>
          <w:sz w:val="32"/>
          <w:szCs w:val="32"/>
        </w:rPr>
        <w:t>Z.26-0006</w:t>
      </w:r>
    </w:p>
    <w:p w14:paraId="10C67101" w14:textId="77777777" w:rsidR="00404D95" w:rsidRPr="007F5CD3" w:rsidRDefault="00404D95" w:rsidP="00404D95">
      <w:pPr>
        <w:jc w:val="center"/>
        <w:rPr>
          <w:rFonts w:cs="Arial"/>
          <w:b/>
          <w:sz w:val="32"/>
          <w:szCs w:val="32"/>
        </w:rPr>
      </w:pPr>
    </w:p>
    <w:p w14:paraId="27E9F9B9" w14:textId="77777777" w:rsidR="00404D95" w:rsidRPr="007F5CD3" w:rsidRDefault="00404D95" w:rsidP="00404D95">
      <w:pPr>
        <w:jc w:val="center"/>
        <w:rPr>
          <w:rFonts w:cs="Arial"/>
          <w:b/>
          <w:sz w:val="32"/>
          <w:szCs w:val="32"/>
        </w:rPr>
      </w:pPr>
    </w:p>
    <w:p w14:paraId="561DF730" w14:textId="77777777" w:rsidR="00E8045A" w:rsidRPr="007F5CD3" w:rsidRDefault="00E8045A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56A0C321" w14:textId="77777777" w:rsidR="00552A28" w:rsidRPr="007F5CD3" w:rsidRDefault="00D11B6D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Teil A</w:t>
      </w:r>
    </w:p>
    <w:p w14:paraId="706AA8E5" w14:textId="77777777" w:rsidR="00770531" w:rsidRPr="007F5CD3" w:rsidRDefault="00770531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46DE4636" w14:textId="610ECD34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Tariftreueerklärung</w:t>
      </w:r>
      <w:r w:rsidR="00F404AE" w:rsidRPr="007F5CD3">
        <w:rPr>
          <w:rFonts w:cs="Arial"/>
          <w:b/>
          <w:sz w:val="32"/>
        </w:rPr>
        <w:t xml:space="preserve"> </w:t>
      </w:r>
      <w:r w:rsidR="007A1D28" w:rsidRPr="007F5CD3">
        <w:rPr>
          <w:rFonts w:cs="Arial"/>
          <w:b/>
          <w:sz w:val="32"/>
        </w:rPr>
        <w:t>/</w:t>
      </w:r>
      <w:r w:rsidR="00F404AE" w:rsidRPr="007F5CD3">
        <w:rPr>
          <w:rFonts w:cs="Arial"/>
          <w:b/>
          <w:sz w:val="32"/>
        </w:rPr>
        <w:t xml:space="preserve"> </w:t>
      </w:r>
      <w:r w:rsidR="007A1D28" w:rsidRPr="007F5CD3">
        <w:rPr>
          <w:rFonts w:cs="Arial"/>
          <w:b/>
          <w:sz w:val="32"/>
        </w:rPr>
        <w:t>Mindestentgelterklärung</w:t>
      </w:r>
    </w:p>
    <w:p w14:paraId="58386A8B" w14:textId="77777777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075C4A0A" w14:textId="77777777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 xml:space="preserve">- Vom Bieter zu </w:t>
      </w:r>
      <w:r w:rsidR="00885875" w:rsidRPr="007F5CD3">
        <w:rPr>
          <w:rFonts w:cs="Arial"/>
          <w:b/>
          <w:sz w:val="32"/>
        </w:rPr>
        <w:t>bestätigen</w:t>
      </w:r>
      <w:r w:rsidRPr="007F5CD3">
        <w:rPr>
          <w:rFonts w:cs="Arial"/>
          <w:b/>
          <w:sz w:val="32"/>
        </w:rPr>
        <w:t xml:space="preserve"> </w:t>
      </w:r>
      <w:r w:rsidR="00E8045A" w:rsidRPr="007F5CD3">
        <w:rPr>
          <w:rFonts w:cs="Arial"/>
          <w:b/>
          <w:sz w:val="32"/>
        </w:rPr>
        <w:t>–</w:t>
      </w:r>
    </w:p>
    <w:p w14:paraId="7A91188D" w14:textId="77777777" w:rsidR="00E8045A" w:rsidRPr="007F5CD3" w:rsidRDefault="00E8045A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2B67DEE5" w14:textId="77777777" w:rsidR="006C19C6" w:rsidRPr="008262F0" w:rsidRDefault="006C19C6" w:rsidP="00404D95">
      <w:pPr>
        <w:jc w:val="center"/>
        <w:rPr>
          <w:rFonts w:cs="Arial"/>
          <w:sz w:val="32"/>
        </w:rPr>
      </w:pPr>
    </w:p>
    <w:p w14:paraId="4ADED2D4" w14:textId="77777777" w:rsidR="006C19C6" w:rsidRPr="008262F0" w:rsidRDefault="006C19C6" w:rsidP="00404D95">
      <w:pPr>
        <w:jc w:val="center"/>
        <w:rPr>
          <w:rFonts w:cs="Arial"/>
          <w:sz w:val="32"/>
        </w:rPr>
      </w:pPr>
    </w:p>
    <w:p w14:paraId="614AEE79" w14:textId="5BBC658F" w:rsidR="00404D95" w:rsidRDefault="00404D95" w:rsidP="00770531">
      <w:pPr>
        <w:jc w:val="center"/>
        <w:rPr>
          <w:rFonts w:cs="Arial"/>
          <w:sz w:val="32"/>
        </w:rPr>
      </w:pPr>
    </w:p>
    <w:p w14:paraId="6590FF74" w14:textId="77777777" w:rsidR="008262F0" w:rsidRPr="008262F0" w:rsidRDefault="008262F0" w:rsidP="00770531">
      <w:pPr>
        <w:jc w:val="center"/>
        <w:rPr>
          <w:rFonts w:cs="Arial"/>
          <w:sz w:val="32"/>
        </w:rPr>
      </w:pPr>
    </w:p>
    <w:p w14:paraId="12AB8189" w14:textId="77777777" w:rsidR="006C19C6" w:rsidRPr="007F5CD3" w:rsidRDefault="006C19C6" w:rsidP="00404D95">
      <w:pPr>
        <w:jc w:val="center"/>
        <w:rPr>
          <w:rFonts w:cs="Arial"/>
          <w:sz w:val="32"/>
        </w:rPr>
      </w:pPr>
    </w:p>
    <w:p w14:paraId="5895159F" w14:textId="77777777" w:rsidR="00770531" w:rsidRPr="007F5CD3" w:rsidRDefault="00770531" w:rsidP="00404D95">
      <w:pPr>
        <w:jc w:val="center"/>
        <w:rPr>
          <w:rFonts w:cs="Arial"/>
          <w:sz w:val="32"/>
        </w:rPr>
      </w:pPr>
    </w:p>
    <w:p w14:paraId="6A6B5F15" w14:textId="77777777" w:rsidR="00770531" w:rsidRPr="007F5CD3" w:rsidRDefault="00770531" w:rsidP="00404D95">
      <w:pPr>
        <w:jc w:val="center"/>
        <w:rPr>
          <w:rFonts w:cs="Arial"/>
          <w:sz w:val="32"/>
        </w:rPr>
      </w:pPr>
    </w:p>
    <w:p w14:paraId="1EAC6555" w14:textId="563F08F8" w:rsidR="008262F0" w:rsidRPr="0057090A" w:rsidRDefault="00A2573A" w:rsidP="008262F0">
      <w:pPr>
        <w:jc w:val="center"/>
        <w:rPr>
          <w:sz w:val="32"/>
        </w:rPr>
      </w:pPr>
      <w:r>
        <w:rPr>
          <w:sz w:val="32"/>
        </w:rPr>
        <w:t>August</w:t>
      </w:r>
      <w:r w:rsidR="008262F0">
        <w:rPr>
          <w:sz w:val="32"/>
        </w:rPr>
        <w:t xml:space="preserve"> 2026</w:t>
      </w:r>
    </w:p>
    <w:p w14:paraId="0885F5BD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16310138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7108859A" w14:textId="4DAA0753" w:rsidR="00404D95" w:rsidRDefault="00404D95" w:rsidP="00404D95">
      <w:pPr>
        <w:jc w:val="center"/>
        <w:rPr>
          <w:rFonts w:cs="Arial"/>
          <w:sz w:val="32"/>
        </w:rPr>
      </w:pPr>
    </w:p>
    <w:p w14:paraId="0EE7E2A2" w14:textId="77777777" w:rsidR="008262F0" w:rsidRPr="007F5CD3" w:rsidRDefault="008262F0" w:rsidP="00404D95">
      <w:pPr>
        <w:jc w:val="center"/>
        <w:rPr>
          <w:rFonts w:cs="Arial"/>
          <w:sz w:val="32"/>
        </w:rPr>
      </w:pPr>
    </w:p>
    <w:p w14:paraId="6EFA50FD" w14:textId="77777777" w:rsidR="00F70573" w:rsidRPr="007F5CD3" w:rsidRDefault="00F70573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Zentrale Beschaffungsstelle des Landes</w:t>
      </w:r>
    </w:p>
    <w:p w14:paraId="1401F76B" w14:textId="77777777" w:rsidR="006C19C6" w:rsidRPr="007F5CD3" w:rsidRDefault="00BF6CD0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im</w:t>
      </w:r>
      <w:r w:rsidR="00F70573" w:rsidRPr="007F5CD3">
        <w:rPr>
          <w:rFonts w:cs="Arial"/>
          <w:b/>
          <w:sz w:val="24"/>
        </w:rPr>
        <w:t xml:space="preserve"> Landesbetrieb Mobilität Rheinland</w:t>
      </w:r>
      <w:r w:rsidR="00404D95" w:rsidRPr="007F5CD3">
        <w:rPr>
          <w:rFonts w:cs="Arial"/>
          <w:b/>
          <w:sz w:val="24"/>
        </w:rPr>
        <w:t>-</w:t>
      </w:r>
      <w:r w:rsidR="00F70573" w:rsidRPr="007F5CD3">
        <w:rPr>
          <w:rFonts w:cs="Arial"/>
          <w:b/>
          <w:sz w:val="24"/>
        </w:rPr>
        <w:t>Pfalz</w:t>
      </w:r>
    </w:p>
    <w:p w14:paraId="2A7D80F0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Friedrich</w:t>
      </w:r>
      <w:r w:rsidR="00404D95" w:rsidRPr="007F5CD3">
        <w:rPr>
          <w:rFonts w:cs="Arial"/>
          <w:b/>
          <w:sz w:val="24"/>
        </w:rPr>
        <w:t>-</w:t>
      </w:r>
      <w:r w:rsidRPr="007F5CD3">
        <w:rPr>
          <w:rFonts w:cs="Arial"/>
          <w:b/>
          <w:sz w:val="24"/>
        </w:rPr>
        <w:t>Ebert</w:t>
      </w:r>
      <w:r w:rsidR="00404D95" w:rsidRPr="007F5CD3">
        <w:rPr>
          <w:rFonts w:cs="Arial"/>
          <w:b/>
          <w:sz w:val="24"/>
        </w:rPr>
        <w:t>-</w:t>
      </w:r>
      <w:r w:rsidRPr="007F5CD3">
        <w:rPr>
          <w:rFonts w:cs="Arial"/>
          <w:b/>
          <w:sz w:val="24"/>
        </w:rPr>
        <w:t>Ring 14-20</w:t>
      </w:r>
    </w:p>
    <w:p w14:paraId="3F0FE8C2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56068 Koblenz</w:t>
      </w:r>
    </w:p>
    <w:p w14:paraId="0BD33C98" w14:textId="77777777" w:rsidR="006C19C6" w:rsidRPr="007F5CD3" w:rsidRDefault="00404D95" w:rsidP="0052757A">
      <w:pPr>
        <w:tabs>
          <w:tab w:val="right" w:pos="9072"/>
        </w:tabs>
        <w:spacing w:line="360" w:lineRule="auto"/>
        <w:rPr>
          <w:rFonts w:cs="Arial"/>
          <w:b/>
          <w:sz w:val="32"/>
          <w:szCs w:val="24"/>
          <w:u w:val="single"/>
        </w:rPr>
      </w:pPr>
      <w:r w:rsidRPr="007F5CD3">
        <w:rPr>
          <w:rFonts w:cs="Arial"/>
          <w:b/>
          <w:sz w:val="24"/>
          <w:szCs w:val="24"/>
          <w:u w:val="single"/>
        </w:rPr>
        <w:br w:type="page"/>
      </w:r>
      <w:r w:rsidR="006C19C6" w:rsidRPr="007F5CD3">
        <w:rPr>
          <w:rFonts w:cs="Arial"/>
          <w:b/>
          <w:sz w:val="32"/>
          <w:szCs w:val="24"/>
          <w:u w:val="single"/>
        </w:rPr>
        <w:lastRenderedPageBreak/>
        <w:t>Erklärung</w:t>
      </w:r>
    </w:p>
    <w:p w14:paraId="41C8426C" w14:textId="77777777" w:rsidR="001144A7" w:rsidRPr="007F5CD3" w:rsidRDefault="001144A7" w:rsidP="00404D95">
      <w:pPr>
        <w:spacing w:line="360" w:lineRule="auto"/>
        <w:ind w:left="2124" w:hanging="2124"/>
        <w:jc w:val="both"/>
        <w:rPr>
          <w:rFonts w:cs="Arial"/>
          <w:b/>
          <w:szCs w:val="22"/>
        </w:rPr>
      </w:pPr>
    </w:p>
    <w:p w14:paraId="3AA913B5" w14:textId="77777777" w:rsidR="00404D95" w:rsidRPr="007F5CD3" w:rsidRDefault="001144A7" w:rsidP="00404D95">
      <w:pPr>
        <w:spacing w:line="360" w:lineRule="auto"/>
        <w:ind w:left="2124" w:hanging="2124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>Vergabestelle:</w:t>
      </w:r>
      <w:r w:rsidRPr="007F5CD3">
        <w:rPr>
          <w:rFonts w:cs="Arial"/>
          <w:b/>
          <w:szCs w:val="22"/>
        </w:rPr>
        <w:tab/>
        <w:t>Zentrale Beschaffungsstelle des Landes</w:t>
      </w:r>
    </w:p>
    <w:p w14:paraId="0365E4DE" w14:textId="77777777" w:rsidR="001144A7" w:rsidRPr="007F5CD3" w:rsidRDefault="00BF6CD0" w:rsidP="00404D95">
      <w:pPr>
        <w:spacing w:line="360" w:lineRule="auto"/>
        <w:ind w:left="2124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>im</w:t>
      </w:r>
      <w:r w:rsidR="001144A7" w:rsidRPr="007F5CD3">
        <w:rPr>
          <w:rFonts w:cs="Arial"/>
          <w:b/>
          <w:szCs w:val="22"/>
        </w:rPr>
        <w:t xml:space="preserve"> Landesbetrieb Mobilität Rheinland</w:t>
      </w:r>
      <w:r w:rsidR="00404D95" w:rsidRPr="007F5CD3">
        <w:rPr>
          <w:rFonts w:cs="Arial"/>
          <w:b/>
          <w:szCs w:val="22"/>
        </w:rPr>
        <w:t>-</w:t>
      </w:r>
      <w:r w:rsidR="001144A7" w:rsidRPr="007F5CD3">
        <w:rPr>
          <w:rFonts w:cs="Arial"/>
          <w:b/>
          <w:szCs w:val="22"/>
        </w:rPr>
        <w:t>Pfalz</w:t>
      </w:r>
    </w:p>
    <w:p w14:paraId="7709D184" w14:textId="77777777" w:rsidR="001144A7" w:rsidRPr="007F5CD3" w:rsidRDefault="001144A7" w:rsidP="00404D95">
      <w:pPr>
        <w:spacing w:line="360" w:lineRule="auto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ab/>
      </w:r>
      <w:r w:rsidRPr="007F5CD3">
        <w:rPr>
          <w:rFonts w:cs="Arial"/>
          <w:b/>
          <w:szCs w:val="22"/>
        </w:rPr>
        <w:tab/>
      </w:r>
      <w:r w:rsidRPr="007F5CD3">
        <w:rPr>
          <w:rFonts w:cs="Arial"/>
          <w:b/>
          <w:szCs w:val="22"/>
        </w:rPr>
        <w:tab/>
        <w:t>Friedrich-Ebert-Ring 14-20, 56068 Koblenz</w:t>
      </w:r>
    </w:p>
    <w:p w14:paraId="4EB7AFFC" w14:textId="77777777" w:rsidR="001144A7" w:rsidRPr="007F5CD3" w:rsidRDefault="001144A7" w:rsidP="00404D95">
      <w:pPr>
        <w:spacing w:line="360" w:lineRule="auto"/>
        <w:jc w:val="both"/>
        <w:rPr>
          <w:rFonts w:cs="Arial"/>
          <w:b/>
          <w:szCs w:val="22"/>
        </w:rPr>
      </w:pPr>
    </w:p>
    <w:p w14:paraId="77E73A46" w14:textId="0C34D163" w:rsidR="0052757A" w:rsidRPr="008262F0" w:rsidRDefault="001144A7" w:rsidP="00A77A11">
      <w:pPr>
        <w:spacing w:line="360" w:lineRule="auto"/>
        <w:ind w:left="2126" w:hanging="2126"/>
        <w:rPr>
          <w:rFonts w:cs="Arial"/>
          <w:b/>
          <w:szCs w:val="22"/>
        </w:rPr>
      </w:pPr>
      <w:r w:rsidRPr="008262F0">
        <w:rPr>
          <w:rFonts w:cs="Arial"/>
          <w:b/>
          <w:szCs w:val="22"/>
        </w:rPr>
        <w:t>Leistung:</w:t>
      </w:r>
      <w:r w:rsidRPr="008262F0">
        <w:rPr>
          <w:rFonts w:cs="Arial"/>
          <w:b/>
          <w:szCs w:val="22"/>
        </w:rPr>
        <w:tab/>
      </w:r>
      <w:r w:rsidR="00820F00" w:rsidRPr="008262F0">
        <w:rPr>
          <w:rFonts w:cs="Arial"/>
          <w:b/>
          <w:szCs w:val="22"/>
        </w:rPr>
        <w:t>„</w:t>
      </w:r>
      <w:r w:rsidR="008262F0" w:rsidRPr="008262F0">
        <w:rPr>
          <w:rFonts w:cs="Arial"/>
          <w:b/>
          <w:szCs w:val="22"/>
        </w:rPr>
        <w:t>Rahmenvereinbarung Paketdienstleistungen IV</w:t>
      </w:r>
      <w:r w:rsidR="007F5CD3" w:rsidRPr="008262F0">
        <w:rPr>
          <w:rFonts w:cs="Arial"/>
          <w:b/>
          <w:szCs w:val="22"/>
        </w:rPr>
        <w:t>“</w:t>
      </w:r>
    </w:p>
    <w:p w14:paraId="0476A01E" w14:textId="37C67080" w:rsidR="00524BA1" w:rsidRPr="007F5CD3" w:rsidRDefault="00524BA1" w:rsidP="00404D95">
      <w:pPr>
        <w:tabs>
          <w:tab w:val="right" w:pos="9072"/>
        </w:tabs>
        <w:spacing w:line="360" w:lineRule="auto"/>
        <w:jc w:val="both"/>
        <w:rPr>
          <w:rFonts w:cs="Arial"/>
        </w:rPr>
      </w:pPr>
    </w:p>
    <w:p w14:paraId="077ABC6B" w14:textId="39FEA55F" w:rsidR="00126501" w:rsidRPr="007F5CD3" w:rsidRDefault="00524BA1" w:rsidP="007F5CD3">
      <w:pPr>
        <w:tabs>
          <w:tab w:val="right" w:pos="9072"/>
        </w:tabs>
        <w:spacing w:line="360" w:lineRule="auto"/>
        <w:jc w:val="both"/>
        <w:rPr>
          <w:rFonts w:cs="Arial"/>
          <w:i/>
        </w:rPr>
      </w:pPr>
      <w:r w:rsidRPr="007F5CD3">
        <w:rPr>
          <w:rFonts w:cs="Arial"/>
          <w:b/>
        </w:rPr>
        <w:t>Der</w:t>
      </w:r>
      <w:r w:rsidR="00422223" w:rsidRPr="007F5CD3">
        <w:rPr>
          <w:rFonts w:cs="Arial"/>
          <w:i/>
        </w:rPr>
        <w:t xml:space="preserve"> </w:t>
      </w:r>
      <w:r w:rsidR="007A1D28" w:rsidRPr="007F5CD3">
        <w:rPr>
          <w:rFonts w:cs="Arial"/>
          <w:b/>
        </w:rPr>
        <w:t>Bewerber/</w:t>
      </w:r>
      <w:r w:rsidRPr="007F5CD3">
        <w:rPr>
          <w:rFonts w:cs="Arial"/>
          <w:b/>
        </w:rPr>
        <w:t xml:space="preserve">Bieter </w:t>
      </w:r>
      <w:r w:rsidR="00422223" w:rsidRPr="007F5CD3">
        <w:rPr>
          <w:rFonts w:cs="Arial"/>
          <w:b/>
        </w:rPr>
        <w:t xml:space="preserve">oder </w:t>
      </w:r>
      <w:r w:rsidRPr="007F5CD3">
        <w:rPr>
          <w:rFonts w:cs="Arial"/>
          <w:b/>
        </w:rPr>
        <w:t>Unterauftragnehmer</w:t>
      </w:r>
      <w:r w:rsidR="00422223" w:rsidRPr="007F5CD3">
        <w:rPr>
          <w:rFonts w:cs="Arial"/>
          <w:i/>
        </w:rPr>
        <w:t xml:space="preserve"> </w:t>
      </w:r>
      <w:r w:rsidRPr="007F5CD3">
        <w:rPr>
          <w:rFonts w:cs="Arial"/>
          <w:b/>
        </w:rPr>
        <w:t xml:space="preserve">versichert mit Unterzeichnung dieser Erklärung und Abgabe als Bestandteil seines Angebotes, dass er alle Bestimmungen des rheinland-pfälzischen Landesgesetzes zur Gewährleistung von Tariftreue und Mindestentgelt bei öffentlichen Auftragsvergaben (Landestariftreuegesetz – LTTG) vom 01. Dezember 2010 (GVBl. 2010, Nr. 20, S. 426 ff. vom 13. Dezember 2010), </w:t>
      </w:r>
      <w:r w:rsidR="00E62416" w:rsidRPr="007F5CD3">
        <w:rPr>
          <w:rFonts w:cs="Arial"/>
          <w:b/>
        </w:rPr>
        <w:t xml:space="preserve">in seiner jeweils geltenden Fassung </w:t>
      </w:r>
      <w:r w:rsidR="007A1D28" w:rsidRPr="007F5CD3">
        <w:rPr>
          <w:rFonts w:cs="Arial"/>
          <w:b/>
        </w:rPr>
        <w:t>zur Kenntnis genommen hat.</w:t>
      </w:r>
    </w:p>
    <w:p w14:paraId="7021DB10" w14:textId="1C772F89" w:rsidR="007A1D28" w:rsidRPr="007F5CD3" w:rsidRDefault="007A1D28" w:rsidP="007F5CD3">
      <w:pPr>
        <w:tabs>
          <w:tab w:val="right" w:pos="9072"/>
        </w:tabs>
        <w:spacing w:line="360" w:lineRule="auto"/>
        <w:jc w:val="both"/>
        <w:rPr>
          <w:rFonts w:cs="Arial"/>
          <w:b/>
        </w:rPr>
      </w:pPr>
    </w:p>
    <w:p w14:paraId="413D5956" w14:textId="56BD1E77" w:rsidR="007A1D28" w:rsidRPr="007F5CD3" w:rsidRDefault="007A1D28" w:rsidP="007F5CD3">
      <w:pPr>
        <w:spacing w:after="160" w:line="259" w:lineRule="auto"/>
        <w:jc w:val="both"/>
        <w:rPr>
          <w:rFonts w:eastAsia="Calibri" w:cs="Arial"/>
          <w:b/>
          <w:szCs w:val="22"/>
          <w:lang w:eastAsia="en-US"/>
        </w:rPr>
      </w:pPr>
      <w:r w:rsidRPr="007F5CD3">
        <w:rPr>
          <w:rFonts w:eastAsia="Calibri" w:cs="Arial"/>
          <w:b/>
          <w:szCs w:val="22"/>
          <w:lang w:eastAsia="en-US"/>
        </w:rPr>
        <w:t>Falls die Beschäftigten des Bewerbers/Bieters/Unterauftragnehmers vollständig/teilweise vom Arbeitnehmer-Entsen</w:t>
      </w:r>
      <w:r w:rsidR="00422223" w:rsidRPr="007F5CD3">
        <w:rPr>
          <w:rFonts w:eastAsia="Calibri" w:cs="Arial"/>
          <w:b/>
          <w:szCs w:val="22"/>
          <w:lang w:eastAsia="en-US"/>
        </w:rPr>
        <w:t>degesetz (AEntG) erfasst werden</w:t>
      </w:r>
      <w:r w:rsidR="00F404AE" w:rsidRPr="007F5CD3">
        <w:rPr>
          <w:rFonts w:eastAsia="Calibri" w:cs="Arial"/>
          <w:b/>
          <w:szCs w:val="22"/>
          <w:lang w:eastAsia="en-US"/>
        </w:rPr>
        <w:t>,</w:t>
      </w:r>
      <w:r w:rsidR="00422223" w:rsidRPr="007F5CD3">
        <w:rPr>
          <w:rFonts w:eastAsia="Calibri" w:cs="Arial"/>
          <w:b/>
          <w:szCs w:val="22"/>
          <w:lang w:eastAsia="en-US"/>
        </w:rPr>
        <w:t xml:space="preserve"> </w:t>
      </w:r>
      <w:r w:rsidR="00422223" w:rsidRPr="007F5CD3">
        <w:rPr>
          <w:rFonts w:eastAsia="Calibri" w:cs="Arial"/>
          <w:b/>
          <w:szCs w:val="22"/>
          <w:u w:val="single"/>
          <w:lang w:eastAsia="en-US"/>
        </w:rPr>
        <w:t>erklärt</w:t>
      </w:r>
      <w:r w:rsidR="00422223" w:rsidRPr="007F5CD3">
        <w:rPr>
          <w:rFonts w:eastAsia="Calibri" w:cs="Arial"/>
          <w:b/>
          <w:szCs w:val="22"/>
          <w:lang w:eastAsia="en-US"/>
        </w:rPr>
        <w:t xml:space="preserve"> der </w:t>
      </w:r>
      <w:r w:rsidRPr="007F5CD3">
        <w:rPr>
          <w:rFonts w:eastAsia="Calibri" w:cs="Arial"/>
          <w:b/>
          <w:szCs w:val="22"/>
          <w:lang w:eastAsia="en-US"/>
        </w:rPr>
        <w:t xml:space="preserve">Bewerber/Bieter/Unterauftragnehmer hierzu folgendes: </w:t>
      </w:r>
    </w:p>
    <w:p w14:paraId="323A6B93" w14:textId="77777777" w:rsidR="007A1D28" w:rsidRPr="007F5CD3" w:rsidRDefault="007A1D28" w:rsidP="007F5CD3">
      <w:pPr>
        <w:spacing w:after="160" w:line="259" w:lineRule="auto"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 xml:space="preserve">Ich/Wir verpflichte/n mich/uns, </w:t>
      </w:r>
    </w:p>
    <w:p w14:paraId="063DBDFF" w14:textId="0B2DCD1D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meinen/unseren Beschäftigten</w:t>
      </w:r>
      <w:r w:rsidR="00F404AE" w:rsidRPr="007F5CD3">
        <w:rPr>
          <w:rFonts w:eastAsia="Calibri" w:cs="Arial"/>
          <w:szCs w:val="22"/>
          <w:lang w:eastAsia="en-US"/>
        </w:rPr>
        <w:t>, die vom AEntG</w:t>
      </w:r>
      <w:r w:rsidRPr="007F5CD3">
        <w:rPr>
          <w:rFonts w:eastAsia="Calibri" w:cs="Arial"/>
          <w:szCs w:val="22"/>
          <w:lang w:eastAsia="en-US"/>
        </w:rPr>
        <w:t xml:space="preserve"> </w:t>
      </w:r>
      <w:r w:rsidR="00F404AE" w:rsidRPr="007F5CD3">
        <w:rPr>
          <w:rFonts w:eastAsia="Calibri" w:cs="Arial"/>
          <w:szCs w:val="22"/>
          <w:lang w:eastAsia="en-US"/>
        </w:rPr>
        <w:t xml:space="preserve">erfasst werden, </w:t>
      </w:r>
      <w:r w:rsidRPr="007F5CD3">
        <w:rPr>
          <w:rFonts w:eastAsia="Calibri" w:cs="Arial"/>
          <w:szCs w:val="22"/>
          <w:lang w:eastAsia="en-US"/>
        </w:rPr>
        <w:t xml:space="preserve">bei der Ausführung der Leistung ein Entgelt zu zahlen, das in Höhe und Modalitäten mindestens den Vorgaben desjenigen Tarifvertrages entspricht, an den ich/wir/mein/unser Unternehmen aufgrund des Arbeitnehmer-Entsendegesetzes gebunden ist – </w:t>
      </w:r>
      <w:r w:rsidRPr="007F5CD3">
        <w:rPr>
          <w:rFonts w:eastAsia="Calibri" w:cs="Arial"/>
          <w:b/>
          <w:szCs w:val="22"/>
          <w:lang w:eastAsia="en-US"/>
        </w:rPr>
        <w:t>Tariftreueerklärung</w:t>
      </w:r>
      <w:r w:rsidRPr="007F5CD3">
        <w:rPr>
          <w:rFonts w:eastAsia="Calibri" w:cs="Arial"/>
          <w:szCs w:val="22"/>
          <w:lang w:eastAsia="en-US"/>
        </w:rPr>
        <w:t xml:space="preserve"> gemäß § 4 Abs. 1 LTTG –;</w:t>
      </w:r>
    </w:p>
    <w:p w14:paraId="610DDAF6" w14:textId="77777777" w:rsidR="00422223" w:rsidRPr="007F5CD3" w:rsidRDefault="00422223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09AEA014" w14:textId="687A6FF0" w:rsidR="007A1D28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b/>
          <w:szCs w:val="22"/>
          <w:lang w:eastAsia="en-US"/>
        </w:rPr>
      </w:pPr>
      <w:r w:rsidRPr="007F5CD3">
        <w:rPr>
          <w:rFonts w:eastAsia="Calibri" w:cs="Arial"/>
          <w:b/>
          <w:szCs w:val="22"/>
          <w:lang w:eastAsia="en-US"/>
        </w:rPr>
        <w:t>Falls die Beschäftigten, die nicht dem Arbeitnehmer-Entsendegesetz (AEntG) unterfallen oder auf die der Tarifvertrag nach dem Arbeitnehmer-Entsendegesetz (AEntG) keine Anwendung findet</w:t>
      </w:r>
      <w:r w:rsidR="00F404AE" w:rsidRPr="007F5CD3">
        <w:rPr>
          <w:rFonts w:eastAsia="Calibri" w:cs="Arial"/>
          <w:b/>
          <w:szCs w:val="22"/>
          <w:lang w:eastAsia="en-US"/>
        </w:rPr>
        <w:t>,</w:t>
      </w:r>
      <w:r w:rsidRPr="007F5CD3">
        <w:rPr>
          <w:rFonts w:eastAsia="Calibri" w:cs="Arial"/>
          <w:b/>
          <w:szCs w:val="22"/>
          <w:lang w:eastAsia="en-US"/>
        </w:rPr>
        <w:t xml:space="preserve"> </w:t>
      </w:r>
      <w:r w:rsidRPr="007F5CD3">
        <w:rPr>
          <w:rFonts w:eastAsia="Calibri" w:cs="Arial"/>
          <w:b/>
          <w:szCs w:val="22"/>
          <w:u w:val="single"/>
          <w:lang w:eastAsia="en-US"/>
        </w:rPr>
        <w:t>erklärt</w:t>
      </w:r>
      <w:r w:rsidRPr="007F5CD3">
        <w:rPr>
          <w:rFonts w:eastAsia="Calibri" w:cs="Arial"/>
          <w:b/>
          <w:szCs w:val="22"/>
          <w:lang w:eastAsia="en-US"/>
        </w:rPr>
        <w:t xml:space="preserve"> der Bewerber/Bieter/Unterauftragnehmer hierzu folgendes:</w:t>
      </w:r>
    </w:p>
    <w:p w14:paraId="2EEFCE20" w14:textId="77777777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</w:p>
    <w:p w14:paraId="398C4625" w14:textId="72971E85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Ich/Wir verpflichte/n mich/uns,</w:t>
      </w:r>
    </w:p>
    <w:p w14:paraId="2A7ACE87" w14:textId="77777777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</w:p>
    <w:p w14:paraId="0B3FDAD6" w14:textId="4B0FA89F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 xml:space="preserve">meinen/unseren Beschäftigten, die </w:t>
      </w:r>
      <w:r w:rsidRPr="007F5CD3">
        <w:rPr>
          <w:rFonts w:eastAsia="Calibri" w:cs="Arial"/>
          <w:b/>
          <w:szCs w:val="22"/>
          <w:u w:val="single"/>
          <w:lang w:eastAsia="en-US"/>
        </w:rPr>
        <w:t>nicht</w:t>
      </w:r>
      <w:r w:rsidRPr="007F5CD3">
        <w:rPr>
          <w:rFonts w:eastAsia="Calibri" w:cs="Arial"/>
          <w:szCs w:val="22"/>
          <w:lang w:eastAsia="en-US"/>
        </w:rPr>
        <w:t xml:space="preserve"> dem Arbeitnehmer-Entsendegesetz unterfallen oder auf die der Tarifvertrag nach dem Arbeitnehmer-Entsendegesetz keine Anwendung findet (vgl. z. B. § 2 Abs. 4 Zehnte Verordnung über zwingende Arbeitsbedingungen im Baugewerbe), bei der Ausführung der Leistung gemäß § 4 Abs. 2 LTTG mindestens den jeweils geltenden Mindestlohn nach dem Mindestlohngesetz und der gemäß § 1 Abs. 2 Satz 2 MiLoG erlassenen Rechtsverordnung  in der jeweils geltenden Fassung zu zahlen – </w:t>
      </w:r>
      <w:r w:rsidRPr="007F5CD3">
        <w:rPr>
          <w:rFonts w:eastAsia="Calibri" w:cs="Arial"/>
          <w:b/>
          <w:szCs w:val="22"/>
          <w:lang w:eastAsia="en-US"/>
        </w:rPr>
        <w:t>Mindestentgelterklärung</w:t>
      </w:r>
      <w:r w:rsidRPr="007F5CD3">
        <w:rPr>
          <w:rFonts w:eastAsia="Calibri" w:cs="Arial"/>
          <w:szCs w:val="22"/>
          <w:lang w:eastAsia="en-US"/>
        </w:rPr>
        <w:t xml:space="preserve"> gemäß § 4 Abs. 2 LTTG –. </w:t>
      </w:r>
    </w:p>
    <w:p w14:paraId="2BBB06BB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40FDF63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69DC9F35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4FD4A9AA" w14:textId="77777777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lastRenderedPageBreak/>
        <w:t xml:space="preserve">Nachunternehmen sorgfältig auszuwählen und insbesondere deren Angebote daraufhin zu überprüfen, ob sie auf der Basis des zu zahlenden Mindestentgelts kalkuliert sein können; </w:t>
      </w:r>
    </w:p>
    <w:p w14:paraId="2C7DD0CD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71C00D7B" w14:textId="77777777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im Falle der Auftragsausführung durch Nachunternehmer, deren Nachunternehmen, Beschäftigte eines Verleihers sowie Beschäftigte des Verleihers des beauftragten Nachunternehmens die Verpflichtungen nach § 4 LTTG sicherzustellen und dem öffentlichen Auftraggeber Mindestentgelt- und Tariftreuerklärungen sämtlicher Nachunternehmer und Verleiher vorzulegen.</w:t>
      </w:r>
    </w:p>
    <w:p w14:paraId="6FD20CA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683D9014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1CCD4ED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0B57814E" w14:textId="72BBF22E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vollständige und prüffähige Unterlagen über die eingesetzten Beschäftigten bereitzuhalten, diese dem Auftraggeber auf dessen Verlangen hin vorzulegen und die Beschäftigten auf die Möglichkeit von Kontrollen durch</w:t>
      </w:r>
      <w:r w:rsidR="007F5CD3">
        <w:rPr>
          <w:rFonts w:eastAsia="Calibri" w:cs="Arial"/>
          <w:szCs w:val="22"/>
          <w:lang w:eastAsia="en-US"/>
        </w:rPr>
        <w:t xml:space="preserve"> den Auftraggeber hinzuweisen. </w:t>
      </w:r>
    </w:p>
    <w:p w14:paraId="412AD331" w14:textId="77777777" w:rsidR="00422223" w:rsidRPr="007F5CD3" w:rsidRDefault="00422223" w:rsidP="00404D95">
      <w:pPr>
        <w:spacing w:line="360" w:lineRule="auto"/>
        <w:jc w:val="both"/>
        <w:rPr>
          <w:rFonts w:eastAsia="Calibri" w:cs="Arial"/>
          <w:b/>
          <w:szCs w:val="22"/>
          <w:u w:val="single"/>
          <w:lang w:eastAsia="en-US"/>
        </w:rPr>
      </w:pPr>
    </w:p>
    <w:p w14:paraId="0A9B1384" w14:textId="44A9CD03" w:rsidR="007743E8" w:rsidRPr="007F5CD3" w:rsidRDefault="007743E8" w:rsidP="00404D95">
      <w:pPr>
        <w:spacing w:line="360" w:lineRule="auto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 xml:space="preserve">Fehlt die </w:t>
      </w:r>
      <w:r w:rsidR="00126501" w:rsidRPr="007F5CD3">
        <w:rPr>
          <w:rFonts w:cs="Arial"/>
          <w:b/>
          <w:szCs w:val="22"/>
        </w:rPr>
        <w:t>Tariftreue-/</w:t>
      </w:r>
      <w:r w:rsidRPr="007F5CD3">
        <w:rPr>
          <w:rFonts w:cs="Arial"/>
          <w:b/>
          <w:szCs w:val="22"/>
        </w:rPr>
        <w:t xml:space="preserve">Mindestentgelterklärung bei Angebotsabgabe und wird sie auch nach Aufforderung nicht vorgelegt, hat dies gemäß § 3 </w:t>
      </w:r>
      <w:r w:rsidR="007E36D7" w:rsidRPr="007F5CD3">
        <w:rPr>
          <w:rFonts w:cs="Arial"/>
          <w:b/>
          <w:szCs w:val="22"/>
        </w:rPr>
        <w:t>S. 3</w:t>
      </w:r>
      <w:r w:rsidRPr="007F5CD3">
        <w:rPr>
          <w:rFonts w:cs="Arial"/>
          <w:b/>
          <w:szCs w:val="22"/>
        </w:rPr>
        <w:t xml:space="preserve"> LTTG den Ausschluss des Angebotes zur Folge.</w:t>
      </w:r>
    </w:p>
    <w:p w14:paraId="7A485CBB" w14:textId="77777777" w:rsidR="001E67A1" w:rsidRPr="007F5CD3" w:rsidRDefault="001E67A1" w:rsidP="001E67A1">
      <w:pPr>
        <w:spacing w:line="360" w:lineRule="auto"/>
        <w:jc w:val="both"/>
        <w:rPr>
          <w:rFonts w:cs="Arial"/>
        </w:rPr>
      </w:pPr>
    </w:p>
    <w:p w14:paraId="451A7176" w14:textId="77777777" w:rsidR="007E13C9" w:rsidRPr="007F5CD3" w:rsidRDefault="007E13C9" w:rsidP="007E13C9">
      <w:pPr>
        <w:spacing w:line="360" w:lineRule="auto"/>
        <w:jc w:val="both"/>
        <w:rPr>
          <w:rFonts w:cs="Arial"/>
        </w:rPr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7E13C9" w:rsidRPr="007F5CD3" w14:paraId="17A8A05C" w14:textId="77777777" w:rsidTr="00C50A1B">
        <w:tc>
          <w:tcPr>
            <w:tcW w:w="4530" w:type="dxa"/>
            <w:shd w:val="clear" w:color="auto" w:fill="auto"/>
            <w:vAlign w:val="center"/>
          </w:tcPr>
          <w:p w14:paraId="227F9BB4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t xml:space="preserve">Vollständige Bezeichnung des Unternehmens </w:t>
            </w:r>
            <w:r w:rsidRPr="007F5CD3">
              <w:rPr>
                <w:rFonts w:cs="Arial"/>
                <w:u w:val="single"/>
              </w:rPr>
              <w:t>inkl.</w:t>
            </w:r>
            <w:r w:rsidRPr="007F5CD3">
              <w:rPr>
                <w:rFonts w:cs="Arial"/>
              </w:rPr>
              <w:t xml:space="preserve"> Rechtsform: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4850815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bookmarkStart w:id="0" w:name="_GoBack"/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bookmarkEnd w:id="0"/>
            <w:r w:rsidRPr="007F5CD3">
              <w:rPr>
                <w:rFonts w:cs="Arial"/>
              </w:rPr>
              <w:fldChar w:fldCharType="end"/>
            </w:r>
          </w:p>
          <w:p w14:paraId="4E93D03D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</w:rPr>
              <w:fldChar w:fldCharType="end"/>
            </w:r>
          </w:p>
        </w:tc>
      </w:tr>
      <w:tr w:rsidR="007E13C9" w:rsidRPr="007F5CD3" w14:paraId="2D70C348" w14:textId="77777777" w:rsidTr="00C50A1B">
        <w:tc>
          <w:tcPr>
            <w:tcW w:w="4530" w:type="dxa"/>
            <w:shd w:val="clear" w:color="auto" w:fill="auto"/>
            <w:vAlign w:val="center"/>
          </w:tcPr>
          <w:p w14:paraId="3B1CA7FD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t>Vollständiger Name der vertretungsbefugten (natürlichen) Person, die diese Erklärung abgibt</w:t>
            </w:r>
            <w:r w:rsidR="001643E6" w:rsidRPr="007F5CD3">
              <w:rPr>
                <w:rFonts w:cs="Arial"/>
              </w:rP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5656216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</w:rPr>
              <w:fldChar w:fldCharType="end"/>
            </w:r>
          </w:p>
        </w:tc>
      </w:tr>
    </w:tbl>
    <w:p w14:paraId="5A005A1A" w14:textId="77777777" w:rsidR="007E13C9" w:rsidRPr="007F5CD3" w:rsidRDefault="007E13C9" w:rsidP="007E13C9">
      <w:pPr>
        <w:spacing w:line="360" w:lineRule="auto"/>
        <w:jc w:val="both"/>
        <w:rPr>
          <w:rFonts w:cs="Arial"/>
        </w:rPr>
      </w:pPr>
    </w:p>
    <w:p w14:paraId="5A8D7315" w14:textId="77777777" w:rsidR="00F34111" w:rsidRPr="007F5CD3" w:rsidRDefault="00F34111" w:rsidP="007E13C9">
      <w:pPr>
        <w:spacing w:line="360" w:lineRule="auto"/>
        <w:jc w:val="both"/>
        <w:rPr>
          <w:rFonts w:cs="Arial"/>
        </w:rPr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038" w:rsidRPr="007F5CD3" w14:paraId="24965191" w14:textId="77777777" w:rsidTr="00C50A1B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4CC16" w14:textId="77777777" w:rsidR="009E1038" w:rsidRPr="007F5CD3" w:rsidRDefault="009E1038" w:rsidP="006F60A0">
            <w:pPr>
              <w:tabs>
                <w:tab w:val="left" w:pos="2430"/>
              </w:tabs>
              <w:spacing w:line="360" w:lineRule="auto"/>
              <w:rPr>
                <w:rFonts w:cs="Arial"/>
                <w:i/>
                <w:sz w:val="18"/>
              </w:rPr>
            </w:pPr>
            <w:r w:rsidRPr="007F5CD3">
              <w:rPr>
                <w:rFonts w:cs="Arial"/>
                <w:i/>
                <w:sz w:val="16"/>
              </w:rPr>
              <w:t xml:space="preserve">Falls Erklärung durch Mitglied einer Bietergemeinschaft oder durch Unterauftragnehmer oder auf gesonderte </w:t>
            </w:r>
            <w:r w:rsidR="006F60A0" w:rsidRPr="007F5CD3">
              <w:rPr>
                <w:rFonts w:cs="Arial"/>
                <w:i/>
                <w:sz w:val="16"/>
              </w:rPr>
              <w:t>Anforderung</w:t>
            </w:r>
            <w:r w:rsidRPr="007F5CD3">
              <w:rPr>
                <w:rFonts w:cs="Arial"/>
                <w:i/>
                <w:sz w:val="16"/>
              </w:rPr>
              <w:t xml:space="preserve"> der Vergabestelle abgegeben wird:</w:t>
            </w:r>
          </w:p>
        </w:tc>
      </w:tr>
      <w:tr w:rsidR="009E1038" w:rsidRPr="007F5CD3" w14:paraId="3B193B06" w14:textId="77777777" w:rsidTr="00C50A1B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C3FEF8" w14:textId="77777777" w:rsidR="009E1038" w:rsidRPr="007F5CD3" w:rsidRDefault="009E1038" w:rsidP="00C50A1B">
            <w:pPr>
              <w:tabs>
                <w:tab w:val="left" w:pos="2430"/>
              </w:tabs>
              <w:spacing w:line="360" w:lineRule="auto"/>
              <w:rPr>
                <w:rFonts w:cs="Arial"/>
                <w:sz w:val="22"/>
                <w:szCs w:val="24"/>
              </w:rPr>
            </w:pPr>
            <w:r w:rsidRPr="007F5CD3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4"/>
              </w:rPr>
              <w:instrText xml:space="preserve"> FORMTEXT </w:instrText>
            </w:r>
            <w:r w:rsidRPr="007F5CD3">
              <w:rPr>
                <w:rFonts w:cs="Arial"/>
                <w:sz w:val="24"/>
              </w:rPr>
            </w:r>
            <w:r w:rsidRPr="007F5CD3">
              <w:rPr>
                <w:rFonts w:cs="Arial"/>
                <w:sz w:val="24"/>
              </w:rPr>
              <w:fldChar w:fldCharType="separate"/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sz w:val="24"/>
              </w:rPr>
              <w:fldChar w:fldCharType="end"/>
            </w:r>
            <w:r w:rsidRPr="007F5CD3">
              <w:rPr>
                <w:rFonts w:cs="Arial"/>
              </w:rPr>
              <w:t xml:space="preserve"> </w:t>
            </w:r>
            <w:r w:rsidRPr="007F5CD3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4"/>
              </w:rPr>
              <w:instrText xml:space="preserve"> FORMTEXT </w:instrText>
            </w:r>
            <w:r w:rsidRPr="007F5CD3">
              <w:rPr>
                <w:rFonts w:cs="Arial"/>
                <w:sz w:val="24"/>
              </w:rPr>
            </w:r>
            <w:r w:rsidRPr="007F5CD3">
              <w:rPr>
                <w:rFonts w:cs="Arial"/>
                <w:sz w:val="24"/>
              </w:rPr>
              <w:fldChar w:fldCharType="separate"/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sz w:val="24"/>
              </w:rPr>
              <w:fldChar w:fldCharType="end"/>
            </w:r>
          </w:p>
        </w:tc>
      </w:tr>
      <w:tr w:rsidR="009E1038" w:rsidRPr="007F5CD3" w14:paraId="03D9BC4A" w14:textId="77777777" w:rsidTr="00C50A1B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A213B" w14:textId="77777777" w:rsidR="009E1038" w:rsidRPr="007F5CD3" w:rsidRDefault="009E1038" w:rsidP="00C50A1B">
            <w:pPr>
              <w:spacing w:line="360" w:lineRule="auto"/>
              <w:rPr>
                <w:rFonts w:cs="Arial"/>
                <w:sz w:val="18"/>
                <w:szCs w:val="24"/>
              </w:rPr>
            </w:pPr>
            <w:r w:rsidRPr="007F5CD3">
              <w:rPr>
                <w:rFonts w:cs="Arial"/>
                <w:sz w:val="18"/>
                <w:szCs w:val="24"/>
              </w:rPr>
              <w:t>Ort, Datum, handschriftliche rechtsverbindliche Unterschrift</w:t>
            </w:r>
            <w:r w:rsidR="00F34111" w:rsidRPr="007F5CD3">
              <w:rPr>
                <w:rFonts w:cs="Arial"/>
                <w:sz w:val="18"/>
                <w:szCs w:val="24"/>
              </w:rPr>
              <w:t>*)</w:t>
            </w:r>
          </w:p>
        </w:tc>
      </w:tr>
    </w:tbl>
    <w:p w14:paraId="53190CEB" w14:textId="77777777" w:rsidR="009E1038" w:rsidRPr="007F5CD3" w:rsidRDefault="009E1038" w:rsidP="007E13C9">
      <w:pPr>
        <w:spacing w:line="360" w:lineRule="auto"/>
        <w:jc w:val="both"/>
        <w:rPr>
          <w:rFonts w:cs="Arial"/>
        </w:rPr>
      </w:pPr>
    </w:p>
    <w:p w14:paraId="03116965" w14:textId="77777777" w:rsidR="001E67A1" w:rsidRPr="007F5CD3" w:rsidRDefault="00F34111" w:rsidP="001E67A1">
      <w:pPr>
        <w:spacing w:line="360" w:lineRule="auto"/>
        <w:jc w:val="both"/>
        <w:rPr>
          <w:rFonts w:cs="Arial"/>
          <w:b/>
          <w:i/>
          <w:sz w:val="20"/>
        </w:rPr>
      </w:pPr>
      <w:r w:rsidRPr="007F5CD3">
        <w:rPr>
          <w:rFonts w:cs="Arial"/>
          <w:b/>
          <w:i/>
          <w:sz w:val="20"/>
        </w:rPr>
        <w:t xml:space="preserve">*) </w:t>
      </w:r>
      <w:r w:rsidR="007E13C9" w:rsidRPr="007F5CD3">
        <w:rPr>
          <w:rFonts w:cs="Arial"/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sectPr w:rsidR="001E67A1" w:rsidRPr="007F5CD3" w:rsidSect="005707C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31879" w14:textId="77777777" w:rsidR="00FF6F24" w:rsidRDefault="00FF6F24">
      <w:r>
        <w:separator/>
      </w:r>
    </w:p>
  </w:endnote>
  <w:endnote w:type="continuationSeparator" w:id="0">
    <w:p w14:paraId="68A61194" w14:textId="77777777" w:rsidR="00FF6F24" w:rsidRDefault="00FF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69932" w14:textId="75607F2A" w:rsidR="006C19C6" w:rsidRPr="008262F0" w:rsidRDefault="00404D95" w:rsidP="00E8045A">
    <w:pPr>
      <w:pStyle w:val="Fuzeile"/>
      <w:rPr>
        <w:snapToGrid w:val="0"/>
      </w:rPr>
    </w:pPr>
    <w:r>
      <w:t xml:space="preserve">Teil </w:t>
    </w:r>
    <w:r w:rsidR="00880B24">
      <w:t xml:space="preserve">A – </w:t>
    </w:r>
    <w:r w:rsidR="006C19C6">
      <w:t>Tariftreueerklärung</w:t>
    </w:r>
    <w:r w:rsidR="00342F55">
      <w:t>/Mindestentgelterklärung</w:t>
    </w:r>
    <w:r w:rsidR="006C19C6">
      <w:tab/>
    </w:r>
    <w:r w:rsidR="006C19C6" w:rsidRPr="00B867CC">
      <w:rPr>
        <w:snapToGrid w:val="0"/>
      </w:rPr>
      <w:t xml:space="preserve">Seite </w:t>
    </w:r>
    <w:r w:rsidR="006C19C6" w:rsidRPr="00B867CC">
      <w:rPr>
        <w:snapToGrid w:val="0"/>
      </w:rPr>
      <w:fldChar w:fldCharType="begin"/>
    </w:r>
    <w:r w:rsidR="006C19C6" w:rsidRPr="00B867CC">
      <w:rPr>
        <w:snapToGrid w:val="0"/>
      </w:rPr>
      <w:instrText>PAGE  \* Arabic  \* MERGEFORMAT</w:instrText>
    </w:r>
    <w:r w:rsidR="006C19C6" w:rsidRPr="00B867CC">
      <w:rPr>
        <w:snapToGrid w:val="0"/>
      </w:rPr>
      <w:fldChar w:fldCharType="separate"/>
    </w:r>
    <w:r w:rsidR="00E62814">
      <w:rPr>
        <w:noProof/>
        <w:snapToGrid w:val="0"/>
      </w:rPr>
      <w:t>3</w:t>
    </w:r>
    <w:r w:rsidR="006C19C6" w:rsidRPr="00B867CC">
      <w:rPr>
        <w:snapToGrid w:val="0"/>
      </w:rPr>
      <w:fldChar w:fldCharType="end"/>
    </w:r>
    <w:r w:rsidR="006C19C6" w:rsidRPr="00B867CC">
      <w:rPr>
        <w:snapToGrid w:val="0"/>
      </w:rPr>
      <w:t xml:space="preserve"> von </w:t>
    </w:r>
    <w:r w:rsidR="00205EC1">
      <w:rPr>
        <w:noProof/>
        <w:snapToGrid w:val="0"/>
      </w:rPr>
      <w:fldChar w:fldCharType="begin"/>
    </w:r>
    <w:r w:rsidR="00205EC1">
      <w:rPr>
        <w:noProof/>
        <w:snapToGrid w:val="0"/>
      </w:rPr>
      <w:instrText>NUMPAGES  \* Arabic  \* MERGEFORMAT</w:instrText>
    </w:r>
    <w:r w:rsidR="00205EC1">
      <w:rPr>
        <w:noProof/>
        <w:snapToGrid w:val="0"/>
      </w:rPr>
      <w:fldChar w:fldCharType="separate"/>
    </w:r>
    <w:r w:rsidR="00E62814">
      <w:rPr>
        <w:noProof/>
        <w:snapToGrid w:val="0"/>
      </w:rPr>
      <w:t>3</w:t>
    </w:r>
    <w:r w:rsidR="00205EC1">
      <w:rPr>
        <w:noProof/>
        <w:snapToGrid w:val="0"/>
      </w:rPr>
      <w:fldChar w:fldCharType="end"/>
    </w:r>
    <w:r w:rsidR="006C19C6">
      <w:tab/>
    </w:r>
    <w:r w:rsidR="00A2573A">
      <w:t>05.08.2026</w:t>
    </w:r>
  </w:p>
  <w:p w14:paraId="282000DC" w14:textId="77777777" w:rsidR="006C19C6" w:rsidRDefault="00E8045A" w:rsidP="00E8045A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4E40A" w14:textId="77777777" w:rsidR="006C19C6" w:rsidRDefault="00712ABC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AD9CD9" wp14:editId="6767104A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4062A" w14:textId="77777777" w:rsidR="00FF6F24" w:rsidRDefault="00FF6F24">
      <w:r>
        <w:separator/>
      </w:r>
    </w:p>
  </w:footnote>
  <w:footnote w:type="continuationSeparator" w:id="0">
    <w:p w14:paraId="6807E758" w14:textId="77777777" w:rsidR="00FF6F24" w:rsidRDefault="00FF6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18FCD" w14:textId="0F18886A" w:rsidR="006C19C6" w:rsidRPr="008262F0" w:rsidRDefault="008262F0" w:rsidP="008262F0">
    <w:pPr>
      <w:pStyle w:val="Kopfzeile"/>
      <w:jc w:val="right"/>
    </w:pPr>
    <w:r w:rsidRPr="00F46E76">
      <w:t>Vergabeverfahren „Rahmenvereinbarung Paketdienstleistungen IV“ / Z.26-0006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1FCAF" w14:textId="77777777" w:rsidR="006C19C6" w:rsidRDefault="006C19C6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E108C"/>
    <w:multiLevelType w:val="hybridMultilevel"/>
    <w:tmpl w:val="F544F3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9412F7"/>
    <w:multiLevelType w:val="hybridMultilevel"/>
    <w:tmpl w:val="65CA5B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627623AA"/>
    <w:multiLevelType w:val="hybridMultilevel"/>
    <w:tmpl w:val="E6BC6F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0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1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3"/>
  </w:num>
  <w:num w:numId="3">
    <w:abstractNumId w:val="22"/>
  </w:num>
  <w:num w:numId="4">
    <w:abstractNumId w:val="21"/>
  </w:num>
  <w:num w:numId="5">
    <w:abstractNumId w:val="21"/>
  </w:num>
  <w:num w:numId="6">
    <w:abstractNumId w:val="11"/>
  </w:num>
  <w:num w:numId="7">
    <w:abstractNumId w:val="1"/>
  </w:num>
  <w:num w:numId="8">
    <w:abstractNumId w:val="15"/>
  </w:num>
  <w:num w:numId="9">
    <w:abstractNumId w:val="21"/>
  </w:num>
  <w:num w:numId="10">
    <w:abstractNumId w:val="21"/>
  </w:num>
  <w:num w:numId="11">
    <w:abstractNumId w:val="4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1"/>
  </w:num>
  <w:num w:numId="21">
    <w:abstractNumId w:val="8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18"/>
  </w:num>
  <w:num w:numId="32">
    <w:abstractNumId w:val="20"/>
  </w:num>
  <w:num w:numId="33">
    <w:abstractNumId w:val="12"/>
  </w:num>
  <w:num w:numId="34">
    <w:abstractNumId w:val="6"/>
  </w:num>
  <w:num w:numId="35">
    <w:abstractNumId w:val="19"/>
  </w:num>
  <w:num w:numId="36">
    <w:abstractNumId w:val="0"/>
  </w:num>
  <w:num w:numId="37">
    <w:abstractNumId w:val="9"/>
  </w:num>
  <w:num w:numId="38">
    <w:abstractNumId w:val="5"/>
  </w:num>
  <w:num w:numId="39">
    <w:abstractNumId w:val="13"/>
  </w:num>
  <w:num w:numId="40">
    <w:abstractNumId w:val="10"/>
  </w:num>
  <w:num w:numId="41">
    <w:abstractNumId w:val="7"/>
  </w:num>
  <w:num w:numId="42">
    <w:abstractNumId w:val="2"/>
  </w:num>
  <w:num w:numId="43">
    <w:abstractNumId w:val="17"/>
  </w:num>
  <w:num w:numId="4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ew8QsXdQPxwkcjwPuSBlD0a+GCkzLss+0KgqtVFdeoqCQdwdwvRBUb8ZkPAST4Mw6TomvG2aBzL7MvdUgsUag==" w:salt="HI2BX5VCeZLzejt0M/KTI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12DCE"/>
    <w:rsid w:val="00013688"/>
    <w:rsid w:val="00025E73"/>
    <w:rsid w:val="00043816"/>
    <w:rsid w:val="00060620"/>
    <w:rsid w:val="0007206E"/>
    <w:rsid w:val="000843AD"/>
    <w:rsid w:val="00085D9C"/>
    <w:rsid w:val="000929E7"/>
    <w:rsid w:val="000B31EB"/>
    <w:rsid w:val="000E47B0"/>
    <w:rsid w:val="000E547B"/>
    <w:rsid w:val="000F67B6"/>
    <w:rsid w:val="000F704A"/>
    <w:rsid w:val="001144A7"/>
    <w:rsid w:val="00120A33"/>
    <w:rsid w:val="00126501"/>
    <w:rsid w:val="00126A72"/>
    <w:rsid w:val="001401FF"/>
    <w:rsid w:val="00142FD4"/>
    <w:rsid w:val="001643E6"/>
    <w:rsid w:val="0016606C"/>
    <w:rsid w:val="0016696C"/>
    <w:rsid w:val="00170DAA"/>
    <w:rsid w:val="00171791"/>
    <w:rsid w:val="0018155C"/>
    <w:rsid w:val="00197E67"/>
    <w:rsid w:val="001A06F6"/>
    <w:rsid w:val="001A3EBF"/>
    <w:rsid w:val="001B097F"/>
    <w:rsid w:val="001B748D"/>
    <w:rsid w:val="001E67A1"/>
    <w:rsid w:val="001F3D33"/>
    <w:rsid w:val="001F4D4C"/>
    <w:rsid w:val="002053AE"/>
    <w:rsid w:val="00205EC1"/>
    <w:rsid w:val="00206DD3"/>
    <w:rsid w:val="002127D4"/>
    <w:rsid w:val="0021672F"/>
    <w:rsid w:val="002536A2"/>
    <w:rsid w:val="002646D4"/>
    <w:rsid w:val="002959A2"/>
    <w:rsid w:val="002A27B0"/>
    <w:rsid w:val="002B227C"/>
    <w:rsid w:val="002B4D0F"/>
    <w:rsid w:val="002C4BB1"/>
    <w:rsid w:val="002C5EC3"/>
    <w:rsid w:val="002C6F11"/>
    <w:rsid w:val="002D6030"/>
    <w:rsid w:val="002D756E"/>
    <w:rsid w:val="002E0447"/>
    <w:rsid w:val="002E24A4"/>
    <w:rsid w:val="002E6814"/>
    <w:rsid w:val="003010A4"/>
    <w:rsid w:val="00342F55"/>
    <w:rsid w:val="003552C0"/>
    <w:rsid w:val="00373275"/>
    <w:rsid w:val="00373617"/>
    <w:rsid w:val="003747A1"/>
    <w:rsid w:val="00375EC1"/>
    <w:rsid w:val="00393726"/>
    <w:rsid w:val="003B564C"/>
    <w:rsid w:val="003C5C6A"/>
    <w:rsid w:val="003E1BC8"/>
    <w:rsid w:val="004008FD"/>
    <w:rsid w:val="00404D95"/>
    <w:rsid w:val="00405171"/>
    <w:rsid w:val="00412AD8"/>
    <w:rsid w:val="00422223"/>
    <w:rsid w:val="00422F1F"/>
    <w:rsid w:val="00426109"/>
    <w:rsid w:val="0042733C"/>
    <w:rsid w:val="004471CB"/>
    <w:rsid w:val="004557D3"/>
    <w:rsid w:val="004579F3"/>
    <w:rsid w:val="00464C6D"/>
    <w:rsid w:val="0046600B"/>
    <w:rsid w:val="004663B2"/>
    <w:rsid w:val="00480C6A"/>
    <w:rsid w:val="004965E3"/>
    <w:rsid w:val="004D0F42"/>
    <w:rsid w:val="004D428D"/>
    <w:rsid w:val="004F3D6E"/>
    <w:rsid w:val="0050627E"/>
    <w:rsid w:val="00515ACE"/>
    <w:rsid w:val="00522957"/>
    <w:rsid w:val="00524BA1"/>
    <w:rsid w:val="0052757A"/>
    <w:rsid w:val="005328B2"/>
    <w:rsid w:val="005450AB"/>
    <w:rsid w:val="0054640E"/>
    <w:rsid w:val="00552A28"/>
    <w:rsid w:val="005561E6"/>
    <w:rsid w:val="0055655A"/>
    <w:rsid w:val="005707CD"/>
    <w:rsid w:val="00572BF7"/>
    <w:rsid w:val="00586FF9"/>
    <w:rsid w:val="0059075A"/>
    <w:rsid w:val="00596A8E"/>
    <w:rsid w:val="005A36FF"/>
    <w:rsid w:val="005A688F"/>
    <w:rsid w:val="005B0414"/>
    <w:rsid w:val="005C7BDB"/>
    <w:rsid w:val="005D017F"/>
    <w:rsid w:val="005D0F3F"/>
    <w:rsid w:val="005D516C"/>
    <w:rsid w:val="005E33F0"/>
    <w:rsid w:val="005E702D"/>
    <w:rsid w:val="005E75B4"/>
    <w:rsid w:val="00614BD5"/>
    <w:rsid w:val="00624909"/>
    <w:rsid w:val="00630957"/>
    <w:rsid w:val="00632A71"/>
    <w:rsid w:val="00636F36"/>
    <w:rsid w:val="00644ECB"/>
    <w:rsid w:val="006573C7"/>
    <w:rsid w:val="00665E63"/>
    <w:rsid w:val="00666BDF"/>
    <w:rsid w:val="00667201"/>
    <w:rsid w:val="00670E98"/>
    <w:rsid w:val="00687BFE"/>
    <w:rsid w:val="006910F2"/>
    <w:rsid w:val="00692EEC"/>
    <w:rsid w:val="00694713"/>
    <w:rsid w:val="006A1028"/>
    <w:rsid w:val="006C19C6"/>
    <w:rsid w:val="006C29B9"/>
    <w:rsid w:val="006C5605"/>
    <w:rsid w:val="006C7874"/>
    <w:rsid w:val="006D3D3C"/>
    <w:rsid w:val="006D5305"/>
    <w:rsid w:val="006E1369"/>
    <w:rsid w:val="006E4E1B"/>
    <w:rsid w:val="006F4AB9"/>
    <w:rsid w:val="006F60A0"/>
    <w:rsid w:val="00702AAB"/>
    <w:rsid w:val="00706739"/>
    <w:rsid w:val="00712ABC"/>
    <w:rsid w:val="00730671"/>
    <w:rsid w:val="00735A69"/>
    <w:rsid w:val="00751D3B"/>
    <w:rsid w:val="00760412"/>
    <w:rsid w:val="00767E64"/>
    <w:rsid w:val="00770531"/>
    <w:rsid w:val="007732A4"/>
    <w:rsid w:val="00774380"/>
    <w:rsid w:val="007743E8"/>
    <w:rsid w:val="00783BEE"/>
    <w:rsid w:val="00783CD5"/>
    <w:rsid w:val="00786613"/>
    <w:rsid w:val="0079111B"/>
    <w:rsid w:val="0079422E"/>
    <w:rsid w:val="007A1D28"/>
    <w:rsid w:val="007A25D8"/>
    <w:rsid w:val="007B4C0F"/>
    <w:rsid w:val="007E13C9"/>
    <w:rsid w:val="007E36D7"/>
    <w:rsid w:val="007F5CD3"/>
    <w:rsid w:val="0080114C"/>
    <w:rsid w:val="00804BD2"/>
    <w:rsid w:val="008060E1"/>
    <w:rsid w:val="00810DE0"/>
    <w:rsid w:val="00810E41"/>
    <w:rsid w:val="00815A8A"/>
    <w:rsid w:val="008208E0"/>
    <w:rsid w:val="00820F00"/>
    <w:rsid w:val="008222CA"/>
    <w:rsid w:val="008262F0"/>
    <w:rsid w:val="0083209E"/>
    <w:rsid w:val="008419A6"/>
    <w:rsid w:val="00845CE4"/>
    <w:rsid w:val="00853F8A"/>
    <w:rsid w:val="00854C4B"/>
    <w:rsid w:val="008674A8"/>
    <w:rsid w:val="00870825"/>
    <w:rsid w:val="00880B24"/>
    <w:rsid w:val="00880E47"/>
    <w:rsid w:val="00885875"/>
    <w:rsid w:val="008A40A2"/>
    <w:rsid w:val="008A43AC"/>
    <w:rsid w:val="008A6069"/>
    <w:rsid w:val="008B3BD6"/>
    <w:rsid w:val="008B424B"/>
    <w:rsid w:val="008B6236"/>
    <w:rsid w:val="008B69FA"/>
    <w:rsid w:val="008C1525"/>
    <w:rsid w:val="008C16AC"/>
    <w:rsid w:val="008D76C7"/>
    <w:rsid w:val="008E11FE"/>
    <w:rsid w:val="008E5D14"/>
    <w:rsid w:val="00912DC4"/>
    <w:rsid w:val="00913A23"/>
    <w:rsid w:val="009330F4"/>
    <w:rsid w:val="00946588"/>
    <w:rsid w:val="0095187E"/>
    <w:rsid w:val="0095718C"/>
    <w:rsid w:val="00961E3E"/>
    <w:rsid w:val="00963922"/>
    <w:rsid w:val="009970C3"/>
    <w:rsid w:val="009A427B"/>
    <w:rsid w:val="009A6B01"/>
    <w:rsid w:val="009A6BB7"/>
    <w:rsid w:val="009C1577"/>
    <w:rsid w:val="009C2797"/>
    <w:rsid w:val="009D1810"/>
    <w:rsid w:val="009E1038"/>
    <w:rsid w:val="009F0CCD"/>
    <w:rsid w:val="009F3CD1"/>
    <w:rsid w:val="009F5631"/>
    <w:rsid w:val="00A001E7"/>
    <w:rsid w:val="00A02884"/>
    <w:rsid w:val="00A05367"/>
    <w:rsid w:val="00A2573A"/>
    <w:rsid w:val="00A263CA"/>
    <w:rsid w:val="00A34579"/>
    <w:rsid w:val="00A407C1"/>
    <w:rsid w:val="00A45527"/>
    <w:rsid w:val="00A47463"/>
    <w:rsid w:val="00A55847"/>
    <w:rsid w:val="00A620E1"/>
    <w:rsid w:val="00A62EBD"/>
    <w:rsid w:val="00A6588B"/>
    <w:rsid w:val="00A723C4"/>
    <w:rsid w:val="00A77A11"/>
    <w:rsid w:val="00A85E57"/>
    <w:rsid w:val="00A9205B"/>
    <w:rsid w:val="00A95038"/>
    <w:rsid w:val="00A95FFF"/>
    <w:rsid w:val="00AB489E"/>
    <w:rsid w:val="00AB61C3"/>
    <w:rsid w:val="00AD3B0E"/>
    <w:rsid w:val="00AD4733"/>
    <w:rsid w:val="00AE18EB"/>
    <w:rsid w:val="00AF2006"/>
    <w:rsid w:val="00B0179A"/>
    <w:rsid w:val="00B1296E"/>
    <w:rsid w:val="00B135AB"/>
    <w:rsid w:val="00B25BE8"/>
    <w:rsid w:val="00B4189F"/>
    <w:rsid w:val="00B54B8D"/>
    <w:rsid w:val="00B54DBF"/>
    <w:rsid w:val="00B63484"/>
    <w:rsid w:val="00B67888"/>
    <w:rsid w:val="00B75456"/>
    <w:rsid w:val="00B77FED"/>
    <w:rsid w:val="00B8052B"/>
    <w:rsid w:val="00B867CC"/>
    <w:rsid w:val="00BA2824"/>
    <w:rsid w:val="00BD2DAB"/>
    <w:rsid w:val="00BD331B"/>
    <w:rsid w:val="00BE07ED"/>
    <w:rsid w:val="00BE0C6E"/>
    <w:rsid w:val="00BE3F58"/>
    <w:rsid w:val="00BF6CD0"/>
    <w:rsid w:val="00C03EF7"/>
    <w:rsid w:val="00C04BF7"/>
    <w:rsid w:val="00C0580C"/>
    <w:rsid w:val="00C17B88"/>
    <w:rsid w:val="00C2248E"/>
    <w:rsid w:val="00C36081"/>
    <w:rsid w:val="00C40A5B"/>
    <w:rsid w:val="00C6006E"/>
    <w:rsid w:val="00C608C2"/>
    <w:rsid w:val="00C62CE4"/>
    <w:rsid w:val="00CC598E"/>
    <w:rsid w:val="00CC7782"/>
    <w:rsid w:val="00CD5F7D"/>
    <w:rsid w:val="00CF523A"/>
    <w:rsid w:val="00D05C9E"/>
    <w:rsid w:val="00D06F29"/>
    <w:rsid w:val="00D11B6D"/>
    <w:rsid w:val="00D241F0"/>
    <w:rsid w:val="00D3244F"/>
    <w:rsid w:val="00D32DD2"/>
    <w:rsid w:val="00D46A52"/>
    <w:rsid w:val="00D65316"/>
    <w:rsid w:val="00D66F47"/>
    <w:rsid w:val="00D72251"/>
    <w:rsid w:val="00D72EC5"/>
    <w:rsid w:val="00D94851"/>
    <w:rsid w:val="00DA42F0"/>
    <w:rsid w:val="00DC45EE"/>
    <w:rsid w:val="00DC7FEC"/>
    <w:rsid w:val="00DE1EB3"/>
    <w:rsid w:val="00DF6F3E"/>
    <w:rsid w:val="00E03BE3"/>
    <w:rsid w:val="00E0713B"/>
    <w:rsid w:val="00E32C6F"/>
    <w:rsid w:val="00E37D0F"/>
    <w:rsid w:val="00E42DF2"/>
    <w:rsid w:val="00E47718"/>
    <w:rsid w:val="00E62416"/>
    <w:rsid w:val="00E62814"/>
    <w:rsid w:val="00E63567"/>
    <w:rsid w:val="00E65632"/>
    <w:rsid w:val="00E72974"/>
    <w:rsid w:val="00E7462F"/>
    <w:rsid w:val="00E7542A"/>
    <w:rsid w:val="00E76F81"/>
    <w:rsid w:val="00E8045A"/>
    <w:rsid w:val="00E80945"/>
    <w:rsid w:val="00E81164"/>
    <w:rsid w:val="00E8235A"/>
    <w:rsid w:val="00E9361E"/>
    <w:rsid w:val="00E95132"/>
    <w:rsid w:val="00EC722A"/>
    <w:rsid w:val="00ED5CE4"/>
    <w:rsid w:val="00EE787F"/>
    <w:rsid w:val="00EF21FA"/>
    <w:rsid w:val="00EF73EE"/>
    <w:rsid w:val="00F24296"/>
    <w:rsid w:val="00F32CD3"/>
    <w:rsid w:val="00F34111"/>
    <w:rsid w:val="00F3588D"/>
    <w:rsid w:val="00F404AE"/>
    <w:rsid w:val="00F42DD0"/>
    <w:rsid w:val="00F56C95"/>
    <w:rsid w:val="00F57069"/>
    <w:rsid w:val="00F6027B"/>
    <w:rsid w:val="00F70573"/>
    <w:rsid w:val="00F76502"/>
    <w:rsid w:val="00F80F86"/>
    <w:rsid w:val="00F82598"/>
    <w:rsid w:val="00F93609"/>
    <w:rsid w:val="00FA1550"/>
    <w:rsid w:val="00FA716D"/>
    <w:rsid w:val="00FB78A2"/>
    <w:rsid w:val="00FC1BD6"/>
    <w:rsid w:val="00FE0541"/>
    <w:rsid w:val="00FE1784"/>
    <w:rsid w:val="00FE7A27"/>
    <w:rsid w:val="00FF12F0"/>
    <w:rsid w:val="00FF6F24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991EFB9"/>
  <w15:docId w15:val="{AB49D8B3-B527-483B-B661-5A3CC24C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6A52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F67B6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F67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8858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627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Brand, Christine (ZBL)</cp:lastModifiedBy>
  <cp:revision>5</cp:revision>
  <cp:lastPrinted>2017-04-10T08:29:00Z</cp:lastPrinted>
  <dcterms:created xsi:type="dcterms:W3CDTF">2026-03-30T06:21:00Z</dcterms:created>
  <dcterms:modified xsi:type="dcterms:W3CDTF">2026-07-09T10:04:00Z</dcterms:modified>
</cp:coreProperties>
</file>