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d_II_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Estrich- und Flies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Fliesen- und Estricharbeite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