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ZV 26_26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Sanierung und Umplanung der Hallen- und Freibadumkleidebereiche sowie des Personalbereichs des Rheinhessen-Bades der Verbandsgemeinde Nieder-Olm</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Objektplanung: Gebäude- und Freianlagen</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856C170" w:rsidR="00B43DCD" w:rsidRDefault="00B43DCD" w:rsidP="00365289">
            <w:pPr>
              <w:tabs>
                <w:tab w:val="left" w:pos="397"/>
                <w:tab w:val="left" w:pos="3095"/>
              </w:tabs>
              <w:jc w:val="left"/>
            </w:pPr>
            <w:r>
              <w:t xml:space="preserve">Die Überwachung obliegt dem Auftraggeber. </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1E8F1C8A"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346A5E2" w:rsidR="00082E29" w:rsidRPr="00365289" w:rsidRDefault="00082E29" w:rsidP="00365289">
            <w:pPr>
              <w:tabs>
                <w:tab w:val="left" w:pos="397"/>
                <w:tab w:val="left" w:pos="3095"/>
              </w:tabs>
              <w:jc w:val="left"/>
              <w:rPr>
                <w:u w:val="single"/>
              </w:rPr>
            </w:pP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7A3EF976" w:rsidR="00082E29" w:rsidRPr="00063289" w:rsidRDefault="0046437D" w:rsidP="00365289">
            <w:pPr>
              <w:jc w:val="left"/>
            </w:pPr>
            <w:r>
              <w:t>---</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7777777" w:rsidR="00082E29" w:rsidRPr="00063289" w:rsidRDefault="00082E29" w:rsidP="00365289">
            <w:pPr>
              <w:jc w:val="left"/>
            </w:pP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77777777" w:rsidR="00082E29" w:rsidRPr="00063289" w:rsidRDefault="00082E29" w:rsidP="003558A4">
            <w:pPr>
              <w:jc w:val="left"/>
            </w:pP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7777777"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1E23AEC7" w:rsidR="00082E29" w:rsidRPr="00063289" w:rsidRDefault="00A92EE5" w:rsidP="003558A4">
            <w:pPr>
              <w:jc w:val="left"/>
            </w:pPr>
            <w:r w:rsidRPr="00FB2FF3">
              <w:rPr>
                <w:rFonts w:ascii="Verdana" w:hAnsi="Verdana" w:cstheme="minorHAnsi"/>
                <w:b/>
                <w:bCs/>
              </w:rPr>
              <w:t>KW 2</w:t>
            </w:r>
            <w:r>
              <w:rPr>
                <w:rFonts w:ascii="Verdana" w:hAnsi="Verdana" w:cstheme="minorHAnsi"/>
                <w:b/>
                <w:bCs/>
              </w:rPr>
              <w:t>/</w:t>
            </w:r>
            <w:r w:rsidRPr="00FB2FF3">
              <w:rPr>
                <w:rFonts w:ascii="Verdana" w:hAnsi="Verdana" w:cstheme="minorHAnsi"/>
                <w:b/>
                <w:bCs/>
              </w:rPr>
              <w:t>2027</w:t>
            </w: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46437D">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226DD443" w:rsidR="002B66A8" w:rsidRDefault="00A92EE5" w:rsidP="00E166A8">
            <w:r>
              <w:fldChar w:fldCharType="begin">
                <w:ffData>
                  <w:name w:val="VStrAusFrK4_234"/>
                  <w:enabled/>
                  <w:calcOnExit w:val="0"/>
                  <w:checkBox>
                    <w:sizeAuto/>
                    <w:default w:val="0"/>
                  </w:checkBox>
                </w:ffData>
              </w:fldChar>
            </w:r>
            <w:bookmarkStart w:id="1" w:name="VStrAusFrK4_234"/>
            <w:r>
              <w:instrText xml:space="preserve"> FORMCHECKBOX </w:instrText>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34B56C2E" w14:textId="77777777" w:rsidR="002B66A8" w:rsidRDefault="002B66A8" w:rsidP="00E166A8"/>
          <w:p w14:paraId="2EE03783" w14:textId="6A74CA94" w:rsidR="00A92EE5" w:rsidRDefault="00A92EE5" w:rsidP="00E166A8"/>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6A387B25"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77777777" w:rsidR="00B43DCD" w:rsidRPr="00063289" w:rsidRDefault="00B43DCD" w:rsidP="00381168"/>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0255891E" w:rsidR="00B43DCD" w:rsidRPr="00063289" w:rsidRDefault="00A92EE5" w:rsidP="00381168">
            <w:r>
              <w:t>Siehe Nr. 9</w:t>
            </w:r>
          </w:p>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2F03F468"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3DA26699" w14:textId="763A679E" w:rsidR="00467472" w:rsidRDefault="00467472" w:rsidP="00467472">
      <w:pPr>
        <w:pStyle w:val="Text"/>
        <w:ind w:left="0"/>
        <w:rPr>
          <w:sz w:val="16"/>
          <w:szCs w:val="16"/>
        </w:rPr>
      </w:pPr>
    </w:p>
    <w:p w14:paraId="2A7FDECA" w14:textId="5800D25D" w:rsidR="00A92EE5" w:rsidRPr="00E079F9" w:rsidRDefault="00A92EE5" w:rsidP="00A92EE5">
      <w:pPr>
        <w:pStyle w:val="Text"/>
      </w:pPr>
      <w:r>
        <w:t xml:space="preserve">Zu Nr. 5: </w:t>
      </w:r>
      <w:r w:rsidRPr="00E079F9">
        <w:t>E-Rechnung: Es besteht die Verpflichtung gemäß den Vorgaben der EU-Richtlinie</w:t>
      </w:r>
    </w:p>
    <w:p w14:paraId="0692A7C7" w14:textId="77777777" w:rsidR="00A92EE5" w:rsidRDefault="00A92EE5" w:rsidP="00A92EE5">
      <w:pPr>
        <w:pStyle w:val="Text"/>
      </w:pPr>
      <w:r w:rsidRPr="00E079F9">
        <w:t xml:space="preserve">2014/55/EU, des E-Rechnungs-Gesetztes RLP und der E-Rechnungs-Verordnung RLP Rechnungen ausschließlich als strukturierte elektronische Dokumente im Format XRechnung oder ZUGFeRD (ab Version 2.0.1) entgegennehmen zu dürfen. Für weitere Informationen zur Rechnungsstellung besuchen Sie bitte unsere Homepage: www.vg-nieder-olm.de. Sollte die Übermittlung der Rechnung als E-Rechnung nicht möglich sein, kann diese alternativ als PDF-Datei an rechnung@vg-nieder-olm.de gesendet werden. Behördenname: Verbandsgemeinde Nieder-Olm, Leitweg-ID: 073395006000-001-70, Peppol-ID: 0204:073395006000-001-70. </w:t>
      </w:r>
    </w:p>
    <w:p w14:paraId="7B1588E0" w14:textId="77777777" w:rsidR="00A92EE5" w:rsidRDefault="00A92EE5" w:rsidP="00467472">
      <w:pPr>
        <w:ind w:left="709" w:firstLine="142"/>
      </w:pPr>
    </w:p>
    <w:p w14:paraId="31DFE21E" w14:textId="370FFACE" w:rsidR="00467472" w:rsidRPr="00467472" w:rsidRDefault="00467472" w:rsidP="00467472">
      <w:pPr>
        <w:ind w:left="709" w:firstLine="142"/>
      </w:pPr>
      <w:r>
        <w:t>Siehe Vergabeunterlagen. Ende der besonderen Vertragsbedingungen.</w:t>
      </w:r>
    </w:p>
    <w:sectPr w:rsidR="00467472" w:rsidRPr="00467472"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0AB"/>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437D"/>
    <w:rsid w:val="0046664F"/>
    <w:rsid w:val="00467472"/>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92EE5"/>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3872"/>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498</Words>
  <Characters>3618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Besondere Vertragsbedingungen Liefer-/Dienstleistungen</vt:lpstr>
    </vt:vector>
  </TitlesOfParts>
  <Company>BBR</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Menges, Vanessa</cp:lastModifiedBy>
  <cp:revision>6</cp:revision>
  <cp:lastPrinted>2010-03-26T09:54:00Z</cp:lastPrinted>
  <dcterms:created xsi:type="dcterms:W3CDTF">2020-01-22T14:06:00Z</dcterms:created>
  <dcterms:modified xsi:type="dcterms:W3CDTF">2026-08-20T10:10:00Z</dcterms:modified>
</cp:coreProperties>
</file>