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Rahmenvereinbarung Glas- und Fensterreinigung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 25_26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Glas- und Fensterreinigung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