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24170AE3" w:rsidR="00063289" w:rsidRPr="001C55D1" w:rsidRDefault="00D60DF2" w:rsidP="00257739">
            <w:r w:rsidRPr="00D60DF2">
              <w:t>2026/0</w:t>
            </w:r>
            <w:r w:rsidR="003A76EB">
              <w:t>7-</w:t>
            </w:r>
            <w:r w:rsidR="003967CE">
              <w:t>33</w:t>
            </w:r>
            <w:r w:rsidR="00B33F49">
              <w:t>9</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33CF8028" w:rsidR="00063289" w:rsidRPr="001C55D1" w:rsidRDefault="00D81595" w:rsidP="00257739">
            <w:r>
              <w:t>Lieferung</w:t>
            </w:r>
            <w:r w:rsidR="003A76EB">
              <w:t xml:space="preserve"> </w:t>
            </w:r>
            <w:r w:rsidR="003967CE">
              <w:t xml:space="preserve">von </w:t>
            </w:r>
            <w:r w:rsidR="00B33F49">
              <w:t>Warnschutzkleidung EN 20471 in den Jahren 2026 und 2027</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5C0716A3" w:rsidR="00B43DCD" w:rsidRDefault="00B43DCD" w:rsidP="00365289">
            <w:pPr>
              <w:tabs>
                <w:tab w:val="left" w:pos="397"/>
                <w:tab w:val="left" w:pos="3095"/>
              </w:tabs>
              <w:jc w:val="left"/>
            </w:pPr>
            <w:r>
              <w:t xml:space="preserve">Die Überwachung obliegt dem Auftraggeber. </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57F477CE" w:rsidR="00B43DCD" w:rsidRDefault="00B43DCD" w:rsidP="00365289">
            <w:pPr>
              <w:tabs>
                <w:tab w:val="left" w:pos="397"/>
                <w:tab w:val="left" w:pos="3095"/>
              </w:tabs>
              <w:jc w:val="left"/>
            </w:pP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54606588" w:rsidR="00082E29" w:rsidRPr="00365289" w:rsidRDefault="00082E29" w:rsidP="00365289">
            <w:pPr>
              <w:tabs>
                <w:tab w:val="left" w:pos="397"/>
                <w:tab w:val="left" w:pos="3095"/>
              </w:tabs>
              <w:jc w:val="left"/>
              <w:rPr>
                <w:u w:val="single"/>
              </w:rPr>
            </w:pP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78E128CC" w:rsidR="00082E29" w:rsidRPr="00063289" w:rsidRDefault="00AC243D" w:rsidP="00365289">
            <w:pPr>
              <w:jc w:val="left"/>
            </w:pPr>
            <w:proofErr w:type="spellStart"/>
            <w:r>
              <w:t>Daennerstr</w:t>
            </w:r>
            <w:proofErr w:type="spellEnd"/>
            <w:r>
              <w:t>. 11, 67657 K</w:t>
            </w:r>
            <w:r w:rsidR="00FA460E">
              <w:t>aiserslautern</w:t>
            </w: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77777777" w:rsidR="00082E29" w:rsidRPr="00063289" w:rsidRDefault="00082E29" w:rsidP="00365289">
            <w:pPr>
              <w:jc w:val="left"/>
            </w:pP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72FCA4DD" w:rsidR="00082E29" w:rsidRPr="00063289" w:rsidRDefault="00B33F49" w:rsidP="003558A4">
            <w:pPr>
              <w:jc w:val="left"/>
            </w:pPr>
            <w:r>
              <w:t>31.12.2027</w:t>
            </w: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77777777" w:rsidR="00082E29" w:rsidRPr="00063289" w:rsidRDefault="00082E29" w:rsidP="003558A4">
            <w:pPr>
              <w:jc w:val="left"/>
            </w:pP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77777777" w:rsidR="00082E29" w:rsidRPr="00063289" w:rsidRDefault="00082E29" w:rsidP="003558A4">
            <w:pPr>
              <w:jc w:val="left"/>
            </w:pP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E895A6B" w:rsidR="00F460FE" w:rsidRPr="002B66A8" w:rsidRDefault="00F460FE" w:rsidP="00F460FE">
      <w:pPr>
        <w:pStyle w:val="Text"/>
      </w:pPr>
      <w:r>
        <w:t>Der Auftragnehmer hat als Vertragsstrafe für Verzug zu zahlen:</w:t>
      </w:r>
      <w:r w:rsidR="00023211">
        <w:t xml:space="preserve"> entfällt</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fldChar w:fldCharType="separate"/>
            </w:r>
            <w:r>
              <w:fldChar w:fldCharType="end"/>
            </w:r>
            <w:bookmarkEnd w:id="0"/>
          </w:p>
        </w:tc>
        <w:tc>
          <w:tcPr>
            <w:tcW w:w="2571" w:type="dxa"/>
            <w:noWrap/>
            <w:vAlign w:val="bottom"/>
          </w:tcPr>
          <w:p w14:paraId="541F7146" w14:textId="77777777" w:rsidR="002B66A8" w:rsidRDefault="002B66A8" w:rsidP="00E166A8">
            <w:r>
              <w:t>für jede vollendete Woche</w:t>
            </w:r>
          </w:p>
        </w:tc>
        <w:tc>
          <w:tcPr>
            <w:tcW w:w="1080" w:type="dxa"/>
            <w:tcBorders>
              <w:bottom w:val="single" w:sz="4" w:space="0" w:color="808080"/>
            </w:tcBorders>
            <w:noWrap/>
            <w:vAlign w:val="bottom"/>
          </w:tcPr>
          <w:p w14:paraId="5549665E" w14:textId="77777777" w:rsidR="002B66A8" w:rsidRDefault="002B66A8" w:rsidP="00E166A8"/>
        </w:tc>
        <w:tc>
          <w:tcPr>
            <w:tcW w:w="4855" w:type="dxa"/>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7777777" w:rsidR="002B66A8" w:rsidRDefault="002B66A8" w:rsidP="00E166A8">
            <w:r>
              <w:fldChar w:fldCharType="begin">
                <w:ffData>
                  <w:name w:val="VStrAusFrK4_234"/>
                  <w:enabled/>
                  <w:calcOnExit w:val="0"/>
                  <w:checkBox>
                    <w:sizeAuto/>
                    <w:default w:val="0"/>
                  </w:checkBox>
                </w:ffData>
              </w:fldChar>
            </w:r>
            <w:bookmarkStart w:id="1" w:name="VStrAusFrK4_234"/>
            <w:r>
              <w:instrText xml:space="preserve"> FORMCHECKBOX </w:instrText>
            </w:r>
            <w:r>
              <w:fldChar w:fldCharType="separate"/>
            </w:r>
            <w:r>
              <w:fldChar w:fldCharType="end"/>
            </w:r>
            <w:bookmarkEnd w:id="1"/>
          </w:p>
        </w:tc>
        <w:tc>
          <w:tcPr>
            <w:tcW w:w="2571" w:type="dxa"/>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noWrap/>
            <w:vAlign w:val="bottom"/>
          </w:tcPr>
          <w:p w14:paraId="2EE03783" w14:textId="77777777" w:rsidR="002B66A8" w:rsidRDefault="002B66A8" w:rsidP="00E166A8"/>
        </w:tc>
        <w:tc>
          <w:tcPr>
            <w:tcW w:w="4855" w:type="dxa"/>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77777777"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noWrap/>
            <w:vAlign w:val="center"/>
          </w:tcPr>
          <w:p w14:paraId="3C75F09A" w14:textId="503B05B1" w:rsidR="00B43DCD" w:rsidRPr="00063289" w:rsidRDefault="00B43DCD" w:rsidP="00381168"/>
        </w:tc>
        <w:tc>
          <w:tcPr>
            <w:tcW w:w="8095" w:type="dxa"/>
            <w:noWrap/>
            <w:vAlign w:val="center"/>
          </w:tcPr>
          <w:p w14:paraId="139C2415" w14:textId="51DE1791" w:rsidR="00B43DCD" w:rsidRPr="00063289" w:rsidRDefault="00B43DCD" w:rsidP="00381168"/>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noWrap/>
            <w:vAlign w:val="center"/>
          </w:tcPr>
          <w:p w14:paraId="3D34298F" w14:textId="5C7BC532" w:rsidR="00B43DCD" w:rsidRPr="00063289" w:rsidRDefault="00B43DCD" w:rsidP="00381168"/>
        </w:tc>
        <w:tc>
          <w:tcPr>
            <w:tcW w:w="8095" w:type="dxa"/>
            <w:tcBorders>
              <w:bottom w:val="single" w:sz="4" w:space="0" w:color="808080"/>
            </w:tcBorders>
            <w:noWrap/>
            <w:vAlign w:val="center"/>
          </w:tcPr>
          <w:p w14:paraId="152B29CB" w14:textId="1133EAA9" w:rsidR="00B43DCD" w:rsidRPr="00063289" w:rsidRDefault="00023211" w:rsidP="00381168">
            <w:r>
              <w:t>als e</w:t>
            </w:r>
            <w:r w:rsidR="00FA460E">
              <w:t>lektronische Rechnung an: kreditoren@stadtbildpflege-kl.de</w:t>
            </w:r>
          </w:p>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noWrap/>
            <w:vAlign w:val="center"/>
          </w:tcPr>
          <w:p w14:paraId="5994636F" w14:textId="09384B99" w:rsidR="00B43DCD" w:rsidRPr="00063289" w:rsidRDefault="00B43DCD" w:rsidP="00381168"/>
        </w:tc>
        <w:tc>
          <w:tcPr>
            <w:tcW w:w="8095" w:type="dxa"/>
            <w:tcBorders>
              <w:top w:val="single" w:sz="4" w:space="0" w:color="808080"/>
            </w:tcBorders>
            <w:noWrap/>
            <w:vAlign w:val="center"/>
          </w:tcPr>
          <w:p w14:paraId="2CB77EDB" w14:textId="0FBE195C" w:rsidR="00B43DCD" w:rsidRPr="00063289" w:rsidRDefault="00B43DCD" w:rsidP="00381168">
            <w:r>
              <w:t>einzureichen</w:t>
            </w:r>
            <w:r w:rsidR="0072184F">
              <w:t>.</w:t>
            </w:r>
          </w:p>
        </w:tc>
      </w:tr>
    </w:tbl>
    <w:p w14:paraId="532281CB" w14:textId="77777777" w:rsidR="00F460FE" w:rsidRDefault="00F460FE">
      <w:pPr>
        <w:sectPr w:rsidR="00F460FE" w:rsidSect="00500C2B">
          <w:headerReference w:type="even" r:id="rId11"/>
          <w:headerReference w:type="default" r:id="rId12"/>
          <w:footerReference w:type="even" r:id="rId13"/>
          <w:footerReference w:type="default" r:id="rId14"/>
          <w:headerReference w:type="first" r:id="rId15"/>
          <w:footerReference w:type="first" r:id="rId16"/>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noWrap/>
            <w:vAlign w:val="center"/>
          </w:tcPr>
          <w:p w14:paraId="1C5A5FC0" w14:textId="77777777" w:rsidR="00E166A8" w:rsidRPr="00063289" w:rsidRDefault="00E166A8" w:rsidP="00381168"/>
        </w:tc>
        <w:tc>
          <w:tcPr>
            <w:tcW w:w="8095" w:type="dxa"/>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noWrap/>
            <w:vAlign w:val="center"/>
          </w:tcPr>
          <w:p w14:paraId="7DA54437" w14:textId="77777777" w:rsidR="00E166A8" w:rsidRPr="00063289" w:rsidRDefault="00E166A8" w:rsidP="00381168"/>
        </w:tc>
        <w:tc>
          <w:tcPr>
            <w:tcW w:w="8095" w:type="dxa"/>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6C7F216E" w:rsidR="00E166A8" w:rsidRPr="00063289" w:rsidRDefault="00023211" w:rsidP="00381168">
            <w:r>
              <w:t>Zahlung der Rechnung für den abgelaufenen Monat im Folgemonat</w:t>
            </w:r>
          </w:p>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1A6BEF02" w14:textId="7329B54F" w:rsidR="00B43DCD" w:rsidRPr="00B43DCD" w:rsidRDefault="00B33F49" w:rsidP="00B43DCD">
      <w:pPr>
        <w:pStyle w:val="Text"/>
        <w:rPr>
          <w:sz w:val="16"/>
          <w:szCs w:val="16"/>
        </w:rPr>
      </w:pPr>
      <w:r>
        <w:rPr>
          <w:sz w:val="16"/>
          <w:szCs w:val="16"/>
        </w:rPr>
        <w:t>Siehe Leistungsverzeichnis</w:t>
      </w:r>
    </w:p>
    <w:sectPr w:rsidR="00B43DCD" w:rsidRPr="00B43DCD"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E9439" w14:textId="77777777" w:rsidR="00750C24" w:rsidRDefault="00750C24">
      <w:r>
        <w:separator/>
      </w:r>
    </w:p>
    <w:p w14:paraId="19B92DB8" w14:textId="77777777" w:rsidR="00750C24" w:rsidRDefault="00750C24"/>
    <w:p w14:paraId="701BAB9B" w14:textId="77777777" w:rsidR="00750C24" w:rsidRDefault="00750C24"/>
    <w:p w14:paraId="70934940" w14:textId="77777777" w:rsidR="00750C24" w:rsidRDefault="00750C24"/>
    <w:p w14:paraId="5D6E0479" w14:textId="77777777" w:rsidR="00750C24" w:rsidRDefault="00750C24"/>
  </w:endnote>
  <w:endnote w:type="continuationSeparator" w:id="0">
    <w:p w14:paraId="22D50AD0" w14:textId="77777777" w:rsidR="00750C24" w:rsidRDefault="00750C24">
      <w:r>
        <w:continuationSeparator/>
      </w:r>
    </w:p>
    <w:p w14:paraId="620C92DF" w14:textId="77777777" w:rsidR="00750C24" w:rsidRDefault="00750C24"/>
    <w:p w14:paraId="176B4F87" w14:textId="77777777" w:rsidR="00750C24" w:rsidRDefault="00750C24"/>
    <w:p w14:paraId="0AD6B1B5" w14:textId="77777777" w:rsidR="00750C24" w:rsidRDefault="00750C24"/>
    <w:p w14:paraId="696C210D" w14:textId="77777777" w:rsidR="00750C24" w:rsidRDefault="00750C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C7F67" w14:textId="77777777" w:rsidR="00750C24" w:rsidRDefault="00750C24">
      <w:r>
        <w:separator/>
      </w:r>
    </w:p>
    <w:p w14:paraId="0F508297" w14:textId="77777777" w:rsidR="00750C24" w:rsidRDefault="00750C24"/>
    <w:p w14:paraId="1EAE8B30" w14:textId="77777777" w:rsidR="00750C24" w:rsidRDefault="00750C24"/>
    <w:p w14:paraId="291E69FC" w14:textId="77777777" w:rsidR="00750C24" w:rsidRDefault="00750C24"/>
    <w:p w14:paraId="0ED4AF35" w14:textId="77777777" w:rsidR="00750C24" w:rsidRDefault="00750C24"/>
  </w:footnote>
  <w:footnote w:type="continuationSeparator" w:id="0">
    <w:p w14:paraId="3ED75F98" w14:textId="77777777" w:rsidR="00750C24" w:rsidRDefault="00750C24">
      <w:r>
        <w:continuationSeparator/>
      </w:r>
    </w:p>
    <w:p w14:paraId="677B2BA0" w14:textId="77777777" w:rsidR="00750C24" w:rsidRDefault="00750C24"/>
    <w:p w14:paraId="7B45780E" w14:textId="77777777" w:rsidR="00750C24" w:rsidRDefault="00750C24"/>
    <w:p w14:paraId="331BB69C" w14:textId="77777777" w:rsidR="00750C24" w:rsidRDefault="00750C24"/>
    <w:p w14:paraId="49394C86" w14:textId="77777777" w:rsidR="00750C24" w:rsidRDefault="00750C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6148663">
    <w:abstractNumId w:val="1"/>
  </w:num>
  <w:num w:numId="2" w16cid:durableId="1147623980">
    <w:abstractNumId w:val="6"/>
  </w:num>
  <w:num w:numId="3" w16cid:durableId="1654945013">
    <w:abstractNumId w:val="9"/>
  </w:num>
  <w:num w:numId="4" w16cid:durableId="760954095">
    <w:abstractNumId w:val="18"/>
  </w:num>
  <w:num w:numId="5" w16cid:durableId="620190326">
    <w:abstractNumId w:val="11"/>
  </w:num>
  <w:num w:numId="6" w16cid:durableId="139154631">
    <w:abstractNumId w:val="3"/>
  </w:num>
  <w:num w:numId="7" w16cid:durableId="1078138949">
    <w:abstractNumId w:val="14"/>
  </w:num>
  <w:num w:numId="8" w16cid:durableId="2089764646">
    <w:abstractNumId w:val="10"/>
  </w:num>
  <w:num w:numId="9" w16cid:durableId="405569128">
    <w:abstractNumId w:val="17"/>
  </w:num>
  <w:num w:numId="10" w16cid:durableId="1389305382">
    <w:abstractNumId w:val="5"/>
  </w:num>
  <w:num w:numId="11" w16cid:durableId="1853182319">
    <w:abstractNumId w:val="13"/>
  </w:num>
  <w:num w:numId="12" w16cid:durableId="859051691">
    <w:abstractNumId w:val="13"/>
  </w:num>
  <w:num w:numId="13" w16cid:durableId="792678920">
    <w:abstractNumId w:val="13"/>
  </w:num>
  <w:num w:numId="14" w16cid:durableId="117264494">
    <w:abstractNumId w:val="13"/>
  </w:num>
  <w:num w:numId="15" w16cid:durableId="1125540664">
    <w:abstractNumId w:val="13"/>
  </w:num>
  <w:num w:numId="16" w16cid:durableId="741023710">
    <w:abstractNumId w:val="2"/>
  </w:num>
  <w:num w:numId="17" w16cid:durableId="2061517028">
    <w:abstractNumId w:val="2"/>
  </w:num>
  <w:num w:numId="18" w16cid:durableId="1660380993">
    <w:abstractNumId w:val="16"/>
  </w:num>
  <w:num w:numId="19" w16cid:durableId="1173646414">
    <w:abstractNumId w:val="15"/>
  </w:num>
  <w:num w:numId="20" w16cid:durableId="443499941">
    <w:abstractNumId w:val="12"/>
  </w:num>
  <w:num w:numId="21" w16cid:durableId="1091312628">
    <w:abstractNumId w:val="7"/>
  </w:num>
  <w:num w:numId="22" w16cid:durableId="904339924">
    <w:abstractNumId w:val="0"/>
  </w:num>
  <w:num w:numId="23" w16cid:durableId="2090537959">
    <w:abstractNumId w:val="8"/>
  </w:num>
  <w:num w:numId="24" w16cid:durableId="187377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16904"/>
    <w:rsid w:val="00023211"/>
    <w:rsid w:val="00046C8E"/>
    <w:rsid w:val="00063289"/>
    <w:rsid w:val="0006675C"/>
    <w:rsid w:val="000751B1"/>
    <w:rsid w:val="00081305"/>
    <w:rsid w:val="00082054"/>
    <w:rsid w:val="00082E29"/>
    <w:rsid w:val="000848E7"/>
    <w:rsid w:val="00084CD6"/>
    <w:rsid w:val="000A42AA"/>
    <w:rsid w:val="000B4CD3"/>
    <w:rsid w:val="000C1537"/>
    <w:rsid w:val="000E0CE5"/>
    <w:rsid w:val="001028D9"/>
    <w:rsid w:val="00106076"/>
    <w:rsid w:val="00127C79"/>
    <w:rsid w:val="001426F7"/>
    <w:rsid w:val="00163C4D"/>
    <w:rsid w:val="00193E92"/>
    <w:rsid w:val="00196D2C"/>
    <w:rsid w:val="001A15E3"/>
    <w:rsid w:val="001A6205"/>
    <w:rsid w:val="001B4019"/>
    <w:rsid w:val="001B43CA"/>
    <w:rsid w:val="001B705C"/>
    <w:rsid w:val="001B7BDA"/>
    <w:rsid w:val="001C3E5C"/>
    <w:rsid w:val="001C3FD6"/>
    <w:rsid w:val="001C509D"/>
    <w:rsid w:val="001D00C9"/>
    <w:rsid w:val="001E0C92"/>
    <w:rsid w:val="001F47CC"/>
    <w:rsid w:val="00203A92"/>
    <w:rsid w:val="0022162D"/>
    <w:rsid w:val="00233879"/>
    <w:rsid w:val="00237FE3"/>
    <w:rsid w:val="00240302"/>
    <w:rsid w:val="002517FD"/>
    <w:rsid w:val="00257739"/>
    <w:rsid w:val="00263542"/>
    <w:rsid w:val="00270AD6"/>
    <w:rsid w:val="002748DF"/>
    <w:rsid w:val="00281308"/>
    <w:rsid w:val="00291B3F"/>
    <w:rsid w:val="00296DE4"/>
    <w:rsid w:val="00297A52"/>
    <w:rsid w:val="002B24DE"/>
    <w:rsid w:val="002B66A8"/>
    <w:rsid w:val="002C0F7B"/>
    <w:rsid w:val="002C403D"/>
    <w:rsid w:val="002E4302"/>
    <w:rsid w:val="002F221E"/>
    <w:rsid w:val="002F4952"/>
    <w:rsid w:val="00321C85"/>
    <w:rsid w:val="0032337E"/>
    <w:rsid w:val="00327698"/>
    <w:rsid w:val="0033517D"/>
    <w:rsid w:val="003552CC"/>
    <w:rsid w:val="003558A4"/>
    <w:rsid w:val="00355C7F"/>
    <w:rsid w:val="00364E31"/>
    <w:rsid w:val="00365289"/>
    <w:rsid w:val="00381168"/>
    <w:rsid w:val="00395155"/>
    <w:rsid w:val="003967CE"/>
    <w:rsid w:val="003A36E9"/>
    <w:rsid w:val="003A76EB"/>
    <w:rsid w:val="003B0A48"/>
    <w:rsid w:val="003B7BA8"/>
    <w:rsid w:val="003C142E"/>
    <w:rsid w:val="003D3E99"/>
    <w:rsid w:val="003E2CD4"/>
    <w:rsid w:val="003E3998"/>
    <w:rsid w:val="00402A1B"/>
    <w:rsid w:val="00404281"/>
    <w:rsid w:val="004069D3"/>
    <w:rsid w:val="00414D8B"/>
    <w:rsid w:val="00424038"/>
    <w:rsid w:val="004414A5"/>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0BB5"/>
    <w:rsid w:val="004E3711"/>
    <w:rsid w:val="004E3E5E"/>
    <w:rsid w:val="004E4273"/>
    <w:rsid w:val="004E7922"/>
    <w:rsid w:val="004F6411"/>
    <w:rsid w:val="00500C2B"/>
    <w:rsid w:val="00520D3B"/>
    <w:rsid w:val="00524778"/>
    <w:rsid w:val="005333C9"/>
    <w:rsid w:val="00533BCF"/>
    <w:rsid w:val="00553111"/>
    <w:rsid w:val="00555309"/>
    <w:rsid w:val="005575B0"/>
    <w:rsid w:val="00573601"/>
    <w:rsid w:val="00574488"/>
    <w:rsid w:val="00576C66"/>
    <w:rsid w:val="005A4489"/>
    <w:rsid w:val="005C301C"/>
    <w:rsid w:val="005C41DA"/>
    <w:rsid w:val="005C60B4"/>
    <w:rsid w:val="005E0F53"/>
    <w:rsid w:val="005F32A5"/>
    <w:rsid w:val="005F41CD"/>
    <w:rsid w:val="00605DD3"/>
    <w:rsid w:val="00606550"/>
    <w:rsid w:val="006069B0"/>
    <w:rsid w:val="00607EE7"/>
    <w:rsid w:val="00614636"/>
    <w:rsid w:val="00640260"/>
    <w:rsid w:val="00643351"/>
    <w:rsid w:val="0066119D"/>
    <w:rsid w:val="006675A6"/>
    <w:rsid w:val="00667DCD"/>
    <w:rsid w:val="006A38BD"/>
    <w:rsid w:val="006A5AED"/>
    <w:rsid w:val="006A66F3"/>
    <w:rsid w:val="006B0195"/>
    <w:rsid w:val="006B7CF1"/>
    <w:rsid w:val="006D70A3"/>
    <w:rsid w:val="006E017F"/>
    <w:rsid w:val="006E2887"/>
    <w:rsid w:val="006E70E1"/>
    <w:rsid w:val="006F34B7"/>
    <w:rsid w:val="007142F6"/>
    <w:rsid w:val="00715319"/>
    <w:rsid w:val="00720B66"/>
    <w:rsid w:val="0072184F"/>
    <w:rsid w:val="00724CA7"/>
    <w:rsid w:val="00734EDE"/>
    <w:rsid w:val="0073730A"/>
    <w:rsid w:val="00737B76"/>
    <w:rsid w:val="00750804"/>
    <w:rsid w:val="00750C24"/>
    <w:rsid w:val="007633C2"/>
    <w:rsid w:val="00781855"/>
    <w:rsid w:val="0078194F"/>
    <w:rsid w:val="00782E76"/>
    <w:rsid w:val="0078558E"/>
    <w:rsid w:val="0078695C"/>
    <w:rsid w:val="007D3111"/>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93E61"/>
    <w:rsid w:val="009A3215"/>
    <w:rsid w:val="009A33B4"/>
    <w:rsid w:val="009C14BE"/>
    <w:rsid w:val="009D5A1E"/>
    <w:rsid w:val="009F2023"/>
    <w:rsid w:val="00A00872"/>
    <w:rsid w:val="00A111AD"/>
    <w:rsid w:val="00A131F1"/>
    <w:rsid w:val="00A277F2"/>
    <w:rsid w:val="00A368E3"/>
    <w:rsid w:val="00A5084B"/>
    <w:rsid w:val="00A52153"/>
    <w:rsid w:val="00A75824"/>
    <w:rsid w:val="00A90C84"/>
    <w:rsid w:val="00AB07AE"/>
    <w:rsid w:val="00AB4B05"/>
    <w:rsid w:val="00AC140A"/>
    <w:rsid w:val="00AC243D"/>
    <w:rsid w:val="00AC56D5"/>
    <w:rsid w:val="00AC7F2D"/>
    <w:rsid w:val="00AD584D"/>
    <w:rsid w:val="00AE4AF0"/>
    <w:rsid w:val="00AE5E63"/>
    <w:rsid w:val="00AF4DEF"/>
    <w:rsid w:val="00B003C3"/>
    <w:rsid w:val="00B032E8"/>
    <w:rsid w:val="00B130A5"/>
    <w:rsid w:val="00B14EF0"/>
    <w:rsid w:val="00B23C01"/>
    <w:rsid w:val="00B33F49"/>
    <w:rsid w:val="00B40909"/>
    <w:rsid w:val="00B434E5"/>
    <w:rsid w:val="00B43DCD"/>
    <w:rsid w:val="00B61D2B"/>
    <w:rsid w:val="00B74DE9"/>
    <w:rsid w:val="00B77A58"/>
    <w:rsid w:val="00B82BD0"/>
    <w:rsid w:val="00B96ADB"/>
    <w:rsid w:val="00BA5E42"/>
    <w:rsid w:val="00BC1653"/>
    <w:rsid w:val="00BC3686"/>
    <w:rsid w:val="00C03428"/>
    <w:rsid w:val="00C056FE"/>
    <w:rsid w:val="00C06F88"/>
    <w:rsid w:val="00C101BF"/>
    <w:rsid w:val="00C246AC"/>
    <w:rsid w:val="00C26124"/>
    <w:rsid w:val="00C2678D"/>
    <w:rsid w:val="00C30192"/>
    <w:rsid w:val="00C54E0F"/>
    <w:rsid w:val="00C764C5"/>
    <w:rsid w:val="00C80CB4"/>
    <w:rsid w:val="00C96E57"/>
    <w:rsid w:val="00CB2D82"/>
    <w:rsid w:val="00CD54C7"/>
    <w:rsid w:val="00CE5894"/>
    <w:rsid w:val="00CF64C4"/>
    <w:rsid w:val="00D05C74"/>
    <w:rsid w:val="00D10900"/>
    <w:rsid w:val="00D13FE9"/>
    <w:rsid w:val="00D52D0E"/>
    <w:rsid w:val="00D52EBB"/>
    <w:rsid w:val="00D53B29"/>
    <w:rsid w:val="00D6072E"/>
    <w:rsid w:val="00D60DF2"/>
    <w:rsid w:val="00D63F8A"/>
    <w:rsid w:val="00D670FB"/>
    <w:rsid w:val="00D80245"/>
    <w:rsid w:val="00D81595"/>
    <w:rsid w:val="00D91514"/>
    <w:rsid w:val="00D9527F"/>
    <w:rsid w:val="00D96FC3"/>
    <w:rsid w:val="00D97FE1"/>
    <w:rsid w:val="00DA276D"/>
    <w:rsid w:val="00DB6C0D"/>
    <w:rsid w:val="00DC2EA6"/>
    <w:rsid w:val="00DC7E08"/>
    <w:rsid w:val="00DD2980"/>
    <w:rsid w:val="00DD5025"/>
    <w:rsid w:val="00DD6A9B"/>
    <w:rsid w:val="00DE2F64"/>
    <w:rsid w:val="00DE420C"/>
    <w:rsid w:val="00E00B8B"/>
    <w:rsid w:val="00E02FAA"/>
    <w:rsid w:val="00E1197E"/>
    <w:rsid w:val="00E166A8"/>
    <w:rsid w:val="00E17834"/>
    <w:rsid w:val="00E27650"/>
    <w:rsid w:val="00E322E9"/>
    <w:rsid w:val="00E559CB"/>
    <w:rsid w:val="00E5687E"/>
    <w:rsid w:val="00E578EB"/>
    <w:rsid w:val="00E6087B"/>
    <w:rsid w:val="00E63E97"/>
    <w:rsid w:val="00E85EBB"/>
    <w:rsid w:val="00E9268B"/>
    <w:rsid w:val="00EA10EB"/>
    <w:rsid w:val="00EC426D"/>
    <w:rsid w:val="00EC4611"/>
    <w:rsid w:val="00EC7AED"/>
    <w:rsid w:val="00EC7F6F"/>
    <w:rsid w:val="00EF2A2D"/>
    <w:rsid w:val="00EF61B0"/>
    <w:rsid w:val="00F133C2"/>
    <w:rsid w:val="00F17581"/>
    <w:rsid w:val="00F21669"/>
    <w:rsid w:val="00F32C49"/>
    <w:rsid w:val="00F460FE"/>
    <w:rsid w:val="00F52C31"/>
    <w:rsid w:val="00F649C5"/>
    <w:rsid w:val="00F721AF"/>
    <w:rsid w:val="00F8350E"/>
    <w:rsid w:val="00F83786"/>
    <w:rsid w:val="00F87C87"/>
    <w:rsid w:val="00F92CF7"/>
    <w:rsid w:val="00FA0151"/>
    <w:rsid w:val="00FA460E"/>
    <w:rsid w:val="00FB37F2"/>
    <w:rsid w:val="00FC0982"/>
    <w:rsid w:val="00FC1057"/>
    <w:rsid w:val="00FD2CE6"/>
    <w:rsid w:val="00FD42B9"/>
    <w:rsid w:val="00FD49AF"/>
    <w:rsid w:val="00FD777F"/>
    <w:rsid w:val="00FE07C5"/>
    <w:rsid w:val="00FE4FE0"/>
    <w:rsid w:val="00FE5FC4"/>
    <w:rsid w:val="00FF309F"/>
    <w:rsid w:val="00FF3A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7813dbc-d2b6-4ef9-ac7a-7d32d1f38df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6DA2074F1115944C9F0E7A859E6F20A0" ma:contentTypeVersion="10" ma:contentTypeDescription="Ein neues Dokument erstellen." ma:contentTypeScope="" ma:versionID="afc1f097e6d3650636c8de02a05add74">
  <xsd:schema xmlns:xsd="http://www.w3.org/2001/XMLSchema" xmlns:xs="http://www.w3.org/2001/XMLSchema" xmlns:p="http://schemas.microsoft.com/office/2006/metadata/properties" xmlns:ns3="f7813dbc-d2b6-4ef9-ac7a-7d32d1f38dfb" targetNamespace="http://schemas.microsoft.com/office/2006/metadata/properties" ma:root="true" ma:fieldsID="866ed41b3998efc5c97e98635e5f8ed1" ns3:_="">
    <xsd:import namespace="f7813dbc-d2b6-4ef9-ac7a-7d32d1f38dfb"/>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13dbc-d2b6-4ef9-ac7a-7d32d1f38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B796CD-A591-4DD7-8404-EEC9A9BDE150}">
  <ds:schemaRefs>
    <ds:schemaRef ds:uri="http://schemas.microsoft.com/sharepoint/v3/contenttype/forms"/>
  </ds:schemaRefs>
</ds:datastoreItem>
</file>

<file path=customXml/itemProps2.xml><?xml version="1.0" encoding="utf-8"?>
<ds:datastoreItem xmlns:ds="http://schemas.openxmlformats.org/officeDocument/2006/customXml" ds:itemID="{2C0607D5-F365-400B-97CF-CB1C086E0825}">
  <ds:schemaRefs>
    <ds:schemaRef ds:uri="http://schemas.microsoft.com/office/2006/metadata/properties"/>
    <ds:schemaRef ds:uri="http://schemas.microsoft.com/office/infopath/2007/PartnerControls"/>
    <ds:schemaRef ds:uri="f7813dbc-d2b6-4ef9-ac7a-7d32d1f38dfb"/>
  </ds:schemaRefs>
</ds:datastoreItem>
</file>

<file path=customXml/itemProps3.xml><?xml version="1.0" encoding="utf-8"?>
<ds:datastoreItem xmlns:ds="http://schemas.openxmlformats.org/officeDocument/2006/customXml" ds:itemID="{CFA066E4-19E2-4DEE-AC76-019FD8E54155}">
  <ds:schemaRefs>
    <ds:schemaRef ds:uri="http://schemas.openxmlformats.org/officeDocument/2006/bibliography"/>
  </ds:schemaRefs>
</ds:datastoreItem>
</file>

<file path=customXml/itemProps4.xml><?xml version="1.0" encoding="utf-8"?>
<ds:datastoreItem xmlns:ds="http://schemas.openxmlformats.org/officeDocument/2006/customXml" ds:itemID="{271FADAC-CAE5-47EB-BCCE-C28B70B03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813dbc-d2b6-4ef9-ac7a-7d32d1f38d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FeTab</Template>
  <TotalTime>0</TotalTime>
  <Pages>2</Pages>
  <Words>466</Words>
  <Characters>2940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Besondere Bertragsbedingungen Liefer-/Dienstleistungen</vt:lpstr>
    </vt:vector>
  </TitlesOfParts>
  <Company>BBR</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Thomas Jaeger</cp:lastModifiedBy>
  <cp:revision>11</cp:revision>
  <cp:lastPrinted>2010-03-26T09:54:00Z</cp:lastPrinted>
  <dcterms:created xsi:type="dcterms:W3CDTF">2026-03-24T09:01:00Z</dcterms:created>
  <dcterms:modified xsi:type="dcterms:W3CDTF">2026-07-30T12:43:00Z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0x0101006DA2074F1115944C9F0E7A859E6F20A0</vt:lpwstr>
  </property>
</Properties>
</file>