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611"/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7484"/>
        <w:gridCol w:w="2665"/>
      </w:tblGrid>
      <w:tr w:rsidR="00BA60C2">
        <w:tblPrEx>
          <w:tblCellMar>
            <w:top w:w="0" w:type="dxa"/>
            <w:bottom w:w="0" w:type="dxa"/>
          </w:tblCellMar>
        </w:tblPrEx>
        <w:trPr>
          <w:cantSplit/>
          <w:trHeight w:hRule="exact" w:val="2977"/>
        </w:trPr>
        <w:tc>
          <w:tcPr>
            <w:tcW w:w="7484" w:type="dxa"/>
            <w:tcBorders>
              <w:top w:val="nil"/>
              <w:left w:val="nil"/>
              <w:bottom w:val="nil"/>
              <w:right w:val="nil"/>
            </w:tcBorders>
          </w:tcPr>
          <w:p w:rsidR="00BA60C2" w:rsidRDefault="008A6DF6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4"/>
              </w:rPr>
            </w:pPr>
            <w:r>
              <w:rPr>
                <w:rFonts w:ascii="MetaBold-Roman" w:hAnsi="MetaBold-Roman"/>
                <w:sz w:val="14"/>
              </w:rPr>
              <w:t>S</w:t>
            </w:r>
            <w:r w:rsidR="00BA60C2">
              <w:rPr>
                <w:rFonts w:ascii="MetaBold-Roman" w:hAnsi="MetaBold-Roman"/>
                <w:sz w:val="14"/>
              </w:rPr>
              <w:t>tadtverwaltung Kaiserslautern</w:t>
            </w:r>
            <w:r w:rsidR="00BA60C2">
              <w:rPr>
                <w:rFonts w:ascii="Arial" w:hAnsi="Arial"/>
                <w:sz w:val="16"/>
              </w:rPr>
              <w:t xml:space="preserve"> </w:t>
            </w:r>
            <w:r w:rsidR="00BA60C2">
              <w:rPr>
                <w:rFonts w:ascii="MetaBookLF-Caps" w:hAnsi="MetaBookLF-Caps"/>
                <w:sz w:val="14"/>
              </w:rPr>
              <w:t>67653</w:t>
            </w:r>
            <w:r w:rsidR="00BA60C2">
              <w:rPr>
                <w:rFonts w:ascii="MetaBook-Roman" w:hAnsi="MetaBook-Roman"/>
                <w:sz w:val="16"/>
              </w:rPr>
              <w:t xml:space="preserve"> </w:t>
            </w:r>
            <w:r w:rsidR="00BA60C2">
              <w:rPr>
                <w:rFonts w:ascii="MetaBook-Roman" w:hAnsi="MetaBook-Roman"/>
                <w:sz w:val="14"/>
              </w:rPr>
              <w:t>Ka</w:t>
            </w:r>
            <w:r w:rsidR="00BA60C2">
              <w:rPr>
                <w:rFonts w:ascii="MetaBook-Roman" w:hAnsi="MetaBook-Roman"/>
                <w:sz w:val="14"/>
              </w:rPr>
              <w:t>i</w:t>
            </w:r>
            <w:r w:rsidR="00BA60C2">
              <w:rPr>
                <w:rFonts w:ascii="MetaBook-Roman" w:hAnsi="MetaBook-Roman"/>
                <w:sz w:val="14"/>
              </w:rPr>
              <w:t>serslautern</w:t>
            </w: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  <w:p w:rsidR="00FD12C9" w:rsidRDefault="00FD12C9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  <w:p w:rsidR="004D634A" w:rsidRPr="00316FCE" w:rsidRDefault="004D634A" w:rsidP="002E181A">
            <w:pPr>
              <w:pStyle w:val="Kopfzeil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An alle Bewerber!</w:t>
            </w:r>
          </w:p>
          <w:p w:rsidR="00BA60C2" w:rsidRPr="00913D0B" w:rsidRDefault="00BA60C2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  <w:p w:rsidR="00BA60C2" w:rsidRPr="00913D0B" w:rsidRDefault="00BA60C2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  <w:p w:rsidR="00BA60C2" w:rsidRPr="00913D0B" w:rsidRDefault="00BA60C2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  <w:p w:rsidR="00BA60C2" w:rsidRPr="00913D0B" w:rsidRDefault="00BA60C2" w:rsidP="00D36DEA">
            <w:pPr>
              <w:pStyle w:val="Kopfzeile"/>
              <w:rPr>
                <w:rFonts w:ascii="Arial" w:hAnsi="Arial"/>
                <w:sz w:val="14"/>
              </w:rPr>
            </w:pP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A60C2" w:rsidRDefault="004D634A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MetaBold-Caps" w:hAnsi="MetaBold-Caps"/>
                <w:sz w:val="26"/>
              </w:rPr>
            </w:pPr>
            <w:r>
              <w:rPr>
                <w:rFonts w:ascii="MetaBold-Caps" w:hAnsi="MetaBold-Caps"/>
                <w:sz w:val="26"/>
              </w:rPr>
              <w:t>STABSSTELLE IV.1</w:t>
            </w:r>
          </w:p>
          <w:p w:rsidR="004D634A" w:rsidRDefault="004D634A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MetaBold-Caps" w:hAnsi="MetaBold-Caps"/>
                <w:sz w:val="26"/>
              </w:rPr>
            </w:pPr>
            <w:r>
              <w:rPr>
                <w:rFonts w:ascii="MetaBold-Caps" w:hAnsi="MetaBold-Caps"/>
                <w:sz w:val="26"/>
              </w:rPr>
              <w:t xml:space="preserve">ZENTRALE </w:t>
            </w:r>
          </w:p>
          <w:p w:rsidR="004D634A" w:rsidRDefault="004D634A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MetaBold-Caps" w:hAnsi="MetaBold-Caps"/>
                <w:color w:val="808080"/>
              </w:rPr>
            </w:pPr>
            <w:r>
              <w:rPr>
                <w:rFonts w:ascii="MetaBold-Caps" w:hAnsi="MetaBold-Caps"/>
                <w:sz w:val="26"/>
              </w:rPr>
              <w:t>VERGABESTELLE</w:t>
            </w: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MetaBold-Caps" w:hAnsi="MetaBold-Caps"/>
                <w:sz w:val="26"/>
              </w:rPr>
            </w:pP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  <w:r>
              <w:rPr>
                <w:rFonts w:ascii="MetaBold-Roman" w:hAnsi="MetaBold-Roman"/>
                <w:sz w:val="14"/>
              </w:rPr>
              <w:t>Dienstgebäude</w:t>
            </w:r>
          </w:p>
          <w:p w:rsidR="004D634A" w:rsidRDefault="00BA60C2" w:rsidP="004D634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  </w:instrText>
            </w:r>
            <w:r>
              <w:rPr>
                <w:rFonts w:ascii="Arial" w:hAnsi="Arial"/>
                <w:sz w:val="18"/>
              </w:rPr>
              <w:fldChar w:fldCharType="end"/>
            </w:r>
            <w:r w:rsidR="004D634A">
              <w:rPr>
                <w:rFonts w:ascii="Arial" w:hAnsi="Arial"/>
                <w:sz w:val="18"/>
              </w:rPr>
              <w:t>Rathaus Nord, Lauterstr. 2,</w:t>
            </w:r>
          </w:p>
          <w:p w:rsidR="00BA60C2" w:rsidRDefault="004D634A" w:rsidP="004D634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67659 Kaiserslautern </w:t>
            </w: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left" w:pos="7513"/>
              </w:tabs>
              <w:rPr>
                <w:rFonts w:ascii="MetaBold-Roman" w:hAnsi="MetaBold-Roman"/>
                <w:sz w:val="14"/>
              </w:rPr>
            </w:pPr>
            <w:r>
              <w:rPr>
                <w:rFonts w:ascii="MetaBold-Roman" w:hAnsi="MetaBold-Roman"/>
                <w:sz w:val="14"/>
              </w:rPr>
              <w:t>Datum</w:t>
            </w: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 TIME \@ "dd.MM.yyyy" </w:instrText>
            </w:r>
            <w:r>
              <w:rPr>
                <w:rFonts w:ascii="Arial" w:hAnsi="Arial"/>
                <w:sz w:val="18"/>
              </w:rPr>
              <w:fldChar w:fldCharType="separate"/>
            </w:r>
            <w:r w:rsidR="00F63E78">
              <w:rPr>
                <w:rFonts w:ascii="Arial" w:hAnsi="Arial"/>
                <w:noProof/>
                <w:sz w:val="18"/>
              </w:rPr>
              <w:t>06.10.2025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  <w:r>
              <w:rPr>
                <w:rFonts w:ascii="MetaBold-Roman" w:hAnsi="MetaBold-Roman"/>
                <w:sz w:val="14"/>
              </w:rPr>
              <w:t>Auskunft erteilt</w:t>
            </w:r>
          </w:p>
          <w:p w:rsidR="004D634A" w:rsidRDefault="00556607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Frau Riehm-Grünenwald</w:t>
            </w: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  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  <w:r>
              <w:rPr>
                <w:rFonts w:ascii="MetaBold-Roman" w:hAnsi="MetaBold-Roman"/>
                <w:sz w:val="14"/>
              </w:rPr>
              <w:t>Geschoss/Zimmer</w:t>
            </w:r>
          </w:p>
          <w:p w:rsidR="00BA60C2" w:rsidRDefault="00F63E78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EG       A016</w:t>
            </w: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  <w:r>
              <w:rPr>
                <w:rFonts w:ascii="MetaBold-Roman" w:hAnsi="MetaBold-Roman"/>
                <w:sz w:val="14"/>
              </w:rPr>
              <w:t>Telefon-Durchwahl</w:t>
            </w:r>
          </w:p>
          <w:p w:rsidR="004D634A" w:rsidRPr="004D634A" w:rsidRDefault="00556607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0631 365 – 2481</w:t>
            </w:r>
            <w:bookmarkStart w:id="0" w:name="_GoBack"/>
            <w:bookmarkEnd w:id="0"/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  <w:r>
              <w:rPr>
                <w:rFonts w:ascii="MetaBold-Roman" w:hAnsi="MetaBold-Roman"/>
                <w:sz w:val="14"/>
              </w:rPr>
              <w:t>Telefax</w:t>
            </w:r>
          </w:p>
          <w:p w:rsidR="00BA60C2" w:rsidRDefault="004D634A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0631 365 - 1628</w:t>
            </w: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  <w:r>
              <w:rPr>
                <w:rFonts w:ascii="MetaBold-Roman" w:hAnsi="MetaBold-Roman"/>
                <w:sz w:val="14"/>
              </w:rPr>
              <w:t>E-Mail</w:t>
            </w:r>
          </w:p>
          <w:p w:rsidR="00BA60C2" w:rsidRDefault="00A115FB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</w:t>
            </w:r>
            <w:r w:rsidR="004D634A">
              <w:rPr>
                <w:rFonts w:ascii="Arial" w:hAnsi="Arial"/>
                <w:sz w:val="18"/>
              </w:rPr>
              <w:t>ergabestelle@</w:t>
            </w:r>
          </w:p>
          <w:p w:rsidR="004D634A" w:rsidRDefault="00A115FB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 w:rsidR="004D634A">
              <w:rPr>
                <w:rFonts w:ascii="Arial" w:hAnsi="Arial"/>
                <w:sz w:val="18"/>
              </w:rPr>
              <w:t>aiserslautern.de</w:t>
            </w: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  <w:r>
              <w:rPr>
                <w:rFonts w:ascii="MetaBold-Roman" w:hAnsi="MetaBold-Roman"/>
                <w:sz w:val="14"/>
              </w:rPr>
              <w:t>Ihr Zeichen</w:t>
            </w: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</w:p>
          <w:p w:rsidR="004D634A" w:rsidRDefault="004D634A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  <w:r>
              <w:rPr>
                <w:rFonts w:ascii="MetaBold-Roman" w:hAnsi="MetaBold-Roman"/>
                <w:sz w:val="14"/>
              </w:rPr>
              <w:t>Ihre Nachricht vom</w:t>
            </w: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</w:rPr>
            </w:pPr>
            <w:r>
              <w:rPr>
                <w:rFonts w:ascii="MetaBold-Roman" w:hAnsi="MetaBold-Roman"/>
                <w:sz w:val="14"/>
              </w:rPr>
              <w:t xml:space="preserve">Unser Zeichen </w:t>
            </w:r>
            <w:r>
              <w:rPr>
                <w:rFonts w:ascii="MetaBook-Roman" w:hAnsi="MetaBook-Roman"/>
                <w:sz w:val="12"/>
              </w:rPr>
              <w:t>(bei Antwort bitte angeben)</w:t>
            </w:r>
          </w:p>
          <w:p w:rsidR="00BA60C2" w:rsidRPr="00E468EF" w:rsidRDefault="00603D34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Arial" w:hAnsi="Arial"/>
                <w:sz w:val="18"/>
                <w:lang w:val="it-IT"/>
              </w:rPr>
            </w:pPr>
            <w:r>
              <w:rPr>
                <w:rFonts w:ascii="Arial" w:hAnsi="Arial"/>
                <w:sz w:val="18"/>
              </w:rPr>
              <w:t>IV.1</w:t>
            </w:r>
          </w:p>
          <w:p w:rsidR="00BA60C2" w:rsidRPr="00E468EF" w:rsidRDefault="00BA60C2" w:rsidP="00D36DEA">
            <w:pPr>
              <w:pStyle w:val="Kopfzeile"/>
              <w:tabs>
                <w:tab w:val="clear" w:pos="4536"/>
                <w:tab w:val="clear" w:pos="9072"/>
                <w:tab w:val="center" w:pos="-2127"/>
                <w:tab w:val="left" w:pos="7513"/>
              </w:tabs>
              <w:rPr>
                <w:rFonts w:ascii="MetaBold-Roman" w:hAnsi="MetaBold-Roman"/>
                <w:sz w:val="14"/>
                <w:lang w:val="it-IT"/>
              </w:rPr>
            </w:pP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ld-Roman" w:hAnsi="MetaBold-Roman"/>
                <w:color w:val="000000"/>
                <w:sz w:val="14"/>
              </w:rPr>
            </w:pPr>
            <w:r>
              <w:rPr>
                <w:rFonts w:ascii="MetaBold-Roman" w:hAnsi="MetaBold-Roman"/>
                <w:color w:val="000000"/>
                <w:sz w:val="14"/>
              </w:rPr>
              <w:t>Postanschrift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ok-Roman" w:hAnsi="MetaBook-Roman"/>
                <w:color w:val="000000"/>
                <w:sz w:val="14"/>
              </w:rPr>
            </w:pPr>
            <w:r>
              <w:rPr>
                <w:rFonts w:ascii="MetaBook-Roman" w:hAnsi="MetaBook-Roman"/>
                <w:color w:val="000000"/>
                <w:sz w:val="14"/>
              </w:rPr>
              <w:t>Stadtverwaltung Kaiserslautern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ok-Roman" w:hAnsi="MetaBook-Roman"/>
                <w:color w:val="000000"/>
                <w:sz w:val="14"/>
              </w:rPr>
            </w:pPr>
            <w:r>
              <w:rPr>
                <w:rFonts w:ascii="MetaBookLF-Caps" w:hAnsi="MetaBookLF-Caps"/>
                <w:color w:val="000000"/>
                <w:sz w:val="14"/>
              </w:rPr>
              <w:t xml:space="preserve">67653 </w:t>
            </w:r>
            <w:r>
              <w:rPr>
                <w:rFonts w:ascii="MetaBook-Roman" w:hAnsi="MetaBook-Roman"/>
                <w:color w:val="000000"/>
                <w:sz w:val="14"/>
              </w:rPr>
              <w:t>Kaiserslautern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ld-Roman" w:hAnsi="MetaBold-Roman"/>
                <w:color w:val="000000"/>
                <w:sz w:val="14"/>
              </w:rPr>
            </w:pPr>
            <w:r>
              <w:rPr>
                <w:rFonts w:ascii="MetaBold-Roman" w:hAnsi="MetaBold-Roman"/>
                <w:color w:val="000000"/>
                <w:sz w:val="14"/>
              </w:rPr>
              <w:t>Lieferanschrift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ok-Roman" w:hAnsi="MetaBook-Roman"/>
                <w:color w:val="000000"/>
                <w:sz w:val="14"/>
              </w:rPr>
            </w:pPr>
            <w:r>
              <w:rPr>
                <w:rFonts w:ascii="MetaBook-Roman" w:hAnsi="MetaBook-Roman"/>
                <w:color w:val="000000"/>
                <w:sz w:val="14"/>
              </w:rPr>
              <w:t>Stadtverwaltung Kaiserslautern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ok-Roman" w:hAnsi="MetaBook-Roman"/>
                <w:color w:val="000000"/>
                <w:sz w:val="14"/>
              </w:rPr>
            </w:pPr>
            <w:r>
              <w:rPr>
                <w:rFonts w:ascii="MetaBook-Roman" w:hAnsi="MetaBook-Roman"/>
                <w:color w:val="000000"/>
                <w:sz w:val="14"/>
              </w:rPr>
              <w:t>Willy-Brandt-Platz 1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ok-Roman" w:hAnsi="MetaBook-Roman"/>
                <w:color w:val="000000"/>
                <w:sz w:val="14"/>
              </w:rPr>
            </w:pPr>
            <w:r>
              <w:rPr>
                <w:rFonts w:ascii="MetaBookLF-Caps" w:hAnsi="MetaBookLF-Caps"/>
                <w:color w:val="000000"/>
                <w:sz w:val="14"/>
              </w:rPr>
              <w:t>67657</w:t>
            </w:r>
            <w:r>
              <w:rPr>
                <w:rFonts w:ascii="MetaBook-Roman" w:hAnsi="MetaBook-Roman"/>
                <w:color w:val="000000"/>
                <w:sz w:val="14"/>
              </w:rPr>
              <w:t xml:space="preserve"> Kaiserslautern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ld-Roman" w:hAnsi="MetaBold-Roman"/>
                <w:color w:val="000000"/>
                <w:sz w:val="14"/>
              </w:rPr>
            </w:pPr>
            <w:r>
              <w:rPr>
                <w:rFonts w:ascii="MetaBold-Roman" w:hAnsi="MetaBold-Roman"/>
                <w:color w:val="000000"/>
                <w:sz w:val="14"/>
              </w:rPr>
              <w:t>Zentrale Angaben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okLF-Caps" w:hAnsi="MetaBookLF-Caps"/>
                <w:color w:val="000000"/>
                <w:sz w:val="14"/>
              </w:rPr>
            </w:pPr>
            <w:r>
              <w:rPr>
                <w:rFonts w:ascii="MetaBook-Roman" w:hAnsi="MetaBook-Roman"/>
                <w:color w:val="000000"/>
                <w:sz w:val="14"/>
              </w:rPr>
              <w:t xml:space="preserve">Telefon </w:t>
            </w:r>
            <w:r>
              <w:rPr>
                <w:rFonts w:ascii="MetaBookLF-Caps" w:hAnsi="MetaBookLF-Caps"/>
                <w:color w:val="000000"/>
                <w:sz w:val="14"/>
              </w:rPr>
              <w:t>0631 365-0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okLF-Caps" w:hAnsi="MetaBookLF-Caps"/>
                <w:color w:val="000000"/>
                <w:sz w:val="14"/>
              </w:rPr>
            </w:pPr>
            <w:r>
              <w:rPr>
                <w:rFonts w:ascii="MetaBook-Roman" w:hAnsi="MetaBook-Roman"/>
                <w:color w:val="000000"/>
                <w:sz w:val="14"/>
              </w:rPr>
              <w:t xml:space="preserve">Telefax </w:t>
            </w:r>
            <w:r>
              <w:rPr>
                <w:rFonts w:ascii="MetaBookLF-Caps" w:hAnsi="MetaBookLF-Caps"/>
                <w:color w:val="000000"/>
                <w:sz w:val="14"/>
              </w:rPr>
              <w:t>0631 365-2553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ld-Roman" w:hAnsi="MetaBold-Roman"/>
                <w:color w:val="000000"/>
                <w:sz w:val="14"/>
              </w:rPr>
            </w:pP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ld-Roman" w:hAnsi="MetaBold-Roman"/>
                <w:color w:val="000000"/>
                <w:sz w:val="14"/>
              </w:rPr>
            </w:pPr>
            <w:r>
              <w:rPr>
                <w:rFonts w:ascii="MetaBold-Roman" w:hAnsi="MetaBold-Roman"/>
                <w:color w:val="000000"/>
                <w:sz w:val="14"/>
              </w:rPr>
              <w:t>Barrierefreie Zugänge Rathaus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ok-Roman" w:hAnsi="MetaBook-Roman"/>
                <w:color w:val="000000"/>
                <w:sz w:val="14"/>
              </w:rPr>
            </w:pPr>
            <w:r>
              <w:rPr>
                <w:rFonts w:ascii="MetaBook-Roman" w:hAnsi="MetaBook-Roman"/>
                <w:color w:val="000000"/>
                <w:sz w:val="14"/>
              </w:rPr>
              <w:t>Bürgercenter und Eingang Maxstraße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ld-Roman" w:hAnsi="MetaBold-Roman"/>
                <w:color w:val="000000"/>
                <w:sz w:val="14"/>
              </w:rPr>
            </w:pP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ld-Roman" w:hAnsi="MetaBold-Roman"/>
                <w:color w:val="000000"/>
                <w:sz w:val="14"/>
              </w:rPr>
            </w:pPr>
            <w:r>
              <w:rPr>
                <w:rFonts w:ascii="MetaBold-Roman" w:hAnsi="MetaBold-Roman"/>
                <w:color w:val="000000"/>
                <w:sz w:val="14"/>
              </w:rPr>
              <w:t>Konten</w:t>
            </w:r>
          </w:p>
          <w:p w:rsidR="00BA60C2" w:rsidRPr="004E0991" w:rsidRDefault="004E0991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ok-Roman" w:hAnsi="MetaBook-Roman"/>
                <w:b/>
                <w:color w:val="000000"/>
                <w:sz w:val="14"/>
              </w:rPr>
            </w:pPr>
            <w:r w:rsidRPr="004E0991">
              <w:rPr>
                <w:rFonts w:ascii="MetaBook-Roman" w:hAnsi="MetaBook-Roman"/>
                <w:b/>
                <w:color w:val="000000"/>
                <w:sz w:val="14"/>
              </w:rPr>
              <w:t>IBAN / BIC SWIFT</w:t>
            </w:r>
          </w:p>
          <w:p w:rsidR="004E0991" w:rsidRDefault="004E0991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ok-Roman" w:hAnsi="MetaBook-Roman"/>
                <w:color w:val="000000"/>
                <w:sz w:val="14"/>
              </w:rPr>
            </w:pPr>
            <w:r>
              <w:rPr>
                <w:rFonts w:ascii="MetaBook-Roman" w:hAnsi="MetaBook-Roman"/>
                <w:color w:val="000000"/>
                <w:sz w:val="14"/>
              </w:rPr>
              <w:t>DE69 5405 01110 0000 1146 60 /</w:t>
            </w:r>
          </w:p>
          <w:p w:rsidR="004E0991" w:rsidRPr="004E0991" w:rsidRDefault="004E0991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ok-Roman" w:hAnsi="MetaBook-Roman"/>
                <w:color w:val="000000"/>
                <w:sz w:val="14"/>
              </w:rPr>
            </w:pPr>
            <w:r>
              <w:rPr>
                <w:rFonts w:ascii="MetaBook-Roman" w:hAnsi="MetaBook-Roman"/>
                <w:color w:val="000000"/>
                <w:sz w:val="14"/>
              </w:rPr>
              <w:t>MALADE51KLS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okLF-Caps" w:hAnsi="MetaBookLF-Caps"/>
                <w:color w:val="000000"/>
                <w:sz w:val="14"/>
              </w:rPr>
            </w:pP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  <w:rPr>
                <w:rFonts w:ascii="MetaBold-Roman" w:hAnsi="MetaBold-Roman"/>
                <w:color w:val="000000"/>
                <w:sz w:val="14"/>
              </w:rPr>
            </w:pPr>
            <w:r>
              <w:rPr>
                <w:rFonts w:ascii="MetaBold-Roman" w:hAnsi="MetaBold-Roman"/>
                <w:color w:val="000000"/>
                <w:sz w:val="14"/>
              </w:rPr>
              <w:t>Öffnungszeiten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38"/>
                <w:tab w:val="left" w:pos="7513"/>
              </w:tabs>
              <w:rPr>
                <w:rFonts w:ascii="MetaBook-Roman" w:hAnsi="MetaBook-Roman"/>
                <w:color w:val="000000"/>
                <w:sz w:val="14"/>
              </w:rPr>
            </w:pPr>
            <w:r>
              <w:rPr>
                <w:rFonts w:ascii="MetaBook-Roman" w:hAnsi="MetaBook-Roman"/>
                <w:color w:val="000000"/>
                <w:sz w:val="14"/>
              </w:rPr>
              <w:t>Mo - Do</w:t>
            </w:r>
            <w:r>
              <w:rPr>
                <w:rFonts w:ascii="MetaBook-Roman" w:hAnsi="MetaBook-Roman"/>
                <w:color w:val="000000"/>
                <w:sz w:val="14"/>
              </w:rPr>
              <w:tab/>
            </w:r>
            <w:r>
              <w:rPr>
                <w:rFonts w:ascii="MetaBookLF-Caps" w:hAnsi="MetaBookLF-Caps"/>
                <w:color w:val="000000"/>
                <w:sz w:val="14"/>
              </w:rPr>
              <w:t xml:space="preserve">08:00 - 12:30 </w:t>
            </w:r>
            <w:r>
              <w:rPr>
                <w:rFonts w:ascii="MetaBook-Roman" w:hAnsi="MetaBook-Roman"/>
                <w:color w:val="000000"/>
                <w:sz w:val="14"/>
              </w:rPr>
              <w:t>und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38"/>
                <w:tab w:val="left" w:pos="7513"/>
              </w:tabs>
              <w:rPr>
                <w:rFonts w:ascii="MetaBook-Roman" w:hAnsi="MetaBook-Roman"/>
                <w:color w:val="000000"/>
                <w:sz w:val="14"/>
              </w:rPr>
            </w:pPr>
            <w:r>
              <w:rPr>
                <w:rFonts w:ascii="MetaBook-Roman" w:hAnsi="MetaBook-Roman"/>
                <w:color w:val="000000"/>
                <w:sz w:val="14"/>
              </w:rPr>
              <w:tab/>
            </w:r>
            <w:r>
              <w:rPr>
                <w:rFonts w:ascii="MetaBookLF-Caps" w:hAnsi="MetaBookLF-Caps"/>
                <w:color w:val="000000"/>
                <w:sz w:val="14"/>
              </w:rPr>
              <w:t xml:space="preserve">13:30 - 16:00 </w:t>
            </w:r>
            <w:r>
              <w:rPr>
                <w:rFonts w:ascii="MetaBook-Roman" w:hAnsi="MetaBook-Roman"/>
                <w:color w:val="000000"/>
                <w:sz w:val="14"/>
              </w:rPr>
              <w:t>Uhr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38"/>
                <w:tab w:val="left" w:pos="7513"/>
              </w:tabs>
              <w:rPr>
                <w:rFonts w:ascii="MetaBook-Roman" w:hAnsi="MetaBook-Roman"/>
                <w:color w:val="000000"/>
                <w:sz w:val="14"/>
              </w:rPr>
            </w:pPr>
            <w:r>
              <w:rPr>
                <w:rFonts w:ascii="MetaBook-Roman" w:hAnsi="MetaBook-Roman"/>
                <w:color w:val="000000"/>
                <w:sz w:val="14"/>
              </w:rPr>
              <w:t>Fr</w:t>
            </w:r>
            <w:r>
              <w:rPr>
                <w:rFonts w:ascii="MetaBook-Roman" w:hAnsi="MetaBook-Roman"/>
                <w:color w:val="000000"/>
                <w:sz w:val="14"/>
              </w:rPr>
              <w:tab/>
            </w:r>
            <w:r>
              <w:rPr>
                <w:rFonts w:ascii="MetaBookLF-Caps" w:hAnsi="MetaBookLF-Caps"/>
                <w:color w:val="000000"/>
                <w:sz w:val="14"/>
              </w:rPr>
              <w:t xml:space="preserve">08:00 - 13:00 </w:t>
            </w:r>
            <w:r>
              <w:rPr>
                <w:rFonts w:ascii="MetaBook-Roman" w:hAnsi="MetaBook-Roman"/>
                <w:color w:val="000000"/>
                <w:sz w:val="14"/>
              </w:rPr>
              <w:t>Uhr</w:t>
            </w:r>
          </w:p>
          <w:p w:rsidR="00BA60C2" w:rsidRDefault="00BA60C2" w:rsidP="00D36DEA">
            <w:pPr>
              <w:pStyle w:val="Kopfzeile"/>
              <w:tabs>
                <w:tab w:val="center" w:pos="-2127"/>
                <w:tab w:val="left" w:pos="7513"/>
              </w:tabs>
            </w:pPr>
          </w:p>
        </w:tc>
      </w:tr>
      <w:tr w:rsidR="00BA60C2">
        <w:tblPrEx>
          <w:tblCellMar>
            <w:top w:w="0" w:type="dxa"/>
            <w:bottom w:w="0" w:type="dxa"/>
          </w:tblCellMar>
        </w:tblPrEx>
        <w:trPr>
          <w:cantSplit/>
          <w:trHeight w:val="4245"/>
        </w:trPr>
        <w:tc>
          <w:tcPr>
            <w:tcW w:w="7484" w:type="dxa"/>
            <w:tcBorders>
              <w:top w:val="nil"/>
              <w:left w:val="nil"/>
              <w:bottom w:val="nil"/>
              <w:right w:val="nil"/>
            </w:tcBorders>
          </w:tcPr>
          <w:p w:rsidR="00BA60C2" w:rsidRPr="00650AA9" w:rsidRDefault="00F06FA4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</w:t>
            </w:r>
            <w:r w:rsidR="00BA60C2" w:rsidRPr="00650AA9">
              <w:rPr>
                <w:rFonts w:ascii="Arial" w:hAnsi="Arial"/>
                <w:sz w:val="22"/>
              </w:rPr>
              <w:t>urzmitteilung</w:t>
            </w:r>
          </w:p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  <w:p w:rsidR="00344735" w:rsidRPr="00316FCE" w:rsidRDefault="004D634A" w:rsidP="00D36DE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/>
                <w:sz w:val="22"/>
              </w:rPr>
            </w:pPr>
            <w:r w:rsidRPr="002E181A">
              <w:rPr>
                <w:rFonts w:ascii="Arial" w:hAnsi="Arial"/>
                <w:sz w:val="22"/>
              </w:rPr>
              <w:t xml:space="preserve">Fremdfirmenordnung </w:t>
            </w:r>
            <w:r>
              <w:rPr>
                <w:rFonts w:ascii="Arial" w:hAnsi="Arial"/>
                <w:sz w:val="22"/>
              </w:rPr>
              <w:t>(FFO)</w:t>
            </w:r>
          </w:p>
          <w:p w:rsidR="00C070A3" w:rsidRDefault="00C070A3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  <w:p w:rsidR="00F06FA4" w:rsidRDefault="00F06FA4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  <w:p w:rsidR="00F06FA4" w:rsidRDefault="00F06FA4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  <w:p w:rsidR="00C070A3" w:rsidRDefault="00C070A3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  <w:p w:rsidR="00C070A3" w:rsidRDefault="00C070A3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  <w:p w:rsidR="00EA72EE" w:rsidRDefault="00EA72EE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</w:t>
            </w:r>
            <w:r w:rsidR="003357C2">
              <w:rPr>
                <w:rFonts w:ascii="Arial" w:hAnsi="Arial"/>
                <w:sz w:val="22"/>
              </w:rPr>
              <w:t>hr geehrte Damen und Herren</w:t>
            </w:r>
            <w:r w:rsidR="003609FA">
              <w:rPr>
                <w:rFonts w:ascii="Arial" w:hAnsi="Arial"/>
                <w:sz w:val="22"/>
              </w:rPr>
              <w:t>,</w:t>
            </w:r>
          </w:p>
          <w:p w:rsidR="002E181A" w:rsidRDefault="002E181A" w:rsidP="002E181A">
            <w:pPr>
              <w:spacing w:after="60"/>
              <w:ind w:left="425" w:hanging="425"/>
              <w:rPr>
                <w:rFonts w:ascii="Arial" w:hAnsi="Arial"/>
                <w:sz w:val="22"/>
              </w:rPr>
            </w:pPr>
          </w:p>
          <w:p w:rsidR="00603D34" w:rsidRDefault="002E181A" w:rsidP="002E181A">
            <w:pPr>
              <w:spacing w:after="60"/>
              <w:ind w:hanging="42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</w:t>
            </w:r>
            <w:r w:rsidRPr="002E181A">
              <w:rPr>
                <w:rFonts w:ascii="Arial" w:hAnsi="Arial"/>
                <w:sz w:val="22"/>
              </w:rPr>
              <w:t xml:space="preserve">ie </w:t>
            </w:r>
            <w:r>
              <w:rPr>
                <w:rFonts w:ascii="Arial" w:hAnsi="Arial"/>
                <w:sz w:val="22"/>
              </w:rPr>
              <w:t xml:space="preserve"> die </w:t>
            </w:r>
            <w:r w:rsidRPr="002E181A">
              <w:rPr>
                <w:rFonts w:ascii="Arial" w:hAnsi="Arial"/>
                <w:sz w:val="22"/>
              </w:rPr>
              <w:t xml:space="preserve">Fremdfirmenordnung </w:t>
            </w:r>
            <w:r>
              <w:rPr>
                <w:rFonts w:ascii="Arial" w:hAnsi="Arial"/>
                <w:sz w:val="22"/>
              </w:rPr>
              <w:t xml:space="preserve">(FFO) </w:t>
            </w:r>
            <w:r w:rsidRPr="002E181A">
              <w:rPr>
                <w:rFonts w:ascii="Arial" w:hAnsi="Arial"/>
                <w:sz w:val="22"/>
              </w:rPr>
              <w:t xml:space="preserve">wird </w:t>
            </w:r>
            <w:r w:rsidR="00A115FB">
              <w:rPr>
                <w:rFonts w:ascii="Arial" w:hAnsi="Arial"/>
                <w:sz w:val="22"/>
              </w:rPr>
              <w:t>ab</w:t>
            </w:r>
          </w:p>
          <w:p w:rsidR="00603D34" w:rsidRDefault="00603D34" w:rsidP="002E181A">
            <w:pPr>
              <w:spacing w:after="60"/>
              <w:ind w:hanging="425"/>
              <w:rPr>
                <w:rFonts w:ascii="Arial" w:hAnsi="Arial"/>
                <w:sz w:val="22"/>
              </w:rPr>
            </w:pPr>
          </w:p>
          <w:p w:rsidR="00603D34" w:rsidRDefault="002E181A" w:rsidP="002E181A">
            <w:pPr>
              <w:spacing w:after="60"/>
              <w:ind w:hanging="425"/>
              <w:rPr>
                <w:rFonts w:ascii="Arial" w:hAnsi="Arial"/>
                <w:sz w:val="22"/>
              </w:rPr>
            </w:pPr>
            <w:r w:rsidRPr="00603D34">
              <w:rPr>
                <w:rFonts w:ascii="Arial" w:hAnsi="Arial"/>
                <w:b/>
                <w:sz w:val="22"/>
              </w:rPr>
              <w:t xml:space="preserve">ab </w:t>
            </w:r>
            <w:r w:rsidR="00603D34" w:rsidRPr="00603D34">
              <w:rPr>
                <w:rFonts w:ascii="Arial" w:hAnsi="Arial"/>
                <w:b/>
                <w:sz w:val="22"/>
              </w:rPr>
              <w:t xml:space="preserve">                            </w:t>
            </w:r>
            <w:r w:rsidR="00603D34">
              <w:rPr>
                <w:rFonts w:ascii="Arial" w:hAnsi="Arial"/>
                <w:b/>
                <w:sz w:val="22"/>
                <w:u w:val="single"/>
              </w:rPr>
              <w:t xml:space="preserve">01. Mai </w:t>
            </w:r>
            <w:r w:rsidRPr="002E181A">
              <w:rPr>
                <w:rFonts w:ascii="Arial" w:hAnsi="Arial"/>
                <w:b/>
                <w:sz w:val="22"/>
                <w:u w:val="single"/>
              </w:rPr>
              <w:t>2020</w:t>
            </w:r>
            <w:r w:rsidRPr="002E181A">
              <w:rPr>
                <w:rFonts w:ascii="Arial" w:hAnsi="Arial"/>
                <w:sz w:val="22"/>
              </w:rPr>
              <w:t xml:space="preserve"> </w:t>
            </w:r>
          </w:p>
          <w:p w:rsidR="00603D34" w:rsidRDefault="00603D34" w:rsidP="002E181A">
            <w:pPr>
              <w:spacing w:after="60"/>
              <w:ind w:hanging="425"/>
              <w:rPr>
                <w:rFonts w:ascii="Arial" w:hAnsi="Arial"/>
                <w:sz w:val="22"/>
              </w:rPr>
            </w:pPr>
          </w:p>
          <w:p w:rsidR="002E181A" w:rsidRPr="002E181A" w:rsidRDefault="00603D34" w:rsidP="002E181A">
            <w:pPr>
              <w:spacing w:after="60"/>
              <w:ind w:hanging="42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</w:t>
            </w:r>
            <w:r w:rsidR="002E181A" w:rsidRPr="002E181A">
              <w:rPr>
                <w:rFonts w:ascii="Arial" w:hAnsi="Arial"/>
                <w:sz w:val="22"/>
              </w:rPr>
              <w:t xml:space="preserve">Vertragsbestandteil der </w:t>
            </w:r>
            <w:r w:rsidR="002E181A">
              <w:rPr>
                <w:rFonts w:ascii="Arial" w:hAnsi="Arial"/>
                <w:sz w:val="22"/>
              </w:rPr>
              <w:t>Ausschreibung und ist unter</w:t>
            </w:r>
          </w:p>
          <w:p w:rsidR="002E181A" w:rsidRPr="00D92174" w:rsidRDefault="002E181A" w:rsidP="00144D40">
            <w:pPr>
              <w:pStyle w:val="Kopfzeile"/>
              <w:rPr>
                <w:rFonts w:ascii="Arial" w:hAnsi="Arial"/>
                <w:sz w:val="22"/>
              </w:rPr>
            </w:pPr>
            <w:hyperlink r:id="rId9" w:history="1">
              <w:r w:rsidRPr="00D92174">
                <w:rPr>
                  <w:rStyle w:val="Hyperlink"/>
                  <w:rFonts w:ascii="Arial" w:hAnsi="Arial"/>
                  <w:sz w:val="22"/>
                  <w:u w:val="none"/>
                </w:rPr>
                <w:t>https://www.kaiserslautern.de/buerger_rathaus_politik/stadtverwaltung/ausschreibungen/index.html.de</w:t>
              </w:r>
            </w:hyperlink>
          </w:p>
          <w:p w:rsidR="002E181A" w:rsidRDefault="002E181A" w:rsidP="00144D40">
            <w:pPr>
              <w:pStyle w:val="Kopfzeile"/>
              <w:rPr>
                <w:rFonts w:ascii="Arial" w:hAnsi="Arial"/>
                <w:sz w:val="22"/>
              </w:rPr>
            </w:pPr>
          </w:p>
          <w:p w:rsidR="00CF22B6" w:rsidRDefault="002E181A" w:rsidP="00144D40">
            <w:pPr>
              <w:pStyle w:val="Kopfzeil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nebst Anlagen </w:t>
            </w:r>
            <w:r w:rsidR="00603D34">
              <w:rPr>
                <w:rFonts w:ascii="Arial" w:hAnsi="Arial"/>
                <w:sz w:val="22"/>
              </w:rPr>
              <w:t xml:space="preserve">auf der Webseite der Stadt Kaiserslautern </w:t>
            </w:r>
            <w:r w:rsidR="00A115FB">
              <w:rPr>
                <w:rFonts w:ascii="Arial" w:hAnsi="Arial"/>
                <w:sz w:val="22"/>
              </w:rPr>
              <w:t>abrufbar.</w:t>
            </w:r>
            <w:r w:rsidR="00CF22B6">
              <w:rPr>
                <w:rFonts w:ascii="Arial" w:hAnsi="Arial"/>
                <w:sz w:val="22"/>
              </w:rPr>
              <w:t>.</w:t>
            </w:r>
          </w:p>
          <w:p w:rsidR="002E181A" w:rsidRDefault="002E181A" w:rsidP="00144D40">
            <w:pPr>
              <w:pStyle w:val="Kopfzeile"/>
              <w:rPr>
                <w:rFonts w:ascii="Arial" w:hAnsi="Arial"/>
                <w:sz w:val="22"/>
              </w:rPr>
            </w:pPr>
          </w:p>
          <w:p w:rsidR="002E181A" w:rsidRDefault="002E181A" w:rsidP="00144D40">
            <w:pPr>
              <w:pStyle w:val="Kopfzeil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Beige</w:t>
            </w:r>
            <w:r w:rsidR="0046283E">
              <w:rPr>
                <w:rFonts w:ascii="Arial" w:hAnsi="Arial"/>
                <w:sz w:val="22"/>
              </w:rPr>
              <w:t xml:space="preserve">fügte Formulare sind </w:t>
            </w:r>
            <w:r w:rsidR="00603D34">
              <w:rPr>
                <w:rFonts w:ascii="Arial" w:hAnsi="Arial"/>
                <w:sz w:val="22"/>
              </w:rPr>
              <w:t xml:space="preserve">vom Bewerber </w:t>
            </w:r>
            <w:r>
              <w:rPr>
                <w:rFonts w:ascii="Arial" w:hAnsi="Arial"/>
                <w:sz w:val="22"/>
              </w:rPr>
              <w:t>auszufüllen und den Ausschreibungsunterlagen beizufügen.</w:t>
            </w:r>
          </w:p>
          <w:p w:rsidR="002E181A" w:rsidRDefault="002E181A" w:rsidP="00144D40">
            <w:pPr>
              <w:pStyle w:val="Kopfzeile"/>
              <w:rPr>
                <w:rFonts w:ascii="Arial" w:hAnsi="Arial"/>
                <w:sz w:val="22"/>
              </w:rPr>
            </w:pPr>
          </w:p>
          <w:p w:rsidR="002E181A" w:rsidRDefault="002E181A" w:rsidP="00144D40">
            <w:pPr>
              <w:pStyle w:val="Kopfzeil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Wir bitten Sie um Beachtung. Vielen Dank.</w:t>
            </w:r>
          </w:p>
          <w:p w:rsidR="002E181A" w:rsidRDefault="002E181A" w:rsidP="00CF22B6">
            <w:pPr>
              <w:pStyle w:val="Kopfzeile"/>
              <w:rPr>
                <w:rFonts w:ascii="Arial" w:hAnsi="Arial"/>
                <w:sz w:val="22"/>
              </w:rPr>
            </w:pPr>
          </w:p>
          <w:p w:rsidR="002E181A" w:rsidRDefault="002E181A" w:rsidP="00CF22B6">
            <w:pPr>
              <w:pStyle w:val="Kopfzeile"/>
              <w:rPr>
                <w:rFonts w:ascii="Arial" w:hAnsi="Arial"/>
                <w:sz w:val="22"/>
              </w:rPr>
            </w:pPr>
          </w:p>
          <w:p w:rsidR="00303314" w:rsidRDefault="002E181A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Zentrale Vergabestelle der Stadt Kaiserslautern</w:t>
            </w:r>
          </w:p>
          <w:p w:rsidR="00303314" w:rsidRDefault="00303314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  <w:p w:rsidR="00303314" w:rsidRDefault="00303314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  <w:p w:rsidR="00303314" w:rsidRDefault="00303314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  <w:p w:rsidR="00EE70B1" w:rsidRDefault="00EE70B1" w:rsidP="008550F3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A60C2" w:rsidRDefault="00BA60C2" w:rsidP="00D36DEA">
            <w:pPr>
              <w:pStyle w:val="Kopfzeile"/>
              <w:tabs>
                <w:tab w:val="clear" w:pos="4536"/>
                <w:tab w:val="clear" w:pos="9072"/>
              </w:tabs>
              <w:rPr>
                <w:rFonts w:ascii="MetaBold-Caps" w:hAnsi="MetaBold-Caps"/>
                <w:sz w:val="26"/>
              </w:rPr>
            </w:pPr>
          </w:p>
        </w:tc>
      </w:tr>
    </w:tbl>
    <w:p w:rsidR="00BA60C2" w:rsidRDefault="00BA60C2">
      <w:pPr>
        <w:rPr>
          <w:rFonts w:ascii="Arial" w:hAnsi="Arial"/>
          <w:sz w:val="6"/>
        </w:rPr>
      </w:pPr>
    </w:p>
    <w:sectPr w:rsidR="00BA60C2">
      <w:footerReference w:type="default" r:id="rId10"/>
      <w:headerReference w:type="first" r:id="rId11"/>
      <w:pgSz w:w="11906" w:h="16838" w:code="9"/>
      <w:pgMar w:top="-2778" w:right="3289" w:bottom="1644" w:left="1134" w:header="2778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C3B" w:rsidRDefault="00100C3B">
      <w:r>
        <w:separator/>
      </w:r>
    </w:p>
  </w:endnote>
  <w:endnote w:type="continuationSeparator" w:id="0">
    <w:p w:rsidR="00100C3B" w:rsidRDefault="0010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Bold-Roman">
    <w:panose1 w:val="020B0802030000020004"/>
    <w:charset w:val="00"/>
    <w:family w:val="swiss"/>
    <w:pitch w:val="variable"/>
    <w:sig w:usb0="80000027" w:usb1="00000000" w:usb2="00000000" w:usb3="00000000" w:csb0="00000001" w:csb1="00000000"/>
  </w:font>
  <w:font w:name="MetaBookLF-Caps">
    <w:panose1 w:val="020B0502040000020004"/>
    <w:charset w:val="00"/>
    <w:family w:val="swiss"/>
    <w:pitch w:val="variable"/>
    <w:sig w:usb0="80000027" w:usb1="00000000" w:usb2="00000000" w:usb3="00000000" w:csb0="00000001" w:csb1="00000000"/>
  </w:font>
  <w:font w:name="MetaBook-Roman">
    <w:panose1 w:val="020B0502040000020004"/>
    <w:charset w:val="00"/>
    <w:family w:val="swiss"/>
    <w:pitch w:val="variable"/>
    <w:sig w:usb0="80000027" w:usb1="00000000" w:usb2="00000000" w:usb3="00000000" w:csb0="00000001" w:csb1="00000000"/>
  </w:font>
  <w:font w:name="MetaBold-Caps">
    <w:panose1 w:val="020B0802030000020004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0C2" w:rsidRDefault="00BA60C2">
    <w:pPr>
      <w:pStyle w:val="Fuzeile"/>
      <w:rPr>
        <w:rFonts w:ascii="Arial" w:hAnsi="Arial"/>
        <w:sz w:val="22"/>
      </w:rPr>
    </w:pPr>
    <w:r>
      <w:rPr>
        <w:rFonts w:ascii="Arial" w:hAnsi="Arial"/>
        <w:snapToGrid w:val="0"/>
        <w:sz w:val="22"/>
      </w:rPr>
      <w:t xml:space="preserve">Seite </w:t>
    </w:r>
    <w:r>
      <w:rPr>
        <w:rFonts w:ascii="Arial" w:hAnsi="Arial"/>
        <w:snapToGrid w:val="0"/>
        <w:sz w:val="22"/>
      </w:rPr>
      <w:fldChar w:fldCharType="begin"/>
    </w:r>
    <w:r>
      <w:rPr>
        <w:rFonts w:ascii="Arial" w:hAnsi="Arial"/>
        <w:snapToGrid w:val="0"/>
        <w:sz w:val="22"/>
      </w:rPr>
      <w:instrText xml:space="preserve"> PAGE </w:instrText>
    </w:r>
    <w:r>
      <w:rPr>
        <w:rFonts w:ascii="Arial" w:hAnsi="Arial"/>
        <w:snapToGrid w:val="0"/>
        <w:sz w:val="22"/>
      </w:rPr>
      <w:fldChar w:fldCharType="separate"/>
    </w:r>
    <w:r w:rsidR="002E181A">
      <w:rPr>
        <w:rFonts w:ascii="Arial" w:hAnsi="Arial"/>
        <w:noProof/>
        <w:snapToGrid w:val="0"/>
        <w:sz w:val="22"/>
      </w:rPr>
      <w:t>2</w:t>
    </w:r>
    <w:r>
      <w:rPr>
        <w:rFonts w:ascii="Arial" w:hAnsi="Arial"/>
        <w:snapToGrid w:val="0"/>
        <w:sz w:val="22"/>
      </w:rPr>
      <w:fldChar w:fldCharType="end"/>
    </w:r>
    <w:r>
      <w:rPr>
        <w:rFonts w:ascii="Arial" w:hAnsi="Arial"/>
        <w:snapToGrid w:val="0"/>
        <w:sz w:val="22"/>
      </w:rPr>
      <w:t xml:space="preserve"> von </w:t>
    </w:r>
    <w:r>
      <w:rPr>
        <w:rFonts w:ascii="Arial" w:hAnsi="Arial"/>
        <w:snapToGrid w:val="0"/>
        <w:sz w:val="22"/>
      </w:rPr>
      <w:fldChar w:fldCharType="begin"/>
    </w:r>
    <w:r>
      <w:rPr>
        <w:rFonts w:ascii="Arial" w:hAnsi="Arial"/>
        <w:snapToGrid w:val="0"/>
        <w:sz w:val="22"/>
      </w:rPr>
      <w:instrText xml:space="preserve"> NUMPAGES </w:instrText>
    </w:r>
    <w:r>
      <w:rPr>
        <w:rFonts w:ascii="Arial" w:hAnsi="Arial"/>
        <w:snapToGrid w:val="0"/>
        <w:sz w:val="22"/>
      </w:rPr>
      <w:fldChar w:fldCharType="separate"/>
    </w:r>
    <w:r w:rsidR="002E181A">
      <w:rPr>
        <w:rFonts w:ascii="Arial" w:hAnsi="Arial"/>
        <w:noProof/>
        <w:snapToGrid w:val="0"/>
        <w:sz w:val="22"/>
      </w:rPr>
      <w:t>2</w:t>
    </w:r>
    <w:r>
      <w:rPr>
        <w:rFonts w:ascii="Arial" w:hAnsi="Arial"/>
        <w:snapToGrid w:val="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C3B" w:rsidRDefault="00100C3B">
      <w:r>
        <w:separator/>
      </w:r>
    </w:p>
  </w:footnote>
  <w:footnote w:type="continuationSeparator" w:id="0">
    <w:p w:rsidR="00100C3B" w:rsidRDefault="00100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AB8" w:rsidRDefault="00F63E78" w:rsidP="009B1AB8">
    <w:pPr>
      <w:framePr w:hSpace="142" w:wrap="around" w:vAnchor="page" w:hAnchor="page" w:x="8393" w:y="409" w:anchorLock="1"/>
    </w:pPr>
    <w:bookmarkStart w:id="1" w:name="Logo1"/>
    <w:r>
      <w:rPr>
        <w:noProof/>
      </w:rPr>
      <w:drawing>
        <wp:inline distT="0" distB="0" distL="0" distR="0">
          <wp:extent cx="1661160" cy="853440"/>
          <wp:effectExtent l="0" t="0" r="0" b="3810"/>
          <wp:docPr id="1" name="Bild 1" descr="J:\Formulare\Grafiken.kl\Logo KL Stadt schwar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Formulare\Grafiken.kl\Logo KL Stadt schwarz.jpg"/>
                  <pic:cNvPicPr>
                    <a:picLocks noChangeAspect="1" noChangeArrowheads="1"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:rsidR="009B1AB8" w:rsidRPr="009B1AB8" w:rsidRDefault="009B1AB8">
    <w:pPr>
      <w:pStyle w:val="Kopfzeile"/>
      <w:rPr>
        <w:sz w:val="2"/>
      </w:rPr>
    </w:pPr>
    <w:r>
      <w:rPr>
        <w:sz w:val="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97F58"/>
    <w:multiLevelType w:val="hybridMultilevel"/>
    <w:tmpl w:val="62CECFD0"/>
    <w:lvl w:ilvl="0" w:tplc="459CDD54">
      <w:start w:val="631"/>
      <w:numFmt w:val="bullet"/>
      <w:lvlText w:val="-"/>
      <w:lvlJc w:val="left"/>
      <w:pPr>
        <w:ind w:left="111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26316788"/>
    <w:multiLevelType w:val="hybridMultilevel"/>
    <w:tmpl w:val="519886C4"/>
    <w:lvl w:ilvl="0" w:tplc="0890C028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57"/>
    <w:rsid w:val="00002EC6"/>
    <w:rsid w:val="00006E37"/>
    <w:rsid w:val="0001001B"/>
    <w:rsid w:val="00017B57"/>
    <w:rsid w:val="00020B5C"/>
    <w:rsid w:val="000245C9"/>
    <w:rsid w:val="000330EA"/>
    <w:rsid w:val="00036C6B"/>
    <w:rsid w:val="00036FC4"/>
    <w:rsid w:val="0004434A"/>
    <w:rsid w:val="00047FDE"/>
    <w:rsid w:val="00050D30"/>
    <w:rsid w:val="0005136C"/>
    <w:rsid w:val="000518E0"/>
    <w:rsid w:val="000560B0"/>
    <w:rsid w:val="000600F9"/>
    <w:rsid w:val="00064987"/>
    <w:rsid w:val="0007462A"/>
    <w:rsid w:val="0007568E"/>
    <w:rsid w:val="000822C9"/>
    <w:rsid w:val="000830EF"/>
    <w:rsid w:val="000859DD"/>
    <w:rsid w:val="0009458F"/>
    <w:rsid w:val="000A5239"/>
    <w:rsid w:val="000C154C"/>
    <w:rsid w:val="000C2377"/>
    <w:rsid w:val="000C28D6"/>
    <w:rsid w:val="000C36B3"/>
    <w:rsid w:val="000C4BA4"/>
    <w:rsid w:val="000E12BD"/>
    <w:rsid w:val="000E229A"/>
    <w:rsid w:val="000F240F"/>
    <w:rsid w:val="00100C3B"/>
    <w:rsid w:val="00110D2C"/>
    <w:rsid w:val="00112735"/>
    <w:rsid w:val="0013008B"/>
    <w:rsid w:val="001354A9"/>
    <w:rsid w:val="00144D40"/>
    <w:rsid w:val="00145002"/>
    <w:rsid w:val="00147B18"/>
    <w:rsid w:val="00147CF5"/>
    <w:rsid w:val="0015774F"/>
    <w:rsid w:val="00161450"/>
    <w:rsid w:val="00161CCB"/>
    <w:rsid w:val="00165D8B"/>
    <w:rsid w:val="00167D91"/>
    <w:rsid w:val="0017532A"/>
    <w:rsid w:val="00182C59"/>
    <w:rsid w:val="00194FDC"/>
    <w:rsid w:val="001A7169"/>
    <w:rsid w:val="001A79AA"/>
    <w:rsid w:val="001B1801"/>
    <w:rsid w:val="001B5C9D"/>
    <w:rsid w:val="001C5503"/>
    <w:rsid w:val="001C7D2E"/>
    <w:rsid w:val="001E2EA1"/>
    <w:rsid w:val="001F1ED8"/>
    <w:rsid w:val="001F2318"/>
    <w:rsid w:val="001F2C33"/>
    <w:rsid w:val="001F6FE4"/>
    <w:rsid w:val="002021D6"/>
    <w:rsid w:val="0020328E"/>
    <w:rsid w:val="00207980"/>
    <w:rsid w:val="00211B69"/>
    <w:rsid w:val="00212752"/>
    <w:rsid w:val="002143D4"/>
    <w:rsid w:val="00221677"/>
    <w:rsid w:val="00225376"/>
    <w:rsid w:val="0023009A"/>
    <w:rsid w:val="00231795"/>
    <w:rsid w:val="002346F4"/>
    <w:rsid w:val="002362D3"/>
    <w:rsid w:val="0023637E"/>
    <w:rsid w:val="00243C57"/>
    <w:rsid w:val="00273822"/>
    <w:rsid w:val="00287B8D"/>
    <w:rsid w:val="002A02D3"/>
    <w:rsid w:val="002A22D7"/>
    <w:rsid w:val="002A3DBA"/>
    <w:rsid w:val="002A5DDB"/>
    <w:rsid w:val="002B66B7"/>
    <w:rsid w:val="002B6B72"/>
    <w:rsid w:val="002C3789"/>
    <w:rsid w:val="002D1312"/>
    <w:rsid w:val="002E181A"/>
    <w:rsid w:val="00303314"/>
    <w:rsid w:val="003048F1"/>
    <w:rsid w:val="00314A77"/>
    <w:rsid w:val="00316027"/>
    <w:rsid w:val="00316FCE"/>
    <w:rsid w:val="003329EB"/>
    <w:rsid w:val="003357C2"/>
    <w:rsid w:val="00341144"/>
    <w:rsid w:val="0034140F"/>
    <w:rsid w:val="003418E2"/>
    <w:rsid w:val="00344735"/>
    <w:rsid w:val="00352875"/>
    <w:rsid w:val="00360209"/>
    <w:rsid w:val="003609FA"/>
    <w:rsid w:val="0036108E"/>
    <w:rsid w:val="003738C3"/>
    <w:rsid w:val="00375CF6"/>
    <w:rsid w:val="00384885"/>
    <w:rsid w:val="00385E08"/>
    <w:rsid w:val="00386621"/>
    <w:rsid w:val="00390B9A"/>
    <w:rsid w:val="003B06E1"/>
    <w:rsid w:val="003B298D"/>
    <w:rsid w:val="003B40BB"/>
    <w:rsid w:val="003B59F3"/>
    <w:rsid w:val="003C0529"/>
    <w:rsid w:val="003D1BA5"/>
    <w:rsid w:val="003D2716"/>
    <w:rsid w:val="003D4309"/>
    <w:rsid w:val="003D5F53"/>
    <w:rsid w:val="003E17FF"/>
    <w:rsid w:val="003E550C"/>
    <w:rsid w:val="003E75EF"/>
    <w:rsid w:val="003F01B2"/>
    <w:rsid w:val="003F343E"/>
    <w:rsid w:val="0040263C"/>
    <w:rsid w:val="00405749"/>
    <w:rsid w:val="0041553C"/>
    <w:rsid w:val="0041758F"/>
    <w:rsid w:val="00430751"/>
    <w:rsid w:val="004312BD"/>
    <w:rsid w:val="0043577C"/>
    <w:rsid w:val="00437CBB"/>
    <w:rsid w:val="004426D6"/>
    <w:rsid w:val="00446AAC"/>
    <w:rsid w:val="00447AA7"/>
    <w:rsid w:val="0046283E"/>
    <w:rsid w:val="00466C31"/>
    <w:rsid w:val="004701B5"/>
    <w:rsid w:val="004711BB"/>
    <w:rsid w:val="004816F1"/>
    <w:rsid w:val="00485FA1"/>
    <w:rsid w:val="00492A54"/>
    <w:rsid w:val="00494DF1"/>
    <w:rsid w:val="00495CF4"/>
    <w:rsid w:val="00495DC0"/>
    <w:rsid w:val="004A26D4"/>
    <w:rsid w:val="004A78A6"/>
    <w:rsid w:val="004B6C79"/>
    <w:rsid w:val="004B795B"/>
    <w:rsid w:val="004B798B"/>
    <w:rsid w:val="004C4D28"/>
    <w:rsid w:val="004C4D6E"/>
    <w:rsid w:val="004D513E"/>
    <w:rsid w:val="004D634A"/>
    <w:rsid w:val="004D7CBB"/>
    <w:rsid w:val="004E0991"/>
    <w:rsid w:val="004E64EC"/>
    <w:rsid w:val="004E796D"/>
    <w:rsid w:val="004F125B"/>
    <w:rsid w:val="004F4D2F"/>
    <w:rsid w:val="005043A7"/>
    <w:rsid w:val="00504A6E"/>
    <w:rsid w:val="00504DA2"/>
    <w:rsid w:val="0051017D"/>
    <w:rsid w:val="0051563E"/>
    <w:rsid w:val="00522510"/>
    <w:rsid w:val="00535097"/>
    <w:rsid w:val="005419C5"/>
    <w:rsid w:val="0054506B"/>
    <w:rsid w:val="00556302"/>
    <w:rsid w:val="00556607"/>
    <w:rsid w:val="0055676C"/>
    <w:rsid w:val="005623D2"/>
    <w:rsid w:val="0056431E"/>
    <w:rsid w:val="00567BEE"/>
    <w:rsid w:val="0058087B"/>
    <w:rsid w:val="0058607A"/>
    <w:rsid w:val="00591958"/>
    <w:rsid w:val="00596AA7"/>
    <w:rsid w:val="005A00EF"/>
    <w:rsid w:val="005A0D80"/>
    <w:rsid w:val="005A1B12"/>
    <w:rsid w:val="005A6294"/>
    <w:rsid w:val="005A7FB6"/>
    <w:rsid w:val="005C074C"/>
    <w:rsid w:val="005C42EB"/>
    <w:rsid w:val="005D61B1"/>
    <w:rsid w:val="005D67A6"/>
    <w:rsid w:val="005F4914"/>
    <w:rsid w:val="00603D34"/>
    <w:rsid w:val="00622B41"/>
    <w:rsid w:val="00626DFA"/>
    <w:rsid w:val="00631877"/>
    <w:rsid w:val="006370D5"/>
    <w:rsid w:val="006452A1"/>
    <w:rsid w:val="00650A5F"/>
    <w:rsid w:val="00650AA9"/>
    <w:rsid w:val="00650B15"/>
    <w:rsid w:val="00665E0C"/>
    <w:rsid w:val="00681F67"/>
    <w:rsid w:val="00682665"/>
    <w:rsid w:val="0069378D"/>
    <w:rsid w:val="00693823"/>
    <w:rsid w:val="006B0A22"/>
    <w:rsid w:val="006B421F"/>
    <w:rsid w:val="006B6309"/>
    <w:rsid w:val="006C1119"/>
    <w:rsid w:val="006F08D2"/>
    <w:rsid w:val="006F276E"/>
    <w:rsid w:val="006F2AD4"/>
    <w:rsid w:val="006F2C6D"/>
    <w:rsid w:val="007108E6"/>
    <w:rsid w:val="00725E28"/>
    <w:rsid w:val="00726CBD"/>
    <w:rsid w:val="00735B91"/>
    <w:rsid w:val="00736D07"/>
    <w:rsid w:val="00743A45"/>
    <w:rsid w:val="00747EC8"/>
    <w:rsid w:val="007504F8"/>
    <w:rsid w:val="0075078B"/>
    <w:rsid w:val="00761F85"/>
    <w:rsid w:val="007700CA"/>
    <w:rsid w:val="00786982"/>
    <w:rsid w:val="00790AD6"/>
    <w:rsid w:val="007914E1"/>
    <w:rsid w:val="00794821"/>
    <w:rsid w:val="007A093C"/>
    <w:rsid w:val="007B2229"/>
    <w:rsid w:val="007B2320"/>
    <w:rsid w:val="007B55B0"/>
    <w:rsid w:val="007B5AA5"/>
    <w:rsid w:val="007C032F"/>
    <w:rsid w:val="007C3CBB"/>
    <w:rsid w:val="007D62F3"/>
    <w:rsid w:val="007E0873"/>
    <w:rsid w:val="007F1D49"/>
    <w:rsid w:val="007F6875"/>
    <w:rsid w:val="007F6E7F"/>
    <w:rsid w:val="008049F5"/>
    <w:rsid w:val="008073E3"/>
    <w:rsid w:val="00811A1D"/>
    <w:rsid w:val="00817135"/>
    <w:rsid w:val="008221BC"/>
    <w:rsid w:val="00832150"/>
    <w:rsid w:val="008330A3"/>
    <w:rsid w:val="00834654"/>
    <w:rsid w:val="00842321"/>
    <w:rsid w:val="008434E5"/>
    <w:rsid w:val="008523D1"/>
    <w:rsid w:val="0085302E"/>
    <w:rsid w:val="008550F3"/>
    <w:rsid w:val="00857875"/>
    <w:rsid w:val="00857E68"/>
    <w:rsid w:val="00862178"/>
    <w:rsid w:val="00866DFF"/>
    <w:rsid w:val="00874155"/>
    <w:rsid w:val="008820BB"/>
    <w:rsid w:val="00882369"/>
    <w:rsid w:val="00882DF3"/>
    <w:rsid w:val="00883D10"/>
    <w:rsid w:val="00891146"/>
    <w:rsid w:val="00892422"/>
    <w:rsid w:val="00895D26"/>
    <w:rsid w:val="008A04A5"/>
    <w:rsid w:val="008A6DF6"/>
    <w:rsid w:val="008B1EA0"/>
    <w:rsid w:val="008C6A29"/>
    <w:rsid w:val="008E0382"/>
    <w:rsid w:val="008F34B2"/>
    <w:rsid w:val="008F6DD9"/>
    <w:rsid w:val="00907436"/>
    <w:rsid w:val="0091088C"/>
    <w:rsid w:val="00913D0B"/>
    <w:rsid w:val="009149A9"/>
    <w:rsid w:val="00923DFB"/>
    <w:rsid w:val="0095141D"/>
    <w:rsid w:val="0095220F"/>
    <w:rsid w:val="00953B9C"/>
    <w:rsid w:val="00961371"/>
    <w:rsid w:val="00972247"/>
    <w:rsid w:val="00974B67"/>
    <w:rsid w:val="00980176"/>
    <w:rsid w:val="00990746"/>
    <w:rsid w:val="00996F82"/>
    <w:rsid w:val="009A27F4"/>
    <w:rsid w:val="009A4E51"/>
    <w:rsid w:val="009B1AB8"/>
    <w:rsid w:val="009B2889"/>
    <w:rsid w:val="009B4D76"/>
    <w:rsid w:val="009B76D2"/>
    <w:rsid w:val="009C1097"/>
    <w:rsid w:val="009C59D8"/>
    <w:rsid w:val="009E212F"/>
    <w:rsid w:val="009E4013"/>
    <w:rsid w:val="009E661D"/>
    <w:rsid w:val="009E753E"/>
    <w:rsid w:val="00A11544"/>
    <w:rsid w:val="00A115FB"/>
    <w:rsid w:val="00A12973"/>
    <w:rsid w:val="00A22B59"/>
    <w:rsid w:val="00A24B44"/>
    <w:rsid w:val="00A32932"/>
    <w:rsid w:val="00A52A74"/>
    <w:rsid w:val="00A536FD"/>
    <w:rsid w:val="00A674CA"/>
    <w:rsid w:val="00A84AAA"/>
    <w:rsid w:val="00A8790D"/>
    <w:rsid w:val="00A91B28"/>
    <w:rsid w:val="00A93BDF"/>
    <w:rsid w:val="00A9638D"/>
    <w:rsid w:val="00A976C2"/>
    <w:rsid w:val="00AA1379"/>
    <w:rsid w:val="00AA3574"/>
    <w:rsid w:val="00AB3FED"/>
    <w:rsid w:val="00AC1789"/>
    <w:rsid w:val="00AC673E"/>
    <w:rsid w:val="00AC6AC8"/>
    <w:rsid w:val="00AD0E01"/>
    <w:rsid w:val="00AD1B8C"/>
    <w:rsid w:val="00AE4AFE"/>
    <w:rsid w:val="00AE55A3"/>
    <w:rsid w:val="00AE55D8"/>
    <w:rsid w:val="00AF1839"/>
    <w:rsid w:val="00AF2DF7"/>
    <w:rsid w:val="00AF58BD"/>
    <w:rsid w:val="00B01AB4"/>
    <w:rsid w:val="00B2595F"/>
    <w:rsid w:val="00B31B97"/>
    <w:rsid w:val="00B55483"/>
    <w:rsid w:val="00B71777"/>
    <w:rsid w:val="00B80FC1"/>
    <w:rsid w:val="00B82A43"/>
    <w:rsid w:val="00B85855"/>
    <w:rsid w:val="00B879E8"/>
    <w:rsid w:val="00B91A4D"/>
    <w:rsid w:val="00B92285"/>
    <w:rsid w:val="00B94783"/>
    <w:rsid w:val="00B94CFD"/>
    <w:rsid w:val="00BA0EA2"/>
    <w:rsid w:val="00BA60C2"/>
    <w:rsid w:val="00BA61F1"/>
    <w:rsid w:val="00BB3E64"/>
    <w:rsid w:val="00BB77E9"/>
    <w:rsid w:val="00BC0870"/>
    <w:rsid w:val="00BC1BFD"/>
    <w:rsid w:val="00BC2050"/>
    <w:rsid w:val="00BC4F9D"/>
    <w:rsid w:val="00BD3FDE"/>
    <w:rsid w:val="00BE00E5"/>
    <w:rsid w:val="00BE2EA8"/>
    <w:rsid w:val="00BF070D"/>
    <w:rsid w:val="00BF1978"/>
    <w:rsid w:val="00C070A3"/>
    <w:rsid w:val="00C20442"/>
    <w:rsid w:val="00C22D33"/>
    <w:rsid w:val="00C25CEA"/>
    <w:rsid w:val="00C27AA6"/>
    <w:rsid w:val="00C27E2C"/>
    <w:rsid w:val="00C32304"/>
    <w:rsid w:val="00C3654D"/>
    <w:rsid w:val="00C40C95"/>
    <w:rsid w:val="00C624DD"/>
    <w:rsid w:val="00C66BA5"/>
    <w:rsid w:val="00C7398D"/>
    <w:rsid w:val="00C73D95"/>
    <w:rsid w:val="00C82936"/>
    <w:rsid w:val="00C86AC2"/>
    <w:rsid w:val="00C90CAB"/>
    <w:rsid w:val="00C96744"/>
    <w:rsid w:val="00CA0E65"/>
    <w:rsid w:val="00CA1657"/>
    <w:rsid w:val="00CB497A"/>
    <w:rsid w:val="00CC1B27"/>
    <w:rsid w:val="00CC3BC8"/>
    <w:rsid w:val="00CD7ED7"/>
    <w:rsid w:val="00CE1E50"/>
    <w:rsid w:val="00CF22B6"/>
    <w:rsid w:val="00CF246C"/>
    <w:rsid w:val="00CF3CB9"/>
    <w:rsid w:val="00CF754C"/>
    <w:rsid w:val="00D16CED"/>
    <w:rsid w:val="00D2039F"/>
    <w:rsid w:val="00D20704"/>
    <w:rsid w:val="00D21A08"/>
    <w:rsid w:val="00D22DBA"/>
    <w:rsid w:val="00D241BA"/>
    <w:rsid w:val="00D247DB"/>
    <w:rsid w:val="00D36DEA"/>
    <w:rsid w:val="00D440CA"/>
    <w:rsid w:val="00D47429"/>
    <w:rsid w:val="00D56BEC"/>
    <w:rsid w:val="00D656B5"/>
    <w:rsid w:val="00D707E3"/>
    <w:rsid w:val="00D7521E"/>
    <w:rsid w:val="00D753D6"/>
    <w:rsid w:val="00D814F6"/>
    <w:rsid w:val="00D826EF"/>
    <w:rsid w:val="00D92174"/>
    <w:rsid w:val="00D954AF"/>
    <w:rsid w:val="00DA08EA"/>
    <w:rsid w:val="00DA67AA"/>
    <w:rsid w:val="00DB3F46"/>
    <w:rsid w:val="00DC3082"/>
    <w:rsid w:val="00DD1C8B"/>
    <w:rsid w:val="00DD36E7"/>
    <w:rsid w:val="00DD7725"/>
    <w:rsid w:val="00DE0425"/>
    <w:rsid w:val="00DE245B"/>
    <w:rsid w:val="00DE2F69"/>
    <w:rsid w:val="00DF2057"/>
    <w:rsid w:val="00DF6A04"/>
    <w:rsid w:val="00E034FB"/>
    <w:rsid w:val="00E10445"/>
    <w:rsid w:val="00E20BD2"/>
    <w:rsid w:val="00E30E29"/>
    <w:rsid w:val="00E42362"/>
    <w:rsid w:val="00E468EF"/>
    <w:rsid w:val="00E6339B"/>
    <w:rsid w:val="00E63F8B"/>
    <w:rsid w:val="00E71CB8"/>
    <w:rsid w:val="00E950D4"/>
    <w:rsid w:val="00E9645B"/>
    <w:rsid w:val="00EA72EE"/>
    <w:rsid w:val="00EA7B4B"/>
    <w:rsid w:val="00EB16A2"/>
    <w:rsid w:val="00EB49F0"/>
    <w:rsid w:val="00EB6622"/>
    <w:rsid w:val="00EC339C"/>
    <w:rsid w:val="00EC759A"/>
    <w:rsid w:val="00EC7909"/>
    <w:rsid w:val="00EE0B3B"/>
    <w:rsid w:val="00EE590D"/>
    <w:rsid w:val="00EE70B1"/>
    <w:rsid w:val="00F00FF7"/>
    <w:rsid w:val="00F06FA4"/>
    <w:rsid w:val="00F1264C"/>
    <w:rsid w:val="00F24105"/>
    <w:rsid w:val="00F26189"/>
    <w:rsid w:val="00F27321"/>
    <w:rsid w:val="00F30930"/>
    <w:rsid w:val="00F314F2"/>
    <w:rsid w:val="00F3360E"/>
    <w:rsid w:val="00F42DAB"/>
    <w:rsid w:val="00F47C7A"/>
    <w:rsid w:val="00F61016"/>
    <w:rsid w:val="00F63619"/>
    <w:rsid w:val="00F63E78"/>
    <w:rsid w:val="00F64B8B"/>
    <w:rsid w:val="00F7639A"/>
    <w:rsid w:val="00F835AA"/>
    <w:rsid w:val="00F868A6"/>
    <w:rsid w:val="00FA1A51"/>
    <w:rsid w:val="00FA38CC"/>
    <w:rsid w:val="00FA6274"/>
    <w:rsid w:val="00FB1838"/>
    <w:rsid w:val="00FB3A2C"/>
    <w:rsid w:val="00FB46ED"/>
    <w:rsid w:val="00FC0AF0"/>
    <w:rsid w:val="00FC17C2"/>
    <w:rsid w:val="00FC6780"/>
    <w:rsid w:val="00FC70AE"/>
    <w:rsid w:val="00FD12C9"/>
    <w:rsid w:val="00FD292F"/>
    <w:rsid w:val="00FE6C7C"/>
    <w:rsid w:val="00FE7C35"/>
    <w:rsid w:val="00FF2FA6"/>
    <w:rsid w:val="00FF4F55"/>
    <w:rsid w:val="00F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95DC0"/>
    <w:rPr>
      <w:rFonts w:ascii="Tahoma" w:hAnsi="Tahoma" w:cs="Tahoma"/>
      <w:sz w:val="16"/>
      <w:szCs w:val="16"/>
    </w:rPr>
  </w:style>
  <w:style w:type="character" w:styleId="Hyperlink">
    <w:name w:val="Hyperlink"/>
    <w:rsid w:val="003033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95DC0"/>
    <w:rPr>
      <w:rFonts w:ascii="Tahoma" w:hAnsi="Tahoma" w:cs="Tahoma"/>
      <w:sz w:val="16"/>
      <w:szCs w:val="16"/>
    </w:rPr>
  </w:style>
  <w:style w:type="character" w:styleId="Hyperlink">
    <w:name w:val="Hyperlink"/>
    <w:rsid w:val="003033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8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kaiserslautern.de/buerger_rathaus_politik/stadtverwaltung/ausschreibungen/index.html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file:///J:\Formulare\Grafiken.kl\Logo%20KL%20Stadt%20schwarz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\notes79DCC4\kurzmit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D05FF-5A34-4170-9D73-EE9081B33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kurzmitt.dot</Template>
  <TotalTime>0</TotalTime>
  <Pages>1</Pages>
  <Words>222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Stadtverwaltung Kaiserslautern 67653 Kaiserslautern</vt:lpstr>
    </vt:vector>
  </TitlesOfParts>
  <Company>Stadtverwaltung Kaiserslautern</Company>
  <LinksUpToDate>false</LinksUpToDate>
  <CharactersWithSpaces>1623</CharactersWithSpaces>
  <SharedDoc>false</SharedDoc>
  <HLinks>
    <vt:vector size="12" baseType="variant">
      <vt:variant>
        <vt:i4>8060991</vt:i4>
      </vt:variant>
      <vt:variant>
        <vt:i4>7</vt:i4>
      </vt:variant>
      <vt:variant>
        <vt:i4>0</vt:i4>
      </vt:variant>
      <vt:variant>
        <vt:i4>5</vt:i4>
      </vt:variant>
      <vt:variant>
        <vt:lpwstr>https://www.kaiserslautern.de/buerger_rathaus_politik/stadtverwaltung/ausschreibungen/index.html.de</vt:lpwstr>
      </vt:variant>
      <vt:variant>
        <vt:lpwstr/>
      </vt:variant>
      <vt:variant>
        <vt:i4>3866643</vt:i4>
      </vt:variant>
      <vt:variant>
        <vt:i4>3862</vt:i4>
      </vt:variant>
      <vt:variant>
        <vt:i4>1025</vt:i4>
      </vt:variant>
      <vt:variant>
        <vt:i4>1</vt:i4>
      </vt:variant>
      <vt:variant>
        <vt:lpwstr>J:\Formulare\Grafiken.kl\Logo KL Stadt schwarz.jpg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Stadtverwaltung Kaiserslautern 67653 Kaiserslautern</dc:title>
  <dc:creator>IuK</dc:creator>
  <cp:lastModifiedBy>Riehm-Grünenwald, Sabrina</cp:lastModifiedBy>
  <cp:revision>2</cp:revision>
  <cp:lastPrinted>2019-12-11T06:36:00Z</cp:lastPrinted>
  <dcterms:created xsi:type="dcterms:W3CDTF">2025-10-06T07:26:00Z</dcterms:created>
  <dcterms:modified xsi:type="dcterms:W3CDTF">2025-10-06T07:26:00Z</dcterms:modified>
</cp:coreProperties>
</file>