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Umbau der GS Wirges - Rohbauarbeiten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und Umbau der GS Wirges - Rohbauarbeiten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