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Erweiterung und Umbau der GS Wirges - Rohbauarbeiten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2026-057-10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Erweiterung und Umbau der GS Wirges - Rohbauarbeiten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