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2026-057-10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24.08.2026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Erweiterung und Umbau der GS Wirges - Rohbauarbeiten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Erweiterung und Umbau der GS Wirges - Rohbauarbeiten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