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26_134_109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 Dorfplatz Hainfeld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Straßen- und Tiefbauarbeiten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