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Straßenausbau Dorfplatz Hainfeld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26_134_109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Straßen- und Tiefbauarbeiten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