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26_134_109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17.08.2026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Straßenausbau Dorfplatz Hainfeld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Straßen- und Tiefbauarbeiten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