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_134_109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traßenausbau Dorfplatz Hainfeld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Straßen- und Tiefbauarbeiten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