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8_1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ßenausbau, Hirtenstraße Böbin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ßenbau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