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26_140_202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Kirrweiler - Schreinerarbeiten, Innentüren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Schreinererarbeiten, Innentüren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