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8"/>
        <w:gridCol w:w="283"/>
        <w:gridCol w:w="264"/>
        <w:gridCol w:w="20"/>
        <w:gridCol w:w="264"/>
        <w:gridCol w:w="110"/>
        <w:gridCol w:w="153"/>
        <w:gridCol w:w="446"/>
        <w:gridCol w:w="420"/>
        <w:gridCol w:w="288"/>
        <w:gridCol w:w="2693"/>
        <w:gridCol w:w="1276"/>
        <w:gridCol w:w="567"/>
        <w:gridCol w:w="187"/>
        <w:gridCol w:w="1656"/>
        <w:gridCol w:w="513"/>
        <w:gridCol w:w="49"/>
        <w:gridCol w:w="403"/>
        <w:gridCol w:w="27"/>
      </w:tblGrid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:rsidR="009E0802" w:rsidRPr="008F6547" w:rsidRDefault="008876E4" w:rsidP="00410951">
            <w:pPr>
              <w:jc w:val="left"/>
            </w:pPr>
            <w:r w:rsidRPr="008E45B5">
              <w:rPr>
                <w:b/>
                <w:sz w:val="16"/>
                <w:szCs w:val="16"/>
              </w:rPr>
              <w:t>Name lt. Handelsregister</w:t>
            </w:r>
            <w:r w:rsidRPr="00410951">
              <w:rPr>
                <w:sz w:val="16"/>
                <w:szCs w:val="16"/>
              </w:rPr>
              <w:t xml:space="preserve"> und Anschrift des Bieters</w:t>
            </w:r>
          </w:p>
        </w:tc>
        <w:tc>
          <w:tcPr>
            <w:tcW w:w="1276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gridSpan w:val="7"/>
            <w:tcBorders>
              <w:top w:val="single" w:sz="4" w:space="0" w:color="808080"/>
              <w:right w:val="single" w:sz="4" w:space="0" w:color="808080"/>
            </w:tcBorders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A74431" w:rsidP="00A74431">
            <w:pPr>
              <w:jc w:val="left"/>
            </w:pPr>
            <w:r>
              <w:t>E</w:t>
            </w:r>
            <w:r w:rsidR="009E0802">
              <w:t>-</w:t>
            </w:r>
            <w:r>
              <w:t>M</w:t>
            </w:r>
            <w:r w:rsidR="009E0802">
              <w:t>ail: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Default="009E0802" w:rsidP="009E0802">
            <w:pPr>
              <w:jc w:val="left"/>
            </w:pPr>
            <w:r>
              <w:t>HR-Nr.:</w:t>
            </w:r>
          </w:p>
          <w:p w:rsidR="000E0896" w:rsidRDefault="000E0896" w:rsidP="000E0896">
            <w:pPr>
              <w:jc w:val="left"/>
            </w:pPr>
            <w:r>
              <w:t>Register-</w:t>
            </w:r>
          </w:p>
          <w:p w:rsidR="000E0896" w:rsidRPr="008F6547" w:rsidRDefault="000E0896" w:rsidP="000E0896">
            <w:pPr>
              <w:jc w:val="left"/>
            </w:pPr>
            <w:r>
              <w:t>gericht:</w:t>
            </w:r>
          </w:p>
        </w:tc>
        <w:tc>
          <w:tcPr>
            <w:tcW w:w="3402" w:type="dxa"/>
            <w:gridSpan w:val="7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89492C" w:rsidRPr="00341A7F" w:rsidTr="00771DBF">
        <w:trPr>
          <w:trHeight w:val="2269"/>
        </w:trPr>
        <w:tc>
          <w:tcPr>
            <w:tcW w:w="9667" w:type="dxa"/>
            <w:gridSpan w:val="19"/>
            <w:noWrap/>
            <w:tcMar>
              <w:left w:w="28" w:type="dxa"/>
            </w:tcMar>
          </w:tcPr>
          <w:p w:rsidR="002643F8" w:rsidRDefault="002643F8" w:rsidP="00A74431">
            <w:pPr>
              <w:rPr>
                <w:sz w:val="16"/>
                <w:szCs w:val="16"/>
              </w:rPr>
            </w:pPr>
            <w:r w:rsidRPr="00BD110E">
              <w:rPr>
                <w:sz w:val="16"/>
                <w:szCs w:val="16"/>
              </w:rPr>
              <w:t>(Name und Anschrift der Vergabestelle)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Frankenthal (Pfalz)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Rathausplatz 2-7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67227 Frankenthal (Pfalz)</w:t>
            </w:r>
          </w:p>
          <w:p w:rsidR="00A74431" w:rsidRPr="00341A7F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Deutschland</w:t>
            </w:r>
          </w:p>
        </w:tc>
      </w:tr>
      <w:tr w:rsidR="0013068A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597968" w:rsidRPr="008F6547" w:rsidRDefault="00597968" w:rsidP="009C0E76">
            <w:r>
              <w:rPr>
                <w:bCs/>
                <w:iCs/>
              </w:rPr>
              <w:t xml:space="preserve">Bezeichnung der </w:t>
            </w:r>
            <w:r w:rsidR="009C0E76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3068A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13068A" w:rsidRPr="008F6547" w:rsidRDefault="0013068A" w:rsidP="00940F19"/>
        </w:tc>
      </w:tr>
      <w:tr w:rsidR="00140608" w:rsidRPr="00597968" w:rsidTr="00771DBF">
        <w:trPr>
          <w:trHeight w:val="284"/>
        </w:trPr>
        <w:tc>
          <w:tcPr>
            <w:tcW w:w="2008" w:type="dxa"/>
            <w:gridSpan w:val="9"/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59" w:type="dxa"/>
            <w:gridSpan w:val="10"/>
            <w:noWrap/>
            <w:vAlign w:val="center"/>
          </w:tcPr>
          <w:p w:rsidR="00140608" w:rsidRPr="00597968" w:rsidRDefault="00C256AF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</w:t>
            </w:r>
          </w:p>
        </w:tc>
      </w:tr>
      <w:tr w:rsidR="000D2F1B" w:rsidRPr="008F6547" w:rsidTr="00771DBF">
        <w:trPr>
          <w:trHeight w:val="284"/>
        </w:trPr>
        <w:tc>
          <w:tcPr>
            <w:tcW w:w="2008" w:type="dxa"/>
            <w:gridSpan w:val="9"/>
            <w:vMerge w:val="restart"/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10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0D2F1B" w:rsidRPr="008F6547" w:rsidTr="00771DBF">
        <w:trPr>
          <w:trHeight w:val="284"/>
        </w:trPr>
        <w:tc>
          <w:tcPr>
            <w:tcW w:w="2008" w:type="dxa"/>
            <w:gridSpan w:val="9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10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140608" w:rsidRPr="00597968" w:rsidTr="00771DBF">
        <w:trPr>
          <w:trHeight w:val="340"/>
        </w:trPr>
        <w:tc>
          <w:tcPr>
            <w:tcW w:w="2008" w:type="dxa"/>
            <w:gridSpan w:val="9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:rsidTr="00771DBF">
        <w:trPr>
          <w:trHeight w:val="284"/>
        </w:trPr>
        <w:tc>
          <w:tcPr>
            <w:tcW w:w="2008" w:type="dxa"/>
            <w:gridSpan w:val="9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8F6547" w:rsidRDefault="00303C4A" w:rsidP="00940F19">
            <w:r w:rsidRPr="00303C4A">
              <w:t>2026-060</w:t>
            </w:r>
          </w:p>
        </w:tc>
        <w:tc>
          <w:tcPr>
            <w:tcW w:w="7659" w:type="dxa"/>
            <w:gridSpan w:val="10"/>
            <w:tcBorders>
              <w:bottom w:val="single" w:sz="4" w:space="0" w:color="808080"/>
            </w:tcBorders>
            <w:vAlign w:val="center"/>
          </w:tcPr>
          <w:p w:rsidR="000D2F1B" w:rsidRPr="008F6547" w:rsidRDefault="00303C4A" w:rsidP="00940F19">
            <w:r w:rsidRPr="00303C4A">
              <w:t>Übernahme und Verwertung von Altholz</w:t>
            </w:r>
            <w:bookmarkStart w:id="0" w:name="_GoBack"/>
            <w:bookmarkEnd w:id="0"/>
          </w:p>
        </w:tc>
      </w:tr>
      <w:tr w:rsidR="004E122C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4E122C" w:rsidRDefault="004E122C" w:rsidP="000A77E4">
            <w:pPr>
              <w:jc w:val="left"/>
              <w:rPr>
                <w:b/>
              </w:rPr>
            </w:pPr>
            <w:r w:rsidRPr="000A77E4">
              <w:rPr>
                <w:b/>
                <w:bCs/>
              </w:rPr>
              <w:t>Anlagen</w:t>
            </w:r>
            <w:r w:rsidR="00AB5132">
              <w:rPr>
                <w:rStyle w:val="Funotenzeichen"/>
                <w:b w:val="0"/>
              </w:rPr>
              <w:footnoteReference w:id="1"/>
            </w:r>
          </w:p>
        </w:tc>
        <w:tc>
          <w:tcPr>
            <w:tcW w:w="446" w:type="dxa"/>
            <w:noWrap/>
            <w:vAlign w:val="center"/>
          </w:tcPr>
          <w:p w:rsidR="004E122C" w:rsidRPr="00597968" w:rsidRDefault="00303C4A" w:rsidP="00864C52">
            <w:pPr>
              <w:jc w:val="left"/>
            </w:pPr>
            <w:sdt>
              <w:sdtPr>
                <w:rPr>
                  <w:sz w:val="24"/>
                </w:rPr>
                <w:id w:val="-14494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4E122C" w:rsidRPr="00597968" w:rsidRDefault="004E122C" w:rsidP="004E122C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0709AB" w:rsidRPr="008C109B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8C109B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-108683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0709AB" w:rsidRPr="009C7E9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8C109B" w:rsidRDefault="000709AB" w:rsidP="00B55067">
            <w:pPr>
              <w:jc w:val="left"/>
            </w:pPr>
            <w:r>
              <w:t>Einheitliche Europäische Eigenerklärung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30821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>
              <w:t>Eigenerklärung zur Eignung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122964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>
              <w:t>221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Zuschlagskalkulation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-153364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>
              <w:t>222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Kalkulation über die Endsumme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-105254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>
              <w:t>233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>
              <w:t>Nachunternehmerleistungen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-112677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 w:rsidRPr="00D425A1">
              <w:t>234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 w:rsidRPr="00597968">
              <w:t>Bieter-/Arbeitsgemeinschaft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-22337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lastRenderedPageBreak/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>
              <w:lastRenderedPageBreak/>
              <w:t>235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D425A1" w:rsidRDefault="000709AB" w:rsidP="00B55067">
            <w:pPr>
              <w:jc w:val="left"/>
            </w:pPr>
            <w:r>
              <w:t>Verzeichnis der Leistungen/Kapazitäten anderer Unternehmen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200115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>
              <w:t>Mustererklärung 1 nach § 4 Abs. 1 LTTG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-90798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463A73">
            <w:pPr>
              <w:jc w:val="left"/>
            </w:pPr>
            <w:r>
              <w:t xml:space="preserve">Mustererklärung 3 nach § </w:t>
            </w:r>
            <w:r w:rsidR="00463A73">
              <w:t>4</w:t>
            </w:r>
            <w:r>
              <w:t xml:space="preserve"> </w:t>
            </w:r>
            <w:r w:rsidR="00463A73">
              <w:t>Abs. 2</w:t>
            </w:r>
            <w:r>
              <w:t xml:space="preserve"> LTTG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DF0D66" w:rsidRDefault="00303C4A" w:rsidP="00B55067">
            <w:pPr>
              <w:jc w:val="left"/>
            </w:pPr>
            <w:sdt>
              <w:sdtPr>
                <w:rPr>
                  <w:sz w:val="24"/>
                </w:rPr>
                <w:id w:val="17616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D425A1" w:rsidRDefault="000709AB" w:rsidP="00B55067">
            <w:pPr>
              <w:jc w:val="left"/>
            </w:pPr>
          </w:p>
        </w:tc>
      </w:tr>
      <w:tr w:rsidR="00341A7F" w:rsidRPr="001C60F2" w:rsidTr="00771DBF">
        <w:trPr>
          <w:trHeight w:val="397"/>
        </w:trPr>
        <w:tc>
          <w:tcPr>
            <w:tcW w:w="9667" w:type="dxa"/>
            <w:gridSpan w:val="19"/>
            <w:noWrap/>
            <w:tcMar>
              <w:left w:w="28" w:type="dxa"/>
            </w:tcMar>
          </w:tcPr>
          <w:p w:rsidR="00341A7F" w:rsidRPr="00410951" w:rsidRDefault="00341A7F" w:rsidP="00C256AF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 xml:space="preserve">ten Preisen an. </w:t>
            </w:r>
          </w:p>
        </w:tc>
      </w:tr>
      <w:tr w:rsidR="00341A7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1" w:name="_Hlk227156917"/>
          </w:p>
        </w:tc>
        <w:tc>
          <w:tcPr>
            <w:tcW w:w="930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771DBF" w:rsidRPr="00771DBF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-1569024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771DBF" w:rsidRPr="00771DBF" w:rsidRDefault="00771DB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Bietergemeinschaft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Das Angebot wird als Bietergemeinschaft abgegeben.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Erklärung zur Bietergemeinschaft ist im Formblatt 234 beigefügt.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930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FF0000"/>
                <w:sz w:val="24"/>
                <w:szCs w:val="24"/>
                <w:highlight w:val="yellow"/>
              </w:rPr>
            </w:pPr>
            <w:r w:rsidRPr="00771DBF">
              <w:rPr>
                <w:b/>
              </w:rPr>
              <w:t>An mein/unser Angebot halte(n) ich/wir mich/uns bis zum Ablauf der Bindefrist gebunden.</w:t>
            </w:r>
          </w:p>
        </w:tc>
      </w:tr>
      <w:bookmarkEnd w:id="1"/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:rsidTr="00771DBF">
        <w:trPr>
          <w:trHeight w:val="284"/>
        </w:trPr>
        <w:tc>
          <w:tcPr>
            <w:tcW w:w="6832" w:type="dxa"/>
            <w:gridSpan w:val="13"/>
            <w:noWrap/>
            <w:tcMar>
              <w:left w:w="28" w:type="dxa"/>
            </w:tcMar>
          </w:tcPr>
          <w:p w:rsidR="00341A7F" w:rsidRPr="00771DBF" w:rsidRDefault="00341A7F" w:rsidP="00521827">
            <w:pPr>
              <w:pStyle w:val="berschrift1"/>
            </w:pPr>
            <w:r w:rsidRPr="00771DBF">
              <w:t xml:space="preserve">Die Angebotsendsumme des Hauptangebotes gem. Leistungsbeschreibung </w:t>
            </w:r>
            <w:r w:rsidR="005B1392" w:rsidRPr="00771DBF">
              <w:t>einschl. Umsatzsteuer</w:t>
            </w:r>
            <w:r w:rsidR="00165996" w:rsidRPr="00771DBF">
              <w:t xml:space="preserve"> </w:t>
            </w:r>
            <w:r w:rsidRPr="00771DBF">
              <w:t>beträgt</w:t>
            </w:r>
          </w:p>
        </w:tc>
        <w:tc>
          <w:tcPr>
            <w:tcW w:w="1843" w:type="dxa"/>
            <w:gridSpan w:val="2"/>
            <w:tcBorders>
              <w:bottom w:val="single" w:sz="4" w:space="0" w:color="808080"/>
            </w:tcBorders>
            <w:vAlign w:val="bottom"/>
          </w:tcPr>
          <w:p w:rsidR="00341A7F" w:rsidRPr="00771DBF" w:rsidRDefault="00341A7F" w:rsidP="00DD6287">
            <w:pPr>
              <w:jc w:val="left"/>
              <w:rPr>
                <w:b/>
              </w:rPr>
            </w:pPr>
          </w:p>
        </w:tc>
        <w:tc>
          <w:tcPr>
            <w:tcW w:w="992" w:type="dxa"/>
            <w:gridSpan w:val="4"/>
            <w:vAlign w:val="bottom"/>
          </w:tcPr>
          <w:p w:rsidR="00341A7F" w:rsidRPr="00410951" w:rsidRDefault="00341A7F" w:rsidP="00853F45">
            <w:pPr>
              <w:jc w:val="center"/>
              <w:rPr>
                <w:b/>
              </w:rPr>
            </w:pPr>
            <w:r w:rsidRPr="00771DBF">
              <w:rPr>
                <w:b/>
              </w:rPr>
              <w:t>€</w:t>
            </w:r>
          </w:p>
        </w:tc>
      </w:tr>
      <w:tr w:rsidR="00341A7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DF0D66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771DBF">
        <w:trPr>
          <w:trHeight w:val="291"/>
        </w:trPr>
        <w:tc>
          <w:tcPr>
            <w:tcW w:w="7019" w:type="dxa"/>
            <w:gridSpan w:val="14"/>
            <w:noWrap/>
            <w:tcMar>
              <w:left w:w="28" w:type="dxa"/>
            </w:tcMar>
          </w:tcPr>
          <w:p w:rsidR="00341A7F" w:rsidRPr="00FF10F9" w:rsidRDefault="00341A7F" w:rsidP="003F6BB1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</w:t>
            </w:r>
            <w:r w:rsidR="003F6BB1">
              <w:t xml:space="preserve">das </w:t>
            </w:r>
            <w:r w:rsidRPr="00597968">
              <w:t>Haupt</w:t>
            </w:r>
            <w:r w:rsidR="003F6BB1">
              <w:t>angebot</w:t>
            </w:r>
          </w:p>
        </w:tc>
        <w:tc>
          <w:tcPr>
            <w:tcW w:w="1656" w:type="dxa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C6699">
            <w:pPr>
              <w:rPr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:rsidR="007C1A55" w:rsidRDefault="007C1A55" w:rsidP="00853F45">
            <w:pPr>
              <w:jc w:val="center"/>
              <w:rPr>
                <w:b/>
              </w:rPr>
            </w:pPr>
          </w:p>
          <w:p w:rsidR="007C1A55" w:rsidRDefault="007C1A55" w:rsidP="00853F45">
            <w:pPr>
              <w:jc w:val="center"/>
              <w:rPr>
                <w:b/>
              </w:rPr>
            </w:pPr>
          </w:p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41A7F" w:rsidRPr="001C60F2" w:rsidTr="00771DBF">
        <w:trPr>
          <w:trHeight w:hRule="exact" w:val="113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41A7F" w:rsidRDefault="00341A7F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Pr="0041095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525" w:type="dxa"/>
            <w:gridSpan w:val="12"/>
            <w:noWrap/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771DBF">
        <w:trPr>
          <w:trHeight w:val="397"/>
        </w:trPr>
        <w:tc>
          <w:tcPr>
            <w:tcW w:w="9667" w:type="dxa"/>
            <w:gridSpan w:val="19"/>
            <w:noWrap/>
            <w:tcMar>
              <w:left w:w="28" w:type="dxa"/>
            </w:tcMar>
          </w:tcPr>
          <w:p w:rsidR="00341A7F" w:rsidRPr="00410951" w:rsidRDefault="00341A7F" w:rsidP="00D425A1">
            <w:pPr>
              <w:pStyle w:val="berschrift1"/>
            </w:pPr>
            <w:r>
              <w:t>Bestandteil</w:t>
            </w:r>
            <w:r w:rsidR="000709AB">
              <w:t>e</w:t>
            </w:r>
            <w:r>
              <w:t xml:space="preserve">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</w:t>
            </w:r>
            <w:r w:rsidR="000D4404">
              <w:t>la</w:t>
            </w:r>
            <w:r>
              <w:t>gen</w:t>
            </w:r>
            <w:r w:rsidRPr="00410951">
              <w:t>: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6"/>
            <w:shd w:val="clear" w:color="auto" w:fill="auto"/>
            <w:noWrap/>
            <w:vAlign w:val="center"/>
          </w:tcPr>
          <w:p w:rsidR="00341A7F" w:rsidRPr="001C60F2" w:rsidRDefault="00341A7F" w:rsidP="006408D7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 xml:space="preserve">/B), </w:t>
            </w:r>
            <w:r w:rsidR="003F6BB1">
              <w:t xml:space="preserve">in der </w:t>
            </w:r>
            <w:r w:rsidR="006408D7">
              <w:t>zum Zeitpunkt der Ausschreibung</w:t>
            </w:r>
            <w:r w:rsidR="003F6BB1">
              <w:t xml:space="preserve"> gültigen Fassung</w:t>
            </w:r>
            <w:r w:rsidRPr="001C60F2">
              <w:t>,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6"/>
            <w:shd w:val="clear" w:color="auto" w:fill="auto"/>
            <w:noWrap/>
            <w:vAlign w:val="center"/>
          </w:tcPr>
          <w:p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="00442963">
              <w:t>, Teil C und Teil D</w:t>
            </w:r>
            <w:r w:rsidRPr="001C60F2" w:rsidDel="00AB5132">
              <w:t xml:space="preserve"> </w:t>
            </w:r>
          </w:p>
        </w:tc>
      </w:tr>
      <w:tr w:rsidR="00B91326" w:rsidRPr="001C60F2" w:rsidTr="00771DB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B91326" w:rsidRPr="001C60F2" w:rsidRDefault="00B91326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6"/>
            <w:shd w:val="clear" w:color="auto" w:fill="auto"/>
            <w:noWrap/>
            <w:vAlign w:val="center"/>
          </w:tcPr>
          <w:p w:rsidR="00B91326" w:rsidRDefault="00B91326" w:rsidP="006C76A1">
            <w:pPr>
              <w:pStyle w:val="AnstrichTabelle"/>
              <w:jc w:val="left"/>
            </w:pPr>
          </w:p>
        </w:tc>
      </w:tr>
      <w:tr w:rsidR="00CE65EC" w:rsidRPr="001C60F2" w:rsidTr="00771DBF">
        <w:trPr>
          <w:trHeight w:hRule="exact" w:val="1417"/>
        </w:trPr>
        <w:tc>
          <w:tcPr>
            <w:tcW w:w="595" w:type="dxa"/>
            <w:gridSpan w:val="3"/>
            <w:noWrap/>
            <w:tcMar>
              <w:left w:w="28" w:type="dxa"/>
            </w:tcMar>
          </w:tcPr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CE65EC" w:rsidRPr="00227E1B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6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27"/>
                    <w:gridCol w:w="399"/>
                    <w:gridCol w:w="850"/>
                    <w:gridCol w:w="3663"/>
                    <w:gridCol w:w="1506"/>
                    <w:gridCol w:w="2655"/>
                  </w:tblGrid>
                  <w:tr w:rsidR="00CE65EC" w:rsidRPr="00227E1B" w:rsidTr="00FB1F08">
                    <w:trPr>
                      <w:trHeight w:val="651"/>
                    </w:trPr>
                    <w:tc>
                      <w:tcPr>
                        <w:tcW w:w="594" w:type="dxa"/>
                        <w:gridSpan w:val="2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593112">
                        <w:pPr>
                          <w:pStyle w:val="berschrift1"/>
                          <w:numPr>
                            <w:ilvl w:val="0"/>
                            <w:numId w:val="16"/>
                          </w:numPr>
                          <w:tabs>
                            <w:tab w:val="num" w:pos="567"/>
                          </w:tabs>
                          <w:ind w:left="567" w:hanging="567"/>
                          <w:contextualSpacing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303C4A">
                          <w:fldChar w:fldCharType="separate"/>
                        </w:r>
                        <w:r w:rsidRPr="00227E1B">
                          <w:fldChar w:fldCharType="end"/>
                        </w:r>
                      </w:p>
                    </w:tc>
                    <w:tc>
                      <w:tcPr>
                        <w:tcW w:w="9073" w:type="dxa"/>
                        <w:gridSpan w:val="5"/>
                        <w:noWrap/>
                        <w:vAlign w:val="center"/>
                      </w:tcPr>
                      <w:p w:rsidR="00CE65EC" w:rsidRPr="00227E1B" w:rsidRDefault="00CE65EC" w:rsidP="00593112">
                        <w:pPr>
                          <w:pStyle w:val="AnstrichTabelle"/>
                          <w:tabs>
                            <w:tab w:val="clear" w:pos="170"/>
                            <w:tab w:val="left" w:pos="291"/>
                          </w:tabs>
                          <w:ind w:left="291" w:hanging="29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303C4A">
                          <w:fldChar w:fldCharType="separate"/>
                        </w:r>
                        <w:r w:rsidRPr="00227E1B">
                          <w:fldChar w:fldCharType="end"/>
                        </w:r>
                        <w:r w:rsidRPr="00227E1B">
                          <w:t xml:space="preserve"> Ich bin/Wir sind für den zu vergebenden Liefer- oder Dienstleistungsbereich präqualifiziert und im Präqualifikationsverzeichnis eingetragen unter Nummer: </w:t>
                        </w:r>
                      </w:p>
                    </w:tc>
                  </w:tr>
                  <w:tr w:rsidR="00CE65EC" w:rsidRPr="00227E1B" w:rsidTr="00FB1F08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506" w:type="dxa"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CE65EC" w:rsidRPr="00227E1B" w:rsidTr="00FB1F08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CE65EC" w:rsidRPr="00227E1B" w:rsidRDefault="00CE65EC" w:rsidP="00593112"/>
                    </w:tc>
                    <w:tc>
                      <w:tcPr>
                        <w:tcW w:w="850" w:type="dxa"/>
                        <w:vAlign w:val="center"/>
                      </w:tcPr>
                      <w:p w:rsidR="00CE65EC" w:rsidRPr="00227E1B" w:rsidRDefault="00CE65EC" w:rsidP="00593112"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/>
                    </w:tc>
                    <w:tc>
                      <w:tcPr>
                        <w:tcW w:w="1506" w:type="dxa"/>
                        <w:vAlign w:val="center"/>
                      </w:tcPr>
                      <w:p w:rsidR="00CE65EC" w:rsidRPr="00227E1B" w:rsidRDefault="00CE65EC" w:rsidP="00593112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/>
                    </w:tc>
                  </w:tr>
                </w:tbl>
                <w:p w:rsidR="00CE65EC" w:rsidRPr="00227E1B" w:rsidRDefault="00CE65EC" w:rsidP="00593112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CE65EC" w:rsidRPr="00227E1B" w:rsidRDefault="00CE65EC"/>
        </w:tc>
        <w:tc>
          <w:tcPr>
            <w:tcW w:w="9072" w:type="dxa"/>
            <w:gridSpan w:val="16"/>
            <w:noWrap/>
          </w:tcPr>
          <w:p w:rsidR="00BD0ED7" w:rsidRPr="00227E1B" w:rsidRDefault="00BD0ED7">
            <w:pPr>
              <w:rPr>
                <w:b/>
                <w:sz w:val="24"/>
              </w:rPr>
            </w:pPr>
          </w:p>
          <w:p w:rsidR="00BD0ED7" w:rsidRPr="00227E1B" w:rsidRDefault="00303C4A">
            <w:pPr>
              <w:rPr>
                <w:b/>
              </w:rPr>
            </w:pPr>
            <w:sdt>
              <w:sdtPr>
                <w:rPr>
                  <w:sz w:val="24"/>
                </w:rPr>
                <w:id w:val="-1182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352" w:rsidRPr="00227E1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D0ED7" w:rsidRPr="00227E1B">
              <w:rPr>
                <w:b/>
                <w:sz w:val="24"/>
              </w:rPr>
              <w:t xml:space="preserve">  </w:t>
            </w:r>
            <w:r w:rsidR="00BD0ED7" w:rsidRPr="00227E1B">
              <w:rPr>
                <w:b/>
              </w:rPr>
              <w:t xml:space="preserve">Ich bin/Wir sind für den zu vergebenden Liefer- oder Dienstleistungsbereich </w:t>
            </w:r>
          </w:p>
          <w:p w:rsidR="00B91326" w:rsidRPr="00227E1B" w:rsidRDefault="00BD0ED7">
            <w:r w:rsidRPr="00227E1B">
              <w:rPr>
                <w:b/>
              </w:rPr>
              <w:t xml:space="preserve">       präqualifiziert und im Präqualifikationsverzeichnis eingetragen unter Nummer: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CE65EC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52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"/>
                    <w:gridCol w:w="278"/>
                    <w:gridCol w:w="838"/>
                    <w:gridCol w:w="4020"/>
                    <w:gridCol w:w="1482"/>
                    <w:gridCol w:w="2618"/>
                  </w:tblGrid>
                  <w:tr w:rsidR="00CE65EC" w:rsidRPr="00227E1B" w:rsidTr="00BD0ED7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BD0ED7">
                        <w:pPr>
                          <w:keepNext w:val="0"/>
                          <w:jc w:val="left"/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38" w:type="dxa"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482" w:type="dxa"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CE65EC" w:rsidRPr="00F507C2" w:rsidTr="00BD0ED7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CE65EC" w:rsidRPr="00227E1B" w:rsidRDefault="00CE65EC" w:rsidP="00593112"/>
                    </w:tc>
                    <w:tc>
                      <w:tcPr>
                        <w:tcW w:w="838" w:type="dxa"/>
                        <w:vAlign w:val="center"/>
                      </w:tcPr>
                      <w:p w:rsidR="00CE65EC" w:rsidRPr="00227E1B" w:rsidRDefault="00CE65EC" w:rsidP="00593112"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/>
                    </w:tc>
                    <w:tc>
                      <w:tcPr>
                        <w:tcW w:w="1482" w:type="dxa"/>
                        <w:vAlign w:val="center"/>
                      </w:tcPr>
                      <w:p w:rsidR="00CE65EC" w:rsidRPr="00D853F2" w:rsidRDefault="00CE65EC" w:rsidP="00593112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CE65EC" w:rsidRPr="00F507C2" w:rsidRDefault="00CE65EC" w:rsidP="00593112"/>
                    </w:tc>
                  </w:tr>
                  <w:tr w:rsidR="00D853F2" w:rsidRPr="00F507C2" w:rsidTr="00BD0ED7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D853F2" w:rsidRPr="00F507C2" w:rsidRDefault="00D853F2" w:rsidP="00593112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D853F2" w:rsidRPr="00F507C2" w:rsidRDefault="00D853F2" w:rsidP="00593112"/>
                    </w:tc>
                    <w:tc>
                      <w:tcPr>
                        <w:tcW w:w="838" w:type="dxa"/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1482" w:type="dxa"/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D853F2" w:rsidRPr="00F507C2" w:rsidRDefault="00D853F2" w:rsidP="00593112"/>
                    </w:tc>
                  </w:tr>
                  <w:tr w:rsidR="00D853F2" w:rsidRPr="00F507C2" w:rsidTr="00BD0ED7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D853F2" w:rsidRPr="00F507C2" w:rsidRDefault="00D853F2" w:rsidP="00593112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D853F2" w:rsidRPr="00F507C2" w:rsidRDefault="00D853F2" w:rsidP="00593112"/>
                    </w:tc>
                    <w:tc>
                      <w:tcPr>
                        <w:tcW w:w="838" w:type="dxa"/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1482" w:type="dxa"/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D853F2" w:rsidRPr="00F507C2" w:rsidRDefault="00D853F2" w:rsidP="00593112"/>
                    </w:tc>
                  </w:tr>
                </w:tbl>
                <w:p w:rsidR="00CE65EC" w:rsidRPr="00F507C2" w:rsidRDefault="00CE65EC" w:rsidP="00593112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B91326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B91326" w:rsidRDefault="00B91326"/>
              </w:tc>
            </w:tr>
            <w:tr w:rsidR="00B91326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B91326" w:rsidRDefault="00B91326"/>
              </w:tc>
            </w:tr>
          </w:tbl>
          <w:p w:rsidR="00CE65EC" w:rsidRDefault="00CE65EC"/>
        </w:tc>
      </w:tr>
      <w:tr w:rsidR="00E35766" w:rsidRPr="001C60F2" w:rsidTr="00771DBF">
        <w:trPr>
          <w:gridAfter w:val="2"/>
          <w:wAfter w:w="430" w:type="dxa"/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E35766" w:rsidRPr="00973D97" w:rsidRDefault="00E35766" w:rsidP="003F6A26"/>
        </w:tc>
        <w:tc>
          <w:tcPr>
            <w:tcW w:w="394" w:type="dxa"/>
            <w:gridSpan w:val="3"/>
            <w:noWrap/>
            <w:vAlign w:val="center"/>
          </w:tcPr>
          <w:p w:rsidR="00E35766" w:rsidRDefault="00E35766" w:rsidP="003F6A26">
            <w:pPr>
              <w:jc w:val="left"/>
            </w:pPr>
          </w:p>
        </w:tc>
        <w:tc>
          <w:tcPr>
            <w:tcW w:w="8248" w:type="dxa"/>
            <w:gridSpan w:val="11"/>
            <w:vAlign w:val="center"/>
          </w:tcPr>
          <w:p w:rsidR="00E35766" w:rsidRPr="00666F19" w:rsidRDefault="00E35766" w:rsidP="003F6A26">
            <w:pPr>
              <w:jc w:val="left"/>
            </w:pPr>
          </w:p>
        </w:tc>
      </w:tr>
      <w:tr w:rsidR="00227E1B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27E1B" w:rsidRPr="00227E1B" w:rsidRDefault="00227E1B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bookmarkStart w:id="2" w:name="_Hlk227155856"/>
            <w:r w:rsidRPr="00227E1B">
              <w:rPr>
                <w:rFonts w:cs="Arial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57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227E1B" w:rsidRPr="00B6223A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948430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227E1B" w:rsidRPr="00227E1B" w:rsidRDefault="00227E1B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227E1B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227E1B" w:rsidRPr="00106862" w:rsidRDefault="00227E1B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227E1B">
                    <w:rPr>
                      <w:rFonts w:cs="Arial"/>
                    </w:rPr>
                    <w:t>Ich bin/Wir sind kleines oder mittleres Unternehmen – KMU - (&lt; 250 Beschäftigte und ≤ 50 Mio. Euro Jahresumsatz bzw. ≤ 43 Mio. Jahresbilanzsumme)</w:t>
                  </w:r>
                  <w:r w:rsidRPr="00227E1B">
                    <w:rPr>
                      <w:rStyle w:val="Funotenzeichen"/>
                      <w:rFonts w:cs="Arial"/>
                    </w:rPr>
                    <w:footnoteReference w:id="2"/>
                  </w:r>
                </w:p>
                <w:p w:rsidR="00227E1B" w:rsidRPr="00B6223A" w:rsidRDefault="00227E1B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227E1B" w:rsidRPr="00B6223A" w:rsidRDefault="00227E1B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bookmarkEnd w:id="2"/>
      <w:tr w:rsidR="00E35766" w:rsidRPr="001C60F2" w:rsidTr="00771DBF">
        <w:trPr>
          <w:gridAfter w:val="2"/>
          <w:wAfter w:w="430" w:type="dxa"/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E35766" w:rsidRPr="00973D97" w:rsidRDefault="00E35766" w:rsidP="003F6A26"/>
        </w:tc>
        <w:tc>
          <w:tcPr>
            <w:tcW w:w="394" w:type="dxa"/>
            <w:gridSpan w:val="3"/>
            <w:noWrap/>
          </w:tcPr>
          <w:p w:rsidR="00E35766" w:rsidRDefault="00E35766" w:rsidP="003F6A26">
            <w:pPr>
              <w:jc w:val="left"/>
            </w:pPr>
          </w:p>
        </w:tc>
        <w:tc>
          <w:tcPr>
            <w:tcW w:w="8248" w:type="dxa"/>
            <w:gridSpan w:val="11"/>
            <w:vAlign w:val="center"/>
          </w:tcPr>
          <w:p w:rsidR="00E35766" w:rsidRPr="00666F19" w:rsidRDefault="00E35766" w:rsidP="00E31A27">
            <w:pPr>
              <w:jc w:val="left"/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bookmarkStart w:id="3" w:name="_Hlk227156029"/>
            <w:r w:rsidRPr="00771DBF">
              <w:rPr>
                <w:rFonts w:cs="Arial"/>
                <w:b/>
                <w:bCs/>
                <w:sz w:val="22"/>
              </w:rPr>
              <w:t>7</w:t>
            </w: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71DBF">
              <w:rPr>
                <w:rFonts w:cs="Arial"/>
                <w:b/>
                <w:bCs/>
              </w:rPr>
              <w:t>Erklärungen zu Nachunternehmerleistungen und zur Nutzung von Kapazitäten anderer Unternehmen</w:t>
            </w:r>
          </w:p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771DBF">
              <w:rPr>
                <w:rFonts w:cs="Arial"/>
                <w:bCs/>
              </w:rPr>
              <w:t>Soweit nachfolgend nichts anderes erklärt wird, werden sämtliche Leistungen im eigenen Betrieb ausgeführt.</w:t>
            </w: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4" w:name="_Hlk227156156"/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8571"/>
            </w:tblGrid>
            <w:tr w:rsidR="00771DBF" w:rsidRPr="00771DBF" w:rsidTr="00507E41">
              <w:sdt>
                <w:sdtPr>
                  <w:rPr>
                    <w:rFonts w:cs="Arial"/>
                    <w:sz w:val="24"/>
                  </w:rPr>
                  <w:id w:val="-363751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771DBF" w:rsidRPr="00771DBF" w:rsidRDefault="00771DB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771DBF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Einsatz von Nachunternehmern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Es ist beabsichtigt, Teile der Leistung durch Nachunternehmer ausführen zu lassen.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vorgesehenen Leistungsbereiche sind im Formblatt 233 aufgeführt.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Es werden ausschließlich die im Formblatt 233 genannten Leistungen übertragen.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  <w:r w:rsidRPr="00771DBF">
                    <w:rPr>
                      <w:rFonts w:cs="Arial"/>
                    </w:rPr>
                    <w:t>Der Auftraggeber kann vor Zuschlagserteilung verlangen, dass die vorgesehenen Nachunternehmer benannt und entsprechende Verpflichtungserklärungen vorgelegt werden.</w:t>
                  </w:r>
                </w:p>
              </w:tc>
            </w:tr>
            <w:tr w:rsidR="00771DBF" w:rsidRPr="00771DBF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ind w:right="1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</w:p>
              </w:tc>
            </w:tr>
            <w:tr w:rsidR="00771DBF" w:rsidRPr="00771DBF" w:rsidTr="00507E41">
              <w:sdt>
                <w:sdtPr>
                  <w:rPr>
                    <w:rFonts w:cs="Arial"/>
                    <w:sz w:val="24"/>
                  </w:rPr>
                  <w:id w:val="420987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771DBF" w:rsidRPr="00771DBF" w:rsidRDefault="00771DB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highlight w:val="yellow"/>
                        </w:rPr>
                      </w:pPr>
                      <w:r w:rsidRPr="00771DBF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Nutzung von Kapazitäten anderer Unternehmen zur Erfüllung der Eignungsanforderungen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Zur Erfüllung der Eignungsanforderungen werden Kapazitäten anderer Unternehmen in Anspruch genommen.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entsprechenden Unternehmen sowie der Umfang der in Anspruch genommenen Kapazitäten sind im Formblatt 235 aufgeführt.</w:t>
                  </w:r>
                </w:p>
              </w:tc>
            </w:tr>
          </w:tbl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bookmarkEnd w:id="4"/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71DBF">
              <w:rPr>
                <w:rFonts w:cs="Arial"/>
                <w:b/>
                <w:bCs/>
                <w:sz w:val="22"/>
              </w:rPr>
              <w:t>8</w:t>
            </w: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71DBF">
              <w:rPr>
                <w:rFonts w:cs="Arial"/>
                <w:b/>
                <w:bCs/>
              </w:rPr>
              <w:t>Ich/Wir erkläre(n), dass</w:t>
            </w:r>
          </w:p>
        </w:tc>
      </w:tr>
      <w:bookmarkEnd w:id="3"/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Default="00341A7F" w:rsidP="00FE707F">
            <w:r>
              <w:t xml:space="preserve">ich/wir </w:t>
            </w:r>
            <w:r w:rsidRPr="001B7960">
              <w:t>meinen/unseren Verpflichtungen zur Zahlung der Steuern und Abgaben sowie der Bei</w:t>
            </w:r>
            <w:r>
              <w:softHyphen/>
            </w:r>
            <w:r w:rsidRPr="001B7960">
              <w:t>träge zu</w:t>
            </w:r>
            <w:r>
              <w:t>r</w:t>
            </w:r>
            <w:r w:rsidRPr="001B7960">
              <w:t xml:space="preserve"> gesetzlichen Sozialversicherung nachgekommen bin/sind</w:t>
            </w:r>
            <w:r>
              <w:t>.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Default="00341A7F" w:rsidP="00FE707F">
            <w:r>
              <w:t xml:space="preserve">ich/wir </w:t>
            </w:r>
            <w:r w:rsidRPr="001B7960">
              <w:t xml:space="preserve">in den letzten 2 Jahren nicht </w:t>
            </w:r>
            <w:r>
              <w:t xml:space="preserve">gem. § 21 Abs. 1 i.V.m. § 23 des Arbeitnehmer-Entsendegesetzes </w:t>
            </w:r>
            <w:r w:rsidRPr="001B7960">
              <w:t xml:space="preserve">mit einer </w:t>
            </w:r>
            <w:r>
              <w:t>Geldbuße von mehr als 2 50</w:t>
            </w:r>
            <w:r w:rsidRPr="003450D3">
              <w:t>0</w:t>
            </w:r>
            <w:r w:rsidRPr="001B7960">
              <w:t xml:space="preserve"> </w:t>
            </w:r>
            <w:r>
              <w:t>Euro</w:t>
            </w:r>
            <w:r w:rsidRPr="001B7960">
              <w:t xml:space="preserve"> belegt worden bin/sind</w:t>
            </w:r>
            <w:r>
              <w:t>.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Default="00341A7F" w:rsidP="00FE707F"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Default="00341A7F" w:rsidP="00FE707F">
            <w:r>
              <w:t>ich/wir den Wortlaut der vom Auftraggeber verfassten Langfassung des Leistungsverzeichnisses  als alleinverbindlich anerkenne(n).</w:t>
            </w:r>
          </w:p>
        </w:tc>
      </w:tr>
      <w:tr w:rsidR="00341A7F" w:rsidRPr="0027784E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27784E" w:rsidRDefault="00341A7F" w:rsidP="00F808BF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Pr="0027784E" w:rsidRDefault="00673670" w:rsidP="00FE707F">
            <w:pPr>
              <w:keepNext w:val="0"/>
              <w:autoSpaceDE w:val="0"/>
              <w:autoSpaceDN w:val="0"/>
              <w:adjustRightInd w:val="0"/>
            </w:pPr>
            <w:r>
              <w:rPr>
                <w:rFonts w:cs="Arial"/>
              </w:rPr>
              <w:t>die mir/uns über die Vergabeplattform zur Verfügung gestellten Änderungen der Vergabeunterlagen Gegenstand meines/unseres Angebotes sind.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0D4404" w:rsidRPr="001C60F2" w:rsidRDefault="00341A7F" w:rsidP="00FE707F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0D4404" w:rsidRPr="0027784E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27784E" w:rsidRDefault="000D4404" w:rsidP="00656212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0D4404" w:rsidRPr="0027784E" w:rsidRDefault="000D4404" w:rsidP="00FE707F">
            <w:pPr>
              <w:tabs>
                <w:tab w:val="left" w:pos="0"/>
              </w:tabs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0D4404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1C60F2" w:rsidRDefault="000D4404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491C69" w:rsidRPr="001C60F2" w:rsidRDefault="000D4404" w:rsidP="00FE707F">
            <w:r w:rsidRPr="000D4404">
              <w:t>keine Waren Gegenstand der Leistung sind, die unter Missachtung der in den Kernarbeitsnormen der Internationalen Arbeitsorganisation (ILO) festgelegten Mindestanforderungen gewonnen oder hergestellt worden sind</w:t>
            </w:r>
            <w:r w:rsidR="00C619FB">
              <w:t xml:space="preserve"> (gem. § 2a LTTG).</w:t>
            </w:r>
          </w:p>
        </w:tc>
      </w:tr>
      <w:tr w:rsidR="00491C69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491C69" w:rsidRPr="0027784E" w:rsidRDefault="00491C69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491C69" w:rsidRPr="001C60F2" w:rsidRDefault="00491C69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875F26" w:rsidRPr="001C60F2" w:rsidRDefault="00491C69" w:rsidP="00FE707F">
            <w:r w:rsidRPr="00491C69">
              <w:t xml:space="preserve">bei </w:t>
            </w:r>
            <w:r>
              <w:t>meiner</w:t>
            </w:r>
            <w:r w:rsidRPr="00491C69">
              <w:t xml:space="preserve"> Leistung nur Produkte </w:t>
            </w:r>
            <w:r>
              <w:t>verwendet werden</w:t>
            </w:r>
            <w:r w:rsidRPr="00491C69">
              <w:t>, die der Richtlinie der Internationalen Arbeitsorganisation (ILO) gegen ausbeuterische Kinderarbeit entsprechen (</w:t>
            </w:r>
            <w:r w:rsidR="00AC440A">
              <w:t xml:space="preserve">IAO </w:t>
            </w:r>
            <w:r w:rsidRPr="00491C69">
              <w:t xml:space="preserve">Übereinkommen </w:t>
            </w:r>
            <w:r w:rsidR="00AC440A">
              <w:t xml:space="preserve">Nr. </w:t>
            </w:r>
            <w:r w:rsidRPr="00491C69">
              <w:t>182 über das Verbot und unverzügliche Maßnahmen zur Beseiti</w:t>
            </w:r>
            <w:r>
              <w:t>gung der schlimms</w:t>
            </w:r>
            <w:r w:rsidRPr="00491C69">
              <w:t>ten Formen der Kinderarbeit).</w:t>
            </w:r>
          </w:p>
        </w:tc>
      </w:tr>
      <w:tr w:rsidR="00875F26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875F26" w:rsidRPr="0027784E" w:rsidRDefault="00875F26" w:rsidP="008A5286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875F26" w:rsidRPr="001C60F2" w:rsidRDefault="00875F26" w:rsidP="008A5286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875F26" w:rsidRDefault="00875F26" w:rsidP="00FE707F">
            <w:r>
              <w:t>§ 7 LTTG: Die Sanktionen nach § 7 LTTG werden hiermit vereinbart.</w:t>
            </w:r>
          </w:p>
          <w:p w:rsidR="0046794D" w:rsidRPr="001C60F2" w:rsidRDefault="0046794D" w:rsidP="00FE707F"/>
        </w:tc>
      </w:tr>
      <w:tr w:rsidR="00341A7F" w:rsidRPr="00410951" w:rsidTr="00771DBF">
        <w:trPr>
          <w:cantSplit/>
          <w:trHeight w:val="170"/>
        </w:trPr>
        <w:tc>
          <w:tcPr>
            <w:tcW w:w="9667" w:type="dxa"/>
            <w:gridSpan w:val="19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Pr="00FA6D6C" w:rsidRDefault="00341A7F" w:rsidP="00347E05">
            <w:pPr>
              <w:jc w:val="left"/>
            </w:pPr>
          </w:p>
        </w:tc>
      </w:tr>
      <w:tr w:rsidR="00341A7F" w:rsidRPr="00410951" w:rsidTr="00771DBF">
        <w:trPr>
          <w:cantSplit/>
          <w:trHeight w:val="284"/>
        </w:trPr>
        <w:tc>
          <w:tcPr>
            <w:tcW w:w="9667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Default="00BC7013" w:rsidP="00347E05">
            <w:pPr>
              <w:jc w:val="left"/>
            </w:pPr>
            <w:r>
              <w:rPr>
                <w:rFonts w:cs="Arial"/>
                <w:color w:val="000000"/>
              </w:rPr>
              <w:t>Unterschrift in Textform (Vor- und Zuname)</w:t>
            </w: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E35766" w:rsidRDefault="00E35766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Pr="00FA6D6C" w:rsidRDefault="00341A7F" w:rsidP="00347E05">
            <w:pPr>
              <w:jc w:val="left"/>
            </w:pPr>
          </w:p>
        </w:tc>
      </w:tr>
    </w:tbl>
    <w:p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09A" w:rsidRDefault="002B409A">
      <w:r>
        <w:separator/>
      </w:r>
    </w:p>
    <w:p w:rsidR="002B409A" w:rsidRDefault="002B409A"/>
    <w:p w:rsidR="002B409A" w:rsidRDefault="002B409A"/>
  </w:endnote>
  <w:endnote w:type="continuationSeparator" w:id="0">
    <w:p w:rsidR="002B409A" w:rsidRDefault="002B409A">
      <w:r>
        <w:continuationSeparator/>
      </w:r>
    </w:p>
    <w:p w:rsidR="002B409A" w:rsidRDefault="002B409A"/>
    <w:p w:rsidR="002B409A" w:rsidRDefault="002B40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2E3481" w:rsidRPr="00D6072E" w:rsidRDefault="002E3481" w:rsidP="00E62057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32226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32226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09A" w:rsidRDefault="002B409A" w:rsidP="00026D23">
      <w:r>
        <w:separator/>
      </w:r>
    </w:p>
  </w:footnote>
  <w:footnote w:type="continuationSeparator" w:id="0">
    <w:p w:rsidR="002B409A" w:rsidRDefault="002B409A">
      <w:r>
        <w:continuationSeparator/>
      </w:r>
    </w:p>
    <w:p w:rsidR="002B409A" w:rsidRDefault="002B409A"/>
    <w:p w:rsidR="002B409A" w:rsidRDefault="002B409A"/>
  </w:footnote>
  <w:footnote w:id="1">
    <w:p w:rsidR="002E3481" w:rsidRPr="00660458" w:rsidRDefault="002E3481" w:rsidP="00660458">
      <w:pPr>
        <w:pStyle w:val="FunotentextFe"/>
        <w:rPr>
          <w:rStyle w:val="Funotenzeichen"/>
          <w:b w:val="0"/>
          <w:sz w:val="18"/>
          <w:vertAlign w:val="baseline"/>
        </w:rPr>
      </w:pPr>
      <w:r w:rsidRPr="00660458">
        <w:rPr>
          <w:rStyle w:val="Funotenzeichen"/>
          <w:b w:val="0"/>
          <w:sz w:val="18"/>
          <w:vertAlign w:val="baseline"/>
        </w:rPr>
        <w:footnoteRef/>
      </w:r>
      <w:r w:rsidRPr="00660458">
        <w:rPr>
          <w:rStyle w:val="Funotenzeichen"/>
          <w:b w:val="0"/>
          <w:sz w:val="18"/>
          <w:vertAlign w:val="baseline"/>
        </w:rPr>
        <w:t xml:space="preserve"> vom Bieter anzukreuzen und beizufügen</w:t>
      </w:r>
    </w:p>
  </w:footnote>
  <w:footnote w:id="2">
    <w:p w:rsidR="00227E1B" w:rsidRPr="00227E1B" w:rsidRDefault="00227E1B" w:rsidP="00227E1B">
      <w:pPr>
        <w:pStyle w:val="Funotentext"/>
        <w:rPr>
          <w:rFonts w:asciiTheme="minorHAnsi" w:hAnsiTheme="minorHAnsi" w:cstheme="minorHAnsi"/>
        </w:rPr>
      </w:pPr>
      <w:r w:rsidRPr="00FA300C">
        <w:rPr>
          <w:rStyle w:val="Funotenzeichen"/>
          <w:rFonts w:asciiTheme="minorHAnsi" w:hAnsiTheme="minorHAnsi" w:cstheme="minorHAnsi"/>
          <w:sz w:val="20"/>
          <w:szCs w:val="20"/>
        </w:rPr>
        <w:footnoteRef/>
      </w:r>
      <w:r w:rsidRPr="00FA300C">
        <w:rPr>
          <w:rFonts w:asciiTheme="minorHAnsi" w:hAnsiTheme="minorHAnsi" w:cstheme="minorHAnsi"/>
        </w:rPr>
        <w:t xml:space="preserve"> Bietergemeinschaften gelten nur dann als KMU, wenn der überwiegende Teil des Auftrags von (einem) Partner(n)</w:t>
      </w:r>
      <w:r w:rsidRPr="00227E1B">
        <w:rPr>
          <w:rFonts w:asciiTheme="minorHAnsi" w:hAnsiTheme="minorHAnsi" w:cstheme="minorHAnsi"/>
        </w:rPr>
        <w:t xml:space="preserve"> </w:t>
      </w:r>
      <w:r w:rsidRPr="00FA300C">
        <w:rPr>
          <w:rFonts w:asciiTheme="minorHAnsi" w:hAnsiTheme="minorHAnsi" w:cstheme="minorHAnsi"/>
        </w:rPr>
        <w:t>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81" w:rsidRDefault="002E3481" w:rsidP="00EF701C">
    <w:pPr>
      <w:pStyle w:val="Kopfzeile"/>
      <w:rPr>
        <w:b w:val="0"/>
        <w:sz w:val="20"/>
        <w:szCs w:val="20"/>
      </w:rPr>
    </w:pPr>
    <w:r w:rsidRPr="00EF701C">
      <w:rPr>
        <w:b w:val="0"/>
        <w:sz w:val="20"/>
        <w:szCs w:val="20"/>
      </w:rPr>
      <w:t>633</w:t>
    </w:r>
    <w:r w:rsidR="00EF701C">
      <w:rPr>
        <w:b w:val="0"/>
        <w:sz w:val="20"/>
        <w:szCs w:val="20"/>
      </w:rPr>
      <w:t xml:space="preserve"> </w:t>
    </w:r>
    <w:r w:rsidRPr="00EF701C">
      <w:rPr>
        <w:b w:val="0"/>
        <w:sz w:val="20"/>
        <w:szCs w:val="20"/>
      </w:rPr>
      <w:t>(Angebotsschreiben</w:t>
    </w:r>
    <w:r w:rsidR="005E0045" w:rsidRPr="00EF701C">
      <w:rPr>
        <w:b w:val="0"/>
        <w:sz w:val="20"/>
        <w:szCs w:val="20"/>
      </w:rPr>
      <w:t xml:space="preserve"> – Liefer-/</w:t>
    </w:r>
    <w:r w:rsidR="007542EB" w:rsidRPr="00EF701C">
      <w:rPr>
        <w:b w:val="0"/>
        <w:sz w:val="20"/>
        <w:szCs w:val="20"/>
      </w:rPr>
      <w:t>Dienstleistungen</w:t>
    </w:r>
    <w:r w:rsidRPr="00EF701C">
      <w:rPr>
        <w:b w:val="0"/>
        <w:sz w:val="20"/>
        <w:szCs w:val="20"/>
      </w:rPr>
      <w:t>)</w:t>
    </w:r>
  </w:p>
  <w:p w:rsidR="00EF701C" w:rsidRPr="00EF701C" w:rsidRDefault="00EF701C" w:rsidP="00EF701C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BB8D984"/>
    <w:lvl w:ilvl="0">
      <w:start w:val="1"/>
      <w:numFmt w:val="decimal"/>
      <w:pStyle w:val="berschrift1"/>
      <w:lvlText w:val="%1"/>
      <w:lvlJc w:val="left"/>
      <w:pPr>
        <w:tabs>
          <w:tab w:val="num" w:pos="992"/>
        </w:tabs>
        <w:ind w:left="992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11AC"/>
    <w:rsid w:val="000267B2"/>
    <w:rsid w:val="00026D23"/>
    <w:rsid w:val="00027DCE"/>
    <w:rsid w:val="00036233"/>
    <w:rsid w:val="000364B9"/>
    <w:rsid w:val="00036EC9"/>
    <w:rsid w:val="00046C8E"/>
    <w:rsid w:val="0006675C"/>
    <w:rsid w:val="00067E94"/>
    <w:rsid w:val="000709AB"/>
    <w:rsid w:val="000733CD"/>
    <w:rsid w:val="00081305"/>
    <w:rsid w:val="00083314"/>
    <w:rsid w:val="000848E7"/>
    <w:rsid w:val="0009046A"/>
    <w:rsid w:val="000A3DCD"/>
    <w:rsid w:val="000A42AA"/>
    <w:rsid w:val="000A77E4"/>
    <w:rsid w:val="000C5071"/>
    <w:rsid w:val="000D2327"/>
    <w:rsid w:val="000D2F1B"/>
    <w:rsid w:val="000D4404"/>
    <w:rsid w:val="000E0896"/>
    <w:rsid w:val="000F3B4C"/>
    <w:rsid w:val="001028D9"/>
    <w:rsid w:val="00102F06"/>
    <w:rsid w:val="00106076"/>
    <w:rsid w:val="00112821"/>
    <w:rsid w:val="0012133E"/>
    <w:rsid w:val="00127C79"/>
    <w:rsid w:val="0013068A"/>
    <w:rsid w:val="0013619E"/>
    <w:rsid w:val="00140608"/>
    <w:rsid w:val="001426F7"/>
    <w:rsid w:val="00147B13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4669"/>
    <w:rsid w:val="001C509D"/>
    <w:rsid w:val="001C60F2"/>
    <w:rsid w:val="001D5DCB"/>
    <w:rsid w:val="001E0C92"/>
    <w:rsid w:val="001F47CC"/>
    <w:rsid w:val="002031BB"/>
    <w:rsid w:val="00206D22"/>
    <w:rsid w:val="0020785E"/>
    <w:rsid w:val="00216D50"/>
    <w:rsid w:val="00227E1B"/>
    <w:rsid w:val="00231273"/>
    <w:rsid w:val="00232128"/>
    <w:rsid w:val="00233A2F"/>
    <w:rsid w:val="002417F9"/>
    <w:rsid w:val="00243788"/>
    <w:rsid w:val="00244F35"/>
    <w:rsid w:val="002476B6"/>
    <w:rsid w:val="002517FD"/>
    <w:rsid w:val="00251A0A"/>
    <w:rsid w:val="002616D0"/>
    <w:rsid w:val="00263542"/>
    <w:rsid w:val="002643ED"/>
    <w:rsid w:val="002643F8"/>
    <w:rsid w:val="002748DF"/>
    <w:rsid w:val="0027784E"/>
    <w:rsid w:val="00280E29"/>
    <w:rsid w:val="00285F4A"/>
    <w:rsid w:val="00286C4B"/>
    <w:rsid w:val="00290BEA"/>
    <w:rsid w:val="002918D8"/>
    <w:rsid w:val="00297EB4"/>
    <w:rsid w:val="002B409A"/>
    <w:rsid w:val="002C0F7B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03C4A"/>
    <w:rsid w:val="00310390"/>
    <w:rsid w:val="00315E2A"/>
    <w:rsid w:val="003220B5"/>
    <w:rsid w:val="00327698"/>
    <w:rsid w:val="0033209B"/>
    <w:rsid w:val="00332B34"/>
    <w:rsid w:val="00337953"/>
    <w:rsid w:val="00341A7F"/>
    <w:rsid w:val="00342C75"/>
    <w:rsid w:val="00347E05"/>
    <w:rsid w:val="00351096"/>
    <w:rsid w:val="003552CC"/>
    <w:rsid w:val="00355674"/>
    <w:rsid w:val="00355F55"/>
    <w:rsid w:val="0036695A"/>
    <w:rsid w:val="00371E50"/>
    <w:rsid w:val="0039428B"/>
    <w:rsid w:val="00394B45"/>
    <w:rsid w:val="003A04A8"/>
    <w:rsid w:val="003A0DC8"/>
    <w:rsid w:val="003A36E9"/>
    <w:rsid w:val="003A70D7"/>
    <w:rsid w:val="003B6F65"/>
    <w:rsid w:val="003B7BE2"/>
    <w:rsid w:val="003C30CD"/>
    <w:rsid w:val="003D3E99"/>
    <w:rsid w:val="003E2CD4"/>
    <w:rsid w:val="003E4B7B"/>
    <w:rsid w:val="003E604E"/>
    <w:rsid w:val="003E79F7"/>
    <w:rsid w:val="003F28B0"/>
    <w:rsid w:val="003F6BB1"/>
    <w:rsid w:val="00402A1B"/>
    <w:rsid w:val="00410951"/>
    <w:rsid w:val="004212BA"/>
    <w:rsid w:val="00424038"/>
    <w:rsid w:val="00435DB1"/>
    <w:rsid w:val="00436D60"/>
    <w:rsid w:val="0044202E"/>
    <w:rsid w:val="00442963"/>
    <w:rsid w:val="0045228F"/>
    <w:rsid w:val="00454471"/>
    <w:rsid w:val="0045726B"/>
    <w:rsid w:val="00460AA1"/>
    <w:rsid w:val="00463A73"/>
    <w:rsid w:val="00465A6F"/>
    <w:rsid w:val="0046794D"/>
    <w:rsid w:val="0047055A"/>
    <w:rsid w:val="0047343B"/>
    <w:rsid w:val="00477548"/>
    <w:rsid w:val="00480ABD"/>
    <w:rsid w:val="004818FE"/>
    <w:rsid w:val="00485A1C"/>
    <w:rsid w:val="00485D27"/>
    <w:rsid w:val="00491C69"/>
    <w:rsid w:val="00492429"/>
    <w:rsid w:val="00493D8E"/>
    <w:rsid w:val="00495570"/>
    <w:rsid w:val="004A04E3"/>
    <w:rsid w:val="004C19E2"/>
    <w:rsid w:val="004C1E2D"/>
    <w:rsid w:val="004C3362"/>
    <w:rsid w:val="004C4880"/>
    <w:rsid w:val="004C5609"/>
    <w:rsid w:val="004C6A6E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6520B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180D"/>
    <w:rsid w:val="005A4489"/>
    <w:rsid w:val="005B0AFE"/>
    <w:rsid w:val="005B1392"/>
    <w:rsid w:val="005C16A9"/>
    <w:rsid w:val="005C27BD"/>
    <w:rsid w:val="005C301C"/>
    <w:rsid w:val="005C41DA"/>
    <w:rsid w:val="005D2752"/>
    <w:rsid w:val="005E0045"/>
    <w:rsid w:val="005E64B0"/>
    <w:rsid w:val="005E7211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2226"/>
    <w:rsid w:val="0063407D"/>
    <w:rsid w:val="00640260"/>
    <w:rsid w:val="006408D7"/>
    <w:rsid w:val="00643351"/>
    <w:rsid w:val="00660458"/>
    <w:rsid w:val="0066119D"/>
    <w:rsid w:val="00663E32"/>
    <w:rsid w:val="0066448A"/>
    <w:rsid w:val="00667DCD"/>
    <w:rsid w:val="00673670"/>
    <w:rsid w:val="00675165"/>
    <w:rsid w:val="006832B7"/>
    <w:rsid w:val="00692462"/>
    <w:rsid w:val="00692A26"/>
    <w:rsid w:val="0069669F"/>
    <w:rsid w:val="006A5AED"/>
    <w:rsid w:val="006A5CF2"/>
    <w:rsid w:val="006A66F3"/>
    <w:rsid w:val="006B4921"/>
    <w:rsid w:val="006B7CF1"/>
    <w:rsid w:val="006C0B0E"/>
    <w:rsid w:val="006C5A31"/>
    <w:rsid w:val="006C76A1"/>
    <w:rsid w:val="006D70A3"/>
    <w:rsid w:val="006F0570"/>
    <w:rsid w:val="006F369F"/>
    <w:rsid w:val="00706FDC"/>
    <w:rsid w:val="00724A78"/>
    <w:rsid w:val="00724CA7"/>
    <w:rsid w:val="00732EEA"/>
    <w:rsid w:val="00733C41"/>
    <w:rsid w:val="00734EDE"/>
    <w:rsid w:val="00745C15"/>
    <w:rsid w:val="007531A1"/>
    <w:rsid w:val="007542EB"/>
    <w:rsid w:val="007633C2"/>
    <w:rsid w:val="007670D9"/>
    <w:rsid w:val="00771DBF"/>
    <w:rsid w:val="00777AAE"/>
    <w:rsid w:val="0078194F"/>
    <w:rsid w:val="00782E76"/>
    <w:rsid w:val="007865BB"/>
    <w:rsid w:val="0078695C"/>
    <w:rsid w:val="00790275"/>
    <w:rsid w:val="0079172E"/>
    <w:rsid w:val="00795297"/>
    <w:rsid w:val="00796CCF"/>
    <w:rsid w:val="007C0B33"/>
    <w:rsid w:val="007C1A55"/>
    <w:rsid w:val="007C4F39"/>
    <w:rsid w:val="007C545B"/>
    <w:rsid w:val="007D614C"/>
    <w:rsid w:val="007E5352"/>
    <w:rsid w:val="007E61DB"/>
    <w:rsid w:val="007E7294"/>
    <w:rsid w:val="008039B3"/>
    <w:rsid w:val="00804FF9"/>
    <w:rsid w:val="00806701"/>
    <w:rsid w:val="0081095D"/>
    <w:rsid w:val="0081723D"/>
    <w:rsid w:val="00823EDF"/>
    <w:rsid w:val="00853F45"/>
    <w:rsid w:val="00864C52"/>
    <w:rsid w:val="00875F26"/>
    <w:rsid w:val="00876BB1"/>
    <w:rsid w:val="00880278"/>
    <w:rsid w:val="008876E4"/>
    <w:rsid w:val="00893505"/>
    <w:rsid w:val="0089492C"/>
    <w:rsid w:val="00894C0C"/>
    <w:rsid w:val="008A572D"/>
    <w:rsid w:val="008A6864"/>
    <w:rsid w:val="008B0B82"/>
    <w:rsid w:val="008B1F06"/>
    <w:rsid w:val="008B4C5D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40F19"/>
    <w:rsid w:val="009423AD"/>
    <w:rsid w:val="00942AB9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B574B"/>
    <w:rsid w:val="009C0E76"/>
    <w:rsid w:val="009C14BE"/>
    <w:rsid w:val="009D3CC0"/>
    <w:rsid w:val="009D5046"/>
    <w:rsid w:val="009E0802"/>
    <w:rsid w:val="009E444D"/>
    <w:rsid w:val="009F383F"/>
    <w:rsid w:val="009F4715"/>
    <w:rsid w:val="00A00872"/>
    <w:rsid w:val="00A010E4"/>
    <w:rsid w:val="00A03047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4431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102"/>
    <w:rsid w:val="00AB4B05"/>
    <w:rsid w:val="00AB5132"/>
    <w:rsid w:val="00AB5636"/>
    <w:rsid w:val="00AB7E0A"/>
    <w:rsid w:val="00AC440A"/>
    <w:rsid w:val="00AC56D5"/>
    <w:rsid w:val="00AC7F2D"/>
    <w:rsid w:val="00AD082A"/>
    <w:rsid w:val="00AD584D"/>
    <w:rsid w:val="00AE4AF0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2146"/>
    <w:rsid w:val="00B64DD7"/>
    <w:rsid w:val="00B676E3"/>
    <w:rsid w:val="00B70393"/>
    <w:rsid w:val="00B720A6"/>
    <w:rsid w:val="00B75B2F"/>
    <w:rsid w:val="00B84234"/>
    <w:rsid w:val="00B91326"/>
    <w:rsid w:val="00B9630B"/>
    <w:rsid w:val="00B96ADB"/>
    <w:rsid w:val="00B9751C"/>
    <w:rsid w:val="00BA4121"/>
    <w:rsid w:val="00BA5E42"/>
    <w:rsid w:val="00BA7556"/>
    <w:rsid w:val="00BC1C9D"/>
    <w:rsid w:val="00BC2DD5"/>
    <w:rsid w:val="00BC31E2"/>
    <w:rsid w:val="00BC7013"/>
    <w:rsid w:val="00BD01D4"/>
    <w:rsid w:val="00BD0ED7"/>
    <w:rsid w:val="00BD1AB8"/>
    <w:rsid w:val="00BE2E4D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53322"/>
    <w:rsid w:val="00C619FB"/>
    <w:rsid w:val="00C647C8"/>
    <w:rsid w:val="00C764C5"/>
    <w:rsid w:val="00C81A77"/>
    <w:rsid w:val="00C931C6"/>
    <w:rsid w:val="00CB1036"/>
    <w:rsid w:val="00CB2EEB"/>
    <w:rsid w:val="00CB73E8"/>
    <w:rsid w:val="00CD254F"/>
    <w:rsid w:val="00CD54C7"/>
    <w:rsid w:val="00CD6BE8"/>
    <w:rsid w:val="00CE65EC"/>
    <w:rsid w:val="00CF64C4"/>
    <w:rsid w:val="00CF68D2"/>
    <w:rsid w:val="00CF73FA"/>
    <w:rsid w:val="00D00C76"/>
    <w:rsid w:val="00D05C74"/>
    <w:rsid w:val="00D1137E"/>
    <w:rsid w:val="00D16F15"/>
    <w:rsid w:val="00D23B01"/>
    <w:rsid w:val="00D36B80"/>
    <w:rsid w:val="00D425A1"/>
    <w:rsid w:val="00D462D3"/>
    <w:rsid w:val="00D506E0"/>
    <w:rsid w:val="00D52796"/>
    <w:rsid w:val="00D6072E"/>
    <w:rsid w:val="00D6465F"/>
    <w:rsid w:val="00D64A5D"/>
    <w:rsid w:val="00D66680"/>
    <w:rsid w:val="00D73780"/>
    <w:rsid w:val="00D8120F"/>
    <w:rsid w:val="00D8356B"/>
    <w:rsid w:val="00D853F2"/>
    <w:rsid w:val="00D8562E"/>
    <w:rsid w:val="00D93428"/>
    <w:rsid w:val="00D942F8"/>
    <w:rsid w:val="00DA276D"/>
    <w:rsid w:val="00DB0D4A"/>
    <w:rsid w:val="00DB4595"/>
    <w:rsid w:val="00DB5B7E"/>
    <w:rsid w:val="00DB6C0D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FAA"/>
    <w:rsid w:val="00E05D8D"/>
    <w:rsid w:val="00E10EF9"/>
    <w:rsid w:val="00E1197E"/>
    <w:rsid w:val="00E2142E"/>
    <w:rsid w:val="00E26892"/>
    <w:rsid w:val="00E31A27"/>
    <w:rsid w:val="00E322E9"/>
    <w:rsid w:val="00E35766"/>
    <w:rsid w:val="00E3730E"/>
    <w:rsid w:val="00E4388C"/>
    <w:rsid w:val="00E57794"/>
    <w:rsid w:val="00E578EB"/>
    <w:rsid w:val="00E6087B"/>
    <w:rsid w:val="00E62057"/>
    <w:rsid w:val="00E65E03"/>
    <w:rsid w:val="00E72718"/>
    <w:rsid w:val="00E74FFB"/>
    <w:rsid w:val="00E85EBB"/>
    <w:rsid w:val="00E92DDD"/>
    <w:rsid w:val="00EC0353"/>
    <w:rsid w:val="00EC7AED"/>
    <w:rsid w:val="00ED70D3"/>
    <w:rsid w:val="00EE2B0B"/>
    <w:rsid w:val="00EF701C"/>
    <w:rsid w:val="00F074FC"/>
    <w:rsid w:val="00F104BB"/>
    <w:rsid w:val="00F133C2"/>
    <w:rsid w:val="00F21669"/>
    <w:rsid w:val="00F25E67"/>
    <w:rsid w:val="00F32C49"/>
    <w:rsid w:val="00F36772"/>
    <w:rsid w:val="00F43051"/>
    <w:rsid w:val="00F43911"/>
    <w:rsid w:val="00F561F6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300C"/>
    <w:rsid w:val="00FA31D5"/>
    <w:rsid w:val="00FA6D6C"/>
    <w:rsid w:val="00FB37F2"/>
    <w:rsid w:val="00FB5CB4"/>
    <w:rsid w:val="00FC0982"/>
    <w:rsid w:val="00FC1057"/>
    <w:rsid w:val="00FC14E3"/>
    <w:rsid w:val="00FD49AF"/>
    <w:rsid w:val="00FE6F03"/>
    <w:rsid w:val="00FE707F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5D97742-DE91-4613-A39D-14B6F869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link w:val="berschrift1Zchn"/>
    <w:autoRedefine/>
    <w:qFormat/>
    <w:rsid w:val="0036695A"/>
    <w:pPr>
      <w:numPr>
        <w:numId w:val="17"/>
      </w:numPr>
      <w:tabs>
        <w:tab w:val="clear" w:pos="992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uiPriority w:val="99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uiPriority w:val="99"/>
    <w:rsid w:val="001C60F2"/>
    <w:pPr>
      <w:keepNext w:val="0"/>
      <w:jc w:val="left"/>
    </w:pPr>
  </w:style>
  <w:style w:type="character" w:styleId="Funotenzeichen">
    <w:name w:val="footnote reference"/>
    <w:uiPriority w:val="99"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CE65EC"/>
    <w:rPr>
      <w:rFonts w:ascii="Arial" w:hAnsi="Arial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24DAA-28DE-451F-81AE-E69203FAB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733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VOL</vt:lpstr>
    </vt:vector>
  </TitlesOfParts>
  <Company>BBR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VOL</dc:title>
  <dc:subject>Angebotsschreiben VOL ohne Lose</dc:subject>
  <dc:creator>Dorothea Fenner</dc:creator>
  <cp:lastModifiedBy>Hellweg</cp:lastModifiedBy>
  <cp:revision>38</cp:revision>
  <cp:lastPrinted>2021-02-01T16:36:00Z</cp:lastPrinted>
  <dcterms:created xsi:type="dcterms:W3CDTF">2019-09-03T08:36:00Z</dcterms:created>
  <dcterms:modified xsi:type="dcterms:W3CDTF">2026-08-20T07:52:00Z</dcterms:modified>
</cp:coreProperties>
</file>