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8"/>
        <w:gridCol w:w="2981"/>
        <w:gridCol w:w="1276"/>
        <w:gridCol w:w="3402"/>
      </w:tblGrid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6A6E86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2121E5" w:rsidRDefault="002121E5" w:rsidP="009E0802">
            <w:pPr>
              <w:jc w:val="left"/>
            </w:pPr>
            <w:r>
              <w:t>Register-</w:t>
            </w:r>
          </w:p>
          <w:p w:rsidR="002121E5" w:rsidRPr="008F6547" w:rsidRDefault="002121E5" w:rsidP="009E0802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89492C">
        <w:trPr>
          <w:trHeight w:val="2269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89492C">
        <w:trPr>
          <w:trHeight w:val="284"/>
        </w:trPr>
        <w:tc>
          <w:tcPr>
            <w:tcW w:w="2008" w:type="dxa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3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89492C">
        <w:trPr>
          <w:trHeight w:val="284"/>
        </w:trPr>
        <w:tc>
          <w:tcPr>
            <w:tcW w:w="2008" w:type="dxa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240659" w:rsidP="00940F19">
            <w:r>
              <w:t>Feuerwehr Frankenthal</w:t>
            </w:r>
          </w:p>
        </w:tc>
      </w:tr>
      <w:tr w:rsidR="000D2F1B" w:rsidRPr="008F6547" w:rsidTr="0089492C">
        <w:trPr>
          <w:trHeight w:val="284"/>
        </w:trPr>
        <w:tc>
          <w:tcPr>
            <w:tcW w:w="2008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89492C">
        <w:trPr>
          <w:trHeight w:val="340"/>
        </w:trPr>
        <w:tc>
          <w:tcPr>
            <w:tcW w:w="2008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240659" w:rsidTr="0089492C">
        <w:trPr>
          <w:trHeight w:val="284"/>
        </w:trPr>
        <w:tc>
          <w:tcPr>
            <w:tcW w:w="2008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240659" w:rsidRDefault="00240659" w:rsidP="00940F19">
            <w:pPr>
              <w:rPr>
                <w:b/>
              </w:rPr>
            </w:pPr>
            <w:bookmarkStart w:id="0" w:name="_GoBack"/>
            <w:r w:rsidRPr="00240659">
              <w:rPr>
                <w:b/>
              </w:rPr>
              <w:t>2026-066</w:t>
            </w:r>
          </w:p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240659" w:rsidRDefault="00240659" w:rsidP="00940F19">
            <w:pPr>
              <w:rPr>
                <w:b/>
              </w:rPr>
            </w:pPr>
            <w:r w:rsidRPr="00240659">
              <w:rPr>
                <w:b/>
              </w:rPr>
              <w:t>Wechselladerfahrzeug 26 t – Fahrgestell und Aufbau</w:t>
            </w:r>
          </w:p>
        </w:tc>
      </w:tr>
      <w:bookmarkEnd w:id="0"/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708"/>
        <w:gridCol w:w="4536"/>
        <w:gridCol w:w="187"/>
        <w:gridCol w:w="1656"/>
        <w:gridCol w:w="513"/>
        <w:gridCol w:w="49"/>
        <w:gridCol w:w="403"/>
        <w:gridCol w:w="27"/>
      </w:tblGrid>
      <w:tr w:rsidR="004E122C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4E122C" w:rsidRPr="00597968" w:rsidRDefault="00316EE7" w:rsidP="00864C52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05771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8C109B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0892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43385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6504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73823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5896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4439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235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357C94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57C94" w:rsidRPr="009C7E91" w:rsidRDefault="00357C94" w:rsidP="00507E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73794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357C94" w:rsidRPr="005C27BD" w:rsidRDefault="00357C94" w:rsidP="00507E41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357C94" w:rsidRPr="00D425A1" w:rsidRDefault="00357C94" w:rsidP="00507E41">
            <w:pPr>
              <w:jc w:val="left"/>
            </w:pPr>
            <w:r>
              <w:t>236</w:t>
            </w:r>
          </w:p>
        </w:tc>
        <w:tc>
          <w:tcPr>
            <w:tcW w:w="7371" w:type="dxa"/>
            <w:gridSpan w:val="7"/>
            <w:vAlign w:val="center"/>
          </w:tcPr>
          <w:p w:rsidR="00357C94" w:rsidRDefault="00357C94" w:rsidP="00507E41">
            <w:pPr>
              <w:jc w:val="left"/>
            </w:pPr>
            <w:r>
              <w:t>Verpflichtungserklärung anderer Unternehmen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77004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Mustererklärung 1 nach § 4 Abs. 1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7043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 xml:space="preserve">Mustererklärung 3 </w:t>
            </w:r>
            <w:r w:rsidR="006A6E86">
              <w:rPr>
                <w:rFonts w:cs="Arial"/>
                <w:color w:val="000000"/>
              </w:rPr>
              <w:t>nach § 4 Abs. 2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4470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DF0D66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9E48F9" w:rsidP="00B55067">
            <w:pPr>
              <w:jc w:val="left"/>
            </w:pPr>
            <w:r>
              <w:t>523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2B2728" w:rsidP="00B55067">
            <w:pPr>
              <w:jc w:val="left"/>
            </w:pPr>
            <w:r>
              <w:t>Eigenerklärung Sanktionen-EU</w:t>
            </w: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  <w:r>
              <w:br/>
            </w: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771DBF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4048EF">
        <w:trPr>
          <w:trHeight w:val="284"/>
        </w:trPr>
        <w:tc>
          <w:tcPr>
            <w:tcW w:w="6832" w:type="dxa"/>
            <w:gridSpan w:val="10"/>
            <w:noWrap/>
            <w:tcMar>
              <w:left w:w="28" w:type="dxa"/>
            </w:tcMar>
          </w:tcPr>
          <w:p w:rsidR="00341A7F" w:rsidRPr="00410951" w:rsidRDefault="00341A7F" w:rsidP="00521827">
            <w:pPr>
              <w:pStyle w:val="berschrift1"/>
            </w:pPr>
            <w:r w:rsidRPr="00597968">
              <w:lastRenderedPageBreak/>
              <w:t>Die Angebotsendsumme des Hauptangebotes gem. Leistungsbeschreibung</w:t>
            </w:r>
            <w:r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  <w:r w:rsidRPr="00597968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291"/>
        </w:trPr>
        <w:tc>
          <w:tcPr>
            <w:tcW w:w="7019" w:type="dxa"/>
            <w:gridSpan w:val="11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AE4FD9" w:rsidRDefault="00AE4FD9" w:rsidP="00853F45">
            <w:pPr>
              <w:jc w:val="center"/>
              <w:rPr>
                <w:b/>
              </w:rPr>
            </w:pPr>
          </w:p>
          <w:p w:rsidR="00AE4FD9" w:rsidRDefault="00AE4FD9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4048E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9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357C94" w:rsidRPr="001C60F2" w:rsidTr="004048E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357C94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240659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240659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</w:tr>
                </w:tbl>
                <w:p w:rsidR="00357C94" w:rsidRPr="00227E1B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357C94" w:rsidRPr="00227E1B" w:rsidRDefault="00357C94" w:rsidP="00507E41"/>
        </w:tc>
        <w:tc>
          <w:tcPr>
            <w:tcW w:w="9072" w:type="dxa"/>
            <w:gridSpan w:val="13"/>
            <w:noWrap/>
          </w:tcPr>
          <w:p w:rsidR="00357C94" w:rsidRPr="00227E1B" w:rsidRDefault="00357C94" w:rsidP="00507E41">
            <w:pPr>
              <w:rPr>
                <w:b/>
                <w:sz w:val="24"/>
              </w:rPr>
            </w:pPr>
          </w:p>
          <w:p w:rsidR="00357C94" w:rsidRPr="00227E1B" w:rsidRDefault="00240659" w:rsidP="00507E41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C94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7C94" w:rsidRPr="00227E1B">
              <w:rPr>
                <w:b/>
                <w:sz w:val="24"/>
              </w:rPr>
              <w:t xml:space="preserve">  </w:t>
            </w:r>
            <w:r w:rsidR="00357C94" w:rsidRPr="00227E1B">
              <w:rPr>
                <w:b/>
              </w:rPr>
              <w:t xml:space="preserve">Ich bin/Wir sind für den zu vergebenden Liefer- oder Dienstleistungsbereich </w:t>
            </w:r>
          </w:p>
          <w:p w:rsidR="00357C94" w:rsidRPr="00227E1B" w:rsidRDefault="00357C94" w:rsidP="00507E41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357C94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</w:tbl>
                <w:p w:rsidR="00357C94" w:rsidRPr="00F507C2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</w:tbl>
          <w:p w:rsidR="00357C94" w:rsidRDefault="00357C94" w:rsidP="00507E41"/>
        </w:tc>
      </w:tr>
      <w:tr w:rsidR="00E35766" w:rsidRPr="001C60F2" w:rsidTr="004048E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8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357C94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1A6B4B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106862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357C94" w:rsidRPr="00B6223A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B6223A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156"/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4048EF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</w:rPr>
            </w:pPr>
          </w:p>
        </w:tc>
      </w:tr>
      <w:tr w:rsidR="004048EF" w:rsidRP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2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1"/>
      <w:bookmarkEnd w:id="2"/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Pr="0027784E" w:rsidRDefault="00673670" w:rsidP="00E03D99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1C60F2" w:rsidRDefault="00341A7F" w:rsidP="00E03D99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27784E" w:rsidRDefault="000D4404" w:rsidP="00E03D99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491C69" w:rsidRPr="001C60F2" w:rsidRDefault="000D4404" w:rsidP="00E03D99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491C69" w:rsidP="00E03D99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875F26" w:rsidP="00E03D99">
            <w:r>
              <w:t>§ 7 LTTG: Die Sanktionen nach § 7 LTTG werden hiermit vereinbart.</w:t>
            </w:r>
          </w:p>
        </w:tc>
      </w:tr>
      <w:tr w:rsidR="00341A7F" w:rsidRPr="00410951" w:rsidTr="004048EF">
        <w:trPr>
          <w:cantSplit/>
          <w:trHeight w:val="170"/>
        </w:trPr>
        <w:tc>
          <w:tcPr>
            <w:tcW w:w="9667" w:type="dxa"/>
            <w:gridSpan w:val="1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4048EF">
        <w:trPr>
          <w:cantSplit/>
          <w:trHeight w:val="284"/>
        </w:trPr>
        <w:tc>
          <w:tcPr>
            <w:tcW w:w="9667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35118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262" w:rsidRDefault="00C86262">
      <w:r>
        <w:separator/>
      </w:r>
    </w:p>
    <w:p w:rsidR="00C86262" w:rsidRDefault="00C86262"/>
    <w:p w:rsidR="00C86262" w:rsidRDefault="00C86262"/>
  </w:endnote>
  <w:end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262" w:rsidRDefault="00C86262" w:rsidP="00026D23">
      <w:r>
        <w:separator/>
      </w:r>
    </w:p>
  </w:footnote>
  <w:foot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357C94" w:rsidRPr="00DB348F" w:rsidRDefault="00357C94" w:rsidP="00357C94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42AA"/>
    <w:rsid w:val="000A77E4"/>
    <w:rsid w:val="000D2327"/>
    <w:rsid w:val="000D2F1B"/>
    <w:rsid w:val="000D4404"/>
    <w:rsid w:val="001028D9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45A"/>
    <w:rsid w:val="001F47CC"/>
    <w:rsid w:val="002031BB"/>
    <w:rsid w:val="00206D22"/>
    <w:rsid w:val="0020785E"/>
    <w:rsid w:val="002121E5"/>
    <w:rsid w:val="00216D50"/>
    <w:rsid w:val="00231273"/>
    <w:rsid w:val="00232128"/>
    <w:rsid w:val="00233A2F"/>
    <w:rsid w:val="00240659"/>
    <w:rsid w:val="002417F9"/>
    <w:rsid w:val="00243788"/>
    <w:rsid w:val="00244D72"/>
    <w:rsid w:val="002476B6"/>
    <w:rsid w:val="002517FD"/>
    <w:rsid w:val="00251A0A"/>
    <w:rsid w:val="002616D0"/>
    <w:rsid w:val="00263542"/>
    <w:rsid w:val="002748DF"/>
    <w:rsid w:val="0027784E"/>
    <w:rsid w:val="00280E29"/>
    <w:rsid w:val="00285F4A"/>
    <w:rsid w:val="00286C4B"/>
    <w:rsid w:val="00290BEA"/>
    <w:rsid w:val="002918D8"/>
    <w:rsid w:val="00297EB4"/>
    <w:rsid w:val="002B2728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E6B"/>
    <w:rsid w:val="00310390"/>
    <w:rsid w:val="00315E2A"/>
    <w:rsid w:val="00316EE7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1183"/>
    <w:rsid w:val="003552CC"/>
    <w:rsid w:val="00355674"/>
    <w:rsid w:val="00355F55"/>
    <w:rsid w:val="00357C94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6BB1"/>
    <w:rsid w:val="00402A1B"/>
    <w:rsid w:val="004048EF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55A0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06F1"/>
    <w:rsid w:val="006408D7"/>
    <w:rsid w:val="00643351"/>
    <w:rsid w:val="00660458"/>
    <w:rsid w:val="0066119D"/>
    <w:rsid w:val="00663E32"/>
    <w:rsid w:val="0066448A"/>
    <w:rsid w:val="00667DCD"/>
    <w:rsid w:val="00673670"/>
    <w:rsid w:val="006832B7"/>
    <w:rsid w:val="00692462"/>
    <w:rsid w:val="00692A26"/>
    <w:rsid w:val="0069669F"/>
    <w:rsid w:val="006A5AED"/>
    <w:rsid w:val="006A5CF2"/>
    <w:rsid w:val="006A66F3"/>
    <w:rsid w:val="006A6E86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5297"/>
    <w:rsid w:val="00796CCF"/>
    <w:rsid w:val="007C0B33"/>
    <w:rsid w:val="007C4F39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75F26"/>
    <w:rsid w:val="00876BB1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E48F9"/>
    <w:rsid w:val="009F383F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0FD6"/>
    <w:rsid w:val="00AD584D"/>
    <w:rsid w:val="00AE4AF0"/>
    <w:rsid w:val="00AE4FD9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A0D"/>
    <w:rsid w:val="00B84234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19FB"/>
    <w:rsid w:val="00C647C8"/>
    <w:rsid w:val="00C764C5"/>
    <w:rsid w:val="00C81A77"/>
    <w:rsid w:val="00C86262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3D99"/>
    <w:rsid w:val="00E05D8D"/>
    <w:rsid w:val="00E1197E"/>
    <w:rsid w:val="00E2142E"/>
    <w:rsid w:val="00E26892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7AED"/>
    <w:rsid w:val="00ED70D3"/>
    <w:rsid w:val="00EE00AD"/>
    <w:rsid w:val="00EE2B0B"/>
    <w:rsid w:val="00EF701C"/>
    <w:rsid w:val="00F074FC"/>
    <w:rsid w:val="00F104BB"/>
    <w:rsid w:val="00F133C2"/>
    <w:rsid w:val="00F14177"/>
    <w:rsid w:val="00F21669"/>
    <w:rsid w:val="00F25E67"/>
    <w:rsid w:val="00F32C49"/>
    <w:rsid w:val="00F36772"/>
    <w:rsid w:val="00F43051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1D5"/>
    <w:rsid w:val="00FA6D6C"/>
    <w:rsid w:val="00FB37F2"/>
    <w:rsid w:val="00FB5CB4"/>
    <w:rsid w:val="00FC0982"/>
    <w:rsid w:val="00FC1057"/>
    <w:rsid w:val="00FC14E3"/>
    <w:rsid w:val="00FC77CE"/>
    <w:rsid w:val="00FD49AF"/>
    <w:rsid w:val="00FE6F03"/>
    <w:rsid w:val="00FE73F1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2BC98B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52B9-CF6F-4BE1-8113-7EED3C9D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740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Braun (Vergabestelle)</cp:lastModifiedBy>
  <cp:revision>37</cp:revision>
  <cp:lastPrinted>2017-01-04T11:46:00Z</cp:lastPrinted>
  <dcterms:created xsi:type="dcterms:W3CDTF">2016-11-30T15:59:00Z</dcterms:created>
  <dcterms:modified xsi:type="dcterms:W3CDTF">2026-08-17T08:59:00Z</dcterms:modified>
</cp:coreProperties>
</file>