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2026-053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Nachpflanzung FT - West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Nachpflanzungen FT-West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