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8"/>
        <w:gridCol w:w="2981"/>
        <w:gridCol w:w="1276"/>
        <w:gridCol w:w="3402"/>
      </w:tblGrid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6A6E86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2121E5" w:rsidRDefault="002121E5" w:rsidP="009E0802">
            <w:pPr>
              <w:jc w:val="left"/>
            </w:pPr>
            <w:r>
              <w:t>Register-</w:t>
            </w:r>
          </w:p>
          <w:p w:rsidR="002121E5" w:rsidRPr="008F6547" w:rsidRDefault="002121E5" w:rsidP="009E0802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89492C">
        <w:trPr>
          <w:trHeight w:val="2269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89492C">
        <w:trPr>
          <w:trHeight w:val="284"/>
        </w:trPr>
        <w:tc>
          <w:tcPr>
            <w:tcW w:w="2008" w:type="dxa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3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89492C">
        <w:trPr>
          <w:trHeight w:val="284"/>
        </w:trPr>
        <w:tc>
          <w:tcPr>
            <w:tcW w:w="2008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89492C">
        <w:trPr>
          <w:trHeight w:val="340"/>
        </w:trPr>
        <w:tc>
          <w:tcPr>
            <w:tcW w:w="2008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D307FE" w:rsidTr="0089492C">
        <w:trPr>
          <w:trHeight w:val="284"/>
        </w:trPr>
        <w:tc>
          <w:tcPr>
            <w:tcW w:w="2008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D307FE" w:rsidRDefault="00D307FE" w:rsidP="00940F19">
            <w:pPr>
              <w:rPr>
                <w:b/>
              </w:rPr>
            </w:pPr>
            <w:r w:rsidRPr="00D307FE">
              <w:rPr>
                <w:b/>
              </w:rPr>
              <w:t>2026-071</w:t>
            </w:r>
          </w:p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D307FE" w:rsidRDefault="00D307FE" w:rsidP="00940F19">
            <w:pPr>
              <w:rPr>
                <w:b/>
              </w:rPr>
            </w:pPr>
            <w:r w:rsidRPr="00D307FE">
              <w:rPr>
                <w:b/>
              </w:rPr>
              <w:t>Kitas Ostpark - Lieferung von Küchen- und Verpflegungsausstattung</w:t>
            </w:r>
          </w:p>
        </w:tc>
      </w:tr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708"/>
        <w:gridCol w:w="4536"/>
        <w:gridCol w:w="187"/>
        <w:gridCol w:w="1656"/>
        <w:gridCol w:w="513"/>
        <w:gridCol w:w="49"/>
        <w:gridCol w:w="403"/>
        <w:gridCol w:w="27"/>
      </w:tblGrid>
      <w:tr w:rsidR="004E122C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4E122C" w:rsidRPr="00597968" w:rsidRDefault="00316EE7" w:rsidP="00864C52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577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8C109B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089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43385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6504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7382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5896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4439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357C94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57C94" w:rsidRPr="009C7E91" w:rsidRDefault="00357C94" w:rsidP="00507E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7379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357C94" w:rsidRPr="005C27BD" w:rsidRDefault="00357C94" w:rsidP="00507E41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357C94" w:rsidRPr="00D425A1" w:rsidRDefault="00357C94" w:rsidP="00507E41">
            <w:pPr>
              <w:jc w:val="left"/>
            </w:pPr>
            <w:r>
              <w:t>236</w:t>
            </w:r>
          </w:p>
        </w:tc>
        <w:tc>
          <w:tcPr>
            <w:tcW w:w="7371" w:type="dxa"/>
            <w:gridSpan w:val="7"/>
            <w:vAlign w:val="center"/>
          </w:tcPr>
          <w:p w:rsidR="00357C94" w:rsidRDefault="00357C94" w:rsidP="00507E41">
            <w:pPr>
              <w:jc w:val="left"/>
            </w:pPr>
            <w:r>
              <w:t>Verpflichtungserklärung anderer Unternehmen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7004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bookmarkStart w:id="0" w:name="_GoBack"/>
            <w:bookmarkEnd w:id="0"/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70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 xml:space="preserve">Mustererklärung 3 </w:t>
            </w:r>
            <w:r w:rsidR="006A6E86">
              <w:rPr>
                <w:rFonts w:cs="Arial"/>
                <w:color w:val="000000"/>
              </w:rPr>
              <w:t>nach § 4 Abs. 2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4470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DF0D66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9E48F9" w:rsidP="00B55067">
            <w:pPr>
              <w:jc w:val="left"/>
            </w:pPr>
            <w:r>
              <w:t>523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2B2728" w:rsidP="00B55067">
            <w:pPr>
              <w:jc w:val="left"/>
            </w:pPr>
            <w:r>
              <w:t>Eigenerklärung Sanktionen-EU</w:t>
            </w: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</w: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771DBF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4048EF">
        <w:trPr>
          <w:trHeight w:val="284"/>
        </w:trPr>
        <w:tc>
          <w:tcPr>
            <w:tcW w:w="6832" w:type="dxa"/>
            <w:gridSpan w:val="10"/>
            <w:noWrap/>
            <w:tcMar>
              <w:left w:w="28" w:type="dxa"/>
            </w:tcMar>
          </w:tcPr>
          <w:p w:rsidR="00341A7F" w:rsidRPr="00410951" w:rsidRDefault="00341A7F" w:rsidP="00521827">
            <w:pPr>
              <w:pStyle w:val="berschrift1"/>
            </w:pPr>
            <w:r w:rsidRPr="00597968">
              <w:lastRenderedPageBreak/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291"/>
        </w:trPr>
        <w:tc>
          <w:tcPr>
            <w:tcW w:w="7019" w:type="dxa"/>
            <w:gridSpan w:val="11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AE4FD9" w:rsidRDefault="00AE4FD9" w:rsidP="00853F45">
            <w:pPr>
              <w:jc w:val="center"/>
              <w:rPr>
                <w:b/>
              </w:rPr>
            </w:pPr>
          </w:p>
          <w:p w:rsidR="00AE4FD9" w:rsidRDefault="00AE4FD9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4048E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9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357C94" w:rsidRPr="001C60F2" w:rsidTr="004048E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357C94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D307FE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D307FE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</w:tr>
                </w:tbl>
                <w:p w:rsidR="00357C94" w:rsidRPr="00227E1B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357C94" w:rsidRPr="00227E1B" w:rsidRDefault="00357C94" w:rsidP="00507E41"/>
        </w:tc>
        <w:tc>
          <w:tcPr>
            <w:tcW w:w="9072" w:type="dxa"/>
            <w:gridSpan w:val="13"/>
            <w:noWrap/>
          </w:tcPr>
          <w:p w:rsidR="00357C94" w:rsidRPr="00227E1B" w:rsidRDefault="00357C94" w:rsidP="00507E41">
            <w:pPr>
              <w:rPr>
                <w:b/>
                <w:sz w:val="24"/>
              </w:rPr>
            </w:pPr>
          </w:p>
          <w:p w:rsidR="00357C94" w:rsidRPr="00227E1B" w:rsidRDefault="00D307FE" w:rsidP="00507E41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C94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7C94" w:rsidRPr="00227E1B">
              <w:rPr>
                <w:b/>
                <w:sz w:val="24"/>
              </w:rPr>
              <w:t xml:space="preserve">  </w:t>
            </w:r>
            <w:r w:rsidR="00357C94" w:rsidRPr="00227E1B">
              <w:rPr>
                <w:b/>
              </w:rPr>
              <w:t xml:space="preserve">Ich bin/Wir sind für den zu vergebenden Liefer- oder Dienstleistungsbereich </w:t>
            </w:r>
          </w:p>
          <w:p w:rsidR="00357C94" w:rsidRPr="00227E1B" w:rsidRDefault="00357C94" w:rsidP="00507E41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357C94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</w:tbl>
                <w:p w:rsidR="00357C94" w:rsidRPr="00F507C2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</w:tbl>
          <w:p w:rsidR="00357C94" w:rsidRDefault="00357C94" w:rsidP="00507E41"/>
        </w:tc>
      </w:tr>
      <w:tr w:rsidR="00E35766" w:rsidRPr="001C60F2" w:rsidTr="004048E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8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357C94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1A6B4B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106862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357C94" w:rsidRPr="00B6223A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B6223A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156"/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4048EF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</w:rPr>
            </w:pPr>
          </w:p>
        </w:tc>
      </w:tr>
      <w:tr w:rsidR="004048EF" w:rsidRP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2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bookmarkEnd w:id="2"/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Pr="0027784E" w:rsidRDefault="00673670" w:rsidP="00E03D99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1C60F2" w:rsidRDefault="00341A7F" w:rsidP="00E03D99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27784E" w:rsidRDefault="000D4404" w:rsidP="00E03D99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491C69" w:rsidRPr="001C60F2" w:rsidRDefault="000D4404" w:rsidP="00E03D99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491C69" w:rsidP="00E03D99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875F26" w:rsidP="00E03D99">
            <w:r>
              <w:t>§ 7 LTTG: Die Sanktionen nach § 7 LTTG werden hiermit vereinbart.</w:t>
            </w:r>
          </w:p>
        </w:tc>
      </w:tr>
      <w:tr w:rsidR="00341A7F" w:rsidRPr="00410951" w:rsidTr="004048EF">
        <w:trPr>
          <w:cantSplit/>
          <w:trHeight w:val="170"/>
        </w:trPr>
        <w:tc>
          <w:tcPr>
            <w:tcW w:w="9667" w:type="dxa"/>
            <w:gridSpan w:val="1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4048EF">
        <w:trPr>
          <w:cantSplit/>
          <w:trHeight w:val="284"/>
        </w:trPr>
        <w:tc>
          <w:tcPr>
            <w:tcW w:w="9667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35118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62" w:rsidRDefault="00C86262">
      <w:r>
        <w:separator/>
      </w:r>
    </w:p>
    <w:p w:rsidR="00C86262" w:rsidRDefault="00C86262"/>
    <w:p w:rsidR="00C86262" w:rsidRDefault="00C86262"/>
  </w:endnote>
  <w:end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62" w:rsidRDefault="00C86262" w:rsidP="00026D23">
      <w:r>
        <w:separator/>
      </w:r>
    </w:p>
  </w:footnote>
  <w:foot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357C94" w:rsidRPr="00DB348F" w:rsidRDefault="00357C94" w:rsidP="00357C94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42AA"/>
    <w:rsid w:val="000A77E4"/>
    <w:rsid w:val="000D2327"/>
    <w:rsid w:val="000D2F1B"/>
    <w:rsid w:val="000D4404"/>
    <w:rsid w:val="001028D9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45A"/>
    <w:rsid w:val="001F47CC"/>
    <w:rsid w:val="002031BB"/>
    <w:rsid w:val="00206D22"/>
    <w:rsid w:val="0020785E"/>
    <w:rsid w:val="002121E5"/>
    <w:rsid w:val="00216D50"/>
    <w:rsid w:val="00231273"/>
    <w:rsid w:val="00232128"/>
    <w:rsid w:val="00233A2F"/>
    <w:rsid w:val="002417F9"/>
    <w:rsid w:val="00243788"/>
    <w:rsid w:val="00244D72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B2728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E6B"/>
    <w:rsid w:val="00310390"/>
    <w:rsid w:val="00315E2A"/>
    <w:rsid w:val="00316EE7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1183"/>
    <w:rsid w:val="003552CC"/>
    <w:rsid w:val="00355674"/>
    <w:rsid w:val="00355F55"/>
    <w:rsid w:val="00357C94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6BB1"/>
    <w:rsid w:val="00402A1B"/>
    <w:rsid w:val="004048EF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55A0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06F1"/>
    <w:rsid w:val="006408D7"/>
    <w:rsid w:val="00643351"/>
    <w:rsid w:val="00660458"/>
    <w:rsid w:val="0066119D"/>
    <w:rsid w:val="00663E32"/>
    <w:rsid w:val="0066448A"/>
    <w:rsid w:val="00667DCD"/>
    <w:rsid w:val="00673670"/>
    <w:rsid w:val="006832B7"/>
    <w:rsid w:val="00692462"/>
    <w:rsid w:val="00692A26"/>
    <w:rsid w:val="0069669F"/>
    <w:rsid w:val="006A5AED"/>
    <w:rsid w:val="006A5CF2"/>
    <w:rsid w:val="006A66F3"/>
    <w:rsid w:val="006A6E86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75F26"/>
    <w:rsid w:val="00876BB1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E48F9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0FD6"/>
    <w:rsid w:val="00AD584D"/>
    <w:rsid w:val="00AE4AF0"/>
    <w:rsid w:val="00AE4FD9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A0D"/>
    <w:rsid w:val="00B84234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19FB"/>
    <w:rsid w:val="00C647C8"/>
    <w:rsid w:val="00C764C5"/>
    <w:rsid w:val="00C81A77"/>
    <w:rsid w:val="00C86262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07FE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3D99"/>
    <w:rsid w:val="00E05D8D"/>
    <w:rsid w:val="00E1197E"/>
    <w:rsid w:val="00E2142E"/>
    <w:rsid w:val="00E26892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00AD"/>
    <w:rsid w:val="00EE2B0B"/>
    <w:rsid w:val="00EF701C"/>
    <w:rsid w:val="00F074FC"/>
    <w:rsid w:val="00F104BB"/>
    <w:rsid w:val="00F133C2"/>
    <w:rsid w:val="00F14177"/>
    <w:rsid w:val="00F21669"/>
    <w:rsid w:val="00F25E67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1D5"/>
    <w:rsid w:val="00FA6D6C"/>
    <w:rsid w:val="00FB37F2"/>
    <w:rsid w:val="00FB5CB4"/>
    <w:rsid w:val="00FC0982"/>
    <w:rsid w:val="00FC1057"/>
    <w:rsid w:val="00FC14E3"/>
    <w:rsid w:val="00FC77CE"/>
    <w:rsid w:val="00FD49AF"/>
    <w:rsid w:val="00FE6F03"/>
    <w:rsid w:val="00FE73F1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A67B1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455B5-387B-46BC-B675-076FBD9A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734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Vogel E. (Vergabestelle)</cp:lastModifiedBy>
  <cp:revision>2</cp:revision>
  <cp:lastPrinted>2017-01-04T11:46:00Z</cp:lastPrinted>
  <dcterms:created xsi:type="dcterms:W3CDTF">2026-08-31T11:42:00Z</dcterms:created>
  <dcterms:modified xsi:type="dcterms:W3CDTF">2026-08-31T11:42:00Z</dcterms:modified>
</cp:coreProperties>
</file>