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KBIR-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weiterungsbau Nahetal-Schule Idar-Oberstein: Metall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ungsbau Nahetal-Schule Idar-Oberstein: Metal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