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65BFACC6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KBIR-2026-05</w:t>
            </w:r>
            <w:r w:rsidR="00817CD8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527A29AC" w:rsidR="006C79B9" w:rsidRPr="006C79B9" w:rsidRDefault="00817CD8" w:rsidP="006C79B9">
            <w:pPr>
              <w:jc w:val="left"/>
              <w:rPr>
                <w:rFonts w:cs="Arial"/>
                <w:szCs w:val="20"/>
              </w:rPr>
            </w:pPr>
            <w:r w:rsidRPr="00817CD8">
              <w:t>Erweiterungsbau Nahetal-Schule Idar-Oberstein: Zimmer- und Holzbauarbeiten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48C8D32E" w:rsidR="006C79B9" w:rsidRPr="006C79B9" w:rsidRDefault="00817CD8" w:rsidP="006C79B9">
            <w:pPr>
              <w:jc w:val="left"/>
              <w:rPr>
                <w:rFonts w:cs="Arial"/>
                <w:szCs w:val="20"/>
              </w:rPr>
            </w:pPr>
            <w:r w:rsidRPr="00817CD8">
              <w:t>Erweiterungsbau Nahetal-Schule Idar-Oberstein: Zimmer- und Holzbauarbeiten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817CD8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75FA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B052F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11027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17CD8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2059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0D0F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Alt, Bianca</cp:lastModifiedBy>
  <cp:revision>15</cp:revision>
  <cp:lastPrinted>2016-03-31T12:06:00Z</cp:lastPrinted>
  <dcterms:created xsi:type="dcterms:W3CDTF">2016-03-31T15:08:00Z</dcterms:created>
  <dcterms:modified xsi:type="dcterms:W3CDTF">2026-08-17T12:36:00Z</dcterms:modified>
</cp:coreProperties>
</file>