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68528683" w:rsidR="00344C82" w:rsidRPr="001C55D1" w:rsidRDefault="00985993" w:rsidP="00DD21DE">
            <w:pPr>
              <w:jc w:val="left"/>
            </w:pPr>
            <w:r>
              <w:t>KBIR-2026-05</w:t>
            </w:r>
            <w:r w:rsidR="00B11DD8">
              <w:t>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0E1EE6D1" w:rsidR="00344C82" w:rsidRPr="001C55D1" w:rsidRDefault="00985993" w:rsidP="00DD21DE">
            <w:r>
              <w:t xml:space="preserve">Erweiterungsbau Nahetal-Schule Idar-Oberstein: </w:t>
            </w:r>
            <w:r w:rsidR="00B11DD8">
              <w:t>Zimmer- und Holzbauarbeiten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90E54DC" w:rsidR="00344C82" w:rsidRPr="001C55D1" w:rsidRDefault="00985993" w:rsidP="00DD21DE">
            <w:r>
              <w:t xml:space="preserve">Erweiterungsbau Nahetal-Schule Idar-Oberstein: </w:t>
            </w:r>
            <w:r w:rsidR="00B11DD8">
              <w:t>Zimmer- und Holzbauarbeiten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83531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FD03B5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A7897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F871C7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23C00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F9A1F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23A3A"/>
    <w:rsid w:val="00233997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96805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1DD8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52E85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90964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Alt, Bianca</cp:lastModifiedBy>
  <cp:revision>13</cp:revision>
  <cp:lastPrinted>2010-03-03T17:05:00Z</cp:lastPrinted>
  <dcterms:created xsi:type="dcterms:W3CDTF">2016-10-19T11:49:00Z</dcterms:created>
  <dcterms:modified xsi:type="dcterms:W3CDTF">2026-08-17T12:23:00Z</dcterms:modified>
</cp:coreProperties>
</file>