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52C55035" w:rsidR="000447DA" w:rsidRPr="001C55D1" w:rsidRDefault="00ED69E5" w:rsidP="007F619C">
            <w:pPr>
              <w:jc w:val="left"/>
            </w:pPr>
            <w:r>
              <w:t>KBIR-2026-05</w:t>
            </w:r>
            <w:r w:rsidR="00F42C0D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043A53EC" w:rsidR="008C46FE" w:rsidRPr="00F42C0D" w:rsidRDefault="00F42C0D" w:rsidP="00F42C0D">
            <w:pPr>
              <w:tabs>
                <w:tab w:val="left" w:pos="2580"/>
              </w:tabs>
              <w:rPr>
                <w:rFonts w:cs="Arial"/>
              </w:rPr>
            </w:pPr>
            <w:r>
              <w:rPr>
                <w:rFonts w:cs="Arial"/>
              </w:rPr>
              <w:t>Erweiterungsbau Nahetal-Schule Idar-Oberstein: Zimmer- und Holzbauarbeiten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A2A5EAE" w:rsidR="008C46FE" w:rsidRPr="00F42C0D" w:rsidRDefault="00F42C0D" w:rsidP="00F42C0D">
            <w:pPr>
              <w:tabs>
                <w:tab w:val="left" w:pos="2580"/>
              </w:tabs>
              <w:rPr>
                <w:rFonts w:cs="Arial"/>
              </w:rPr>
            </w:pPr>
            <w:r>
              <w:rPr>
                <w:rFonts w:cs="Arial"/>
              </w:rPr>
              <w:t>Erweiterungsbau Nahetal-Schule Idar-Oberstein: Zimmer- und Holzbauarbeiten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80465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9ED"/>
    <w:rsid w:val="00741F80"/>
    <w:rsid w:val="00754C19"/>
    <w:rsid w:val="007572D1"/>
    <w:rsid w:val="007633C2"/>
    <w:rsid w:val="00763429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AF687C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1DC1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42C0D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Alt, Bianca</cp:lastModifiedBy>
  <cp:revision>15</cp:revision>
  <cp:lastPrinted>2010-03-03T17:04:00Z</cp:lastPrinted>
  <dcterms:created xsi:type="dcterms:W3CDTF">2016-06-22T08:35:00Z</dcterms:created>
  <dcterms:modified xsi:type="dcterms:W3CDTF">2026-08-17T08:15:00Z</dcterms:modified>
</cp:coreProperties>
</file>