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629CC" w14:textId="77777777" w:rsidR="00B15402" w:rsidRDefault="00B15402" w:rsidP="00B15402"/>
    <w:p w14:paraId="174B6482" w14:textId="3C2CB9AB" w:rsidR="00B678DE" w:rsidRDefault="00C97D2F" w:rsidP="00E64EEB">
      <w:pPr>
        <w:spacing w:after="0"/>
        <w:jc w:val="center"/>
        <w:rPr>
          <w:b/>
          <w:bCs/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28"/>
          <w:szCs w:val="28"/>
        </w:rPr>
        <w:t xml:space="preserve">Formblatt </w:t>
      </w:r>
      <w:r w:rsidR="00E80824">
        <w:rPr>
          <w:b/>
          <w:bCs/>
          <w:color w:val="2F5496" w:themeColor="accent1" w:themeShade="BF"/>
          <w:sz w:val="28"/>
          <w:szCs w:val="28"/>
        </w:rPr>
        <w:t>–</w:t>
      </w:r>
      <w:r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AB5107">
        <w:rPr>
          <w:b/>
          <w:bCs/>
          <w:color w:val="2F5496" w:themeColor="accent1" w:themeShade="BF"/>
          <w:sz w:val="28"/>
          <w:szCs w:val="28"/>
        </w:rPr>
        <w:t>REFERENZEN</w:t>
      </w:r>
      <w:r w:rsidR="00E80824">
        <w:rPr>
          <w:b/>
          <w:bCs/>
          <w:color w:val="2F5496" w:themeColor="accent1" w:themeShade="BF"/>
          <w:sz w:val="28"/>
          <w:szCs w:val="28"/>
        </w:rPr>
        <w:t xml:space="preserve"> BAU</w:t>
      </w:r>
      <w:r w:rsidR="00A51650">
        <w:rPr>
          <w:rStyle w:val="Funotenzeichen"/>
          <w:b/>
          <w:bCs/>
          <w:color w:val="2F5496" w:themeColor="accent1" w:themeShade="BF"/>
          <w:sz w:val="28"/>
          <w:szCs w:val="28"/>
        </w:rPr>
        <w:footnoteReference w:id="2"/>
      </w:r>
      <w:r w:rsidR="00B678DE" w:rsidRPr="002E5910">
        <w:rPr>
          <w:b/>
          <w:bCs/>
          <w:color w:val="2F5496" w:themeColor="accent1" w:themeShade="BF"/>
          <w:sz w:val="28"/>
          <w:szCs w:val="28"/>
        </w:rPr>
        <w:t xml:space="preserve"> </w:t>
      </w:r>
    </w:p>
    <w:p w14:paraId="02889950" w14:textId="77777777" w:rsidR="001D29AA" w:rsidRDefault="001D29AA" w:rsidP="001D29AA"/>
    <w:p w14:paraId="4D6E46BD" w14:textId="26F896D8" w:rsidR="001D29AA" w:rsidRDefault="005D5A9D" w:rsidP="001D29AA">
      <w:r>
        <w:rPr>
          <w:noProof/>
        </w:rPr>
        <w:drawing>
          <wp:anchor distT="0" distB="0" distL="114300" distR="114300" simplePos="0" relativeHeight="251658241" behindDoc="0" locked="0" layoutInCell="1" allowOverlap="1" wp14:anchorId="66374AA2" wp14:editId="249F55D2">
            <wp:simplePos x="0" y="0"/>
            <wp:positionH relativeFrom="column">
              <wp:posOffset>6181725</wp:posOffset>
            </wp:positionH>
            <wp:positionV relativeFrom="paragraph">
              <wp:posOffset>23177</wp:posOffset>
            </wp:positionV>
            <wp:extent cx="475615" cy="475615"/>
            <wp:effectExtent l="0" t="0" r="635" b="635"/>
            <wp:wrapNone/>
            <wp:docPr id="148805878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29AA">
        <w:rPr>
          <w:noProof/>
        </w:rPr>
        <w:drawing>
          <wp:anchor distT="0" distB="0" distL="114300" distR="114300" simplePos="0" relativeHeight="251658240" behindDoc="0" locked="0" layoutInCell="1" allowOverlap="1" wp14:anchorId="50382183" wp14:editId="146A7A4E">
            <wp:simplePos x="0" y="0"/>
            <wp:positionH relativeFrom="column">
              <wp:posOffset>9079230</wp:posOffset>
            </wp:positionH>
            <wp:positionV relativeFrom="paragraph">
              <wp:posOffset>128587</wp:posOffset>
            </wp:positionV>
            <wp:extent cx="475615" cy="475615"/>
            <wp:effectExtent l="0" t="0" r="635" b="635"/>
            <wp:wrapNone/>
            <wp:docPr id="720876922" name="Grafik 1" descr="Ein Bild, das Screenshot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76922" name="Grafik 1" descr="Ein Bild, das Screenshot, Farbigk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0824">
        <w:t>Bieter</w:t>
      </w:r>
      <w:r w:rsidR="001D29AA">
        <w:t>:</w:t>
      </w:r>
      <w:r w:rsidR="001D29AA">
        <w:tab/>
      </w:r>
      <w:r w:rsidR="00DD1704">
        <w:t xml:space="preserve"> </w:t>
      </w:r>
      <w:r w:rsidR="00222229">
        <w:tab/>
      </w:r>
      <w:r w:rsidR="001D29AA">
        <w:tab/>
      </w:r>
      <w:sdt>
        <w:sdtPr>
          <w:id w:val="-2061703506"/>
          <w:placeholder>
            <w:docPart w:val="970B8FD9067249BA82A82A31F6BEE03C"/>
          </w:placeholder>
          <w:showingPlcHdr/>
          <w:text/>
        </w:sdtPr>
        <w:sdtContent>
          <w:r w:rsidR="001D29AA" w:rsidRPr="005754FE">
            <w:rPr>
              <w:rStyle w:val="Platzhaltertext"/>
              <w:b/>
              <w:bCs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1A9C8EBE" w14:textId="3715117A" w:rsidR="001D29AA" w:rsidRPr="005D3E03" w:rsidRDefault="001D29AA" w:rsidP="001D29AA">
      <w:pPr>
        <w:spacing w:after="0"/>
        <w:ind w:left="2127" w:hanging="2127"/>
      </w:pPr>
      <w:r>
        <w:t>Projekt:</w:t>
      </w:r>
      <w:r>
        <w:tab/>
      </w:r>
      <w:sdt>
        <w:sdtPr>
          <w:id w:val="2129190431"/>
          <w:placeholder>
            <w:docPart w:val="B6F861B2A11247EB8A9E81E6603F3F22"/>
          </w:placeholder>
          <w:showingPlcHdr/>
        </w:sdtPr>
        <w:sdtContent>
          <w:r w:rsidRPr="005754FE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031CBD7C" w14:textId="3323AB53" w:rsidR="001D29AA" w:rsidRDefault="001D29AA" w:rsidP="001D29AA">
      <w:pPr>
        <w:spacing w:after="0"/>
      </w:pPr>
      <w:r>
        <w:t>Teillos:</w:t>
      </w:r>
      <w:r>
        <w:tab/>
      </w:r>
      <w:r>
        <w:tab/>
      </w:r>
      <w:r>
        <w:tab/>
      </w:r>
      <w:sdt>
        <w:sdtPr>
          <w:id w:val="-398126106"/>
          <w:placeholder>
            <w:docPart w:val="B6F861B2A11247EB8A9E81E6603F3F22"/>
          </w:placeholder>
          <w:showingPlcHdr/>
        </w:sdtPr>
        <w:sdtContent>
          <w:r w:rsidRPr="005754FE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009DE2D7" w14:textId="0F3EDF98" w:rsidR="001D29AA" w:rsidRDefault="001D29AA" w:rsidP="001D29AA">
      <w:pPr>
        <w:spacing w:after="0"/>
      </w:pPr>
      <w:r>
        <w:t>Leistung:</w:t>
      </w:r>
      <w:r>
        <w:tab/>
      </w:r>
      <w:r>
        <w:tab/>
      </w:r>
      <w:sdt>
        <w:sdtPr>
          <w:id w:val="904566211"/>
          <w:placeholder>
            <w:docPart w:val="B6F861B2A11247EB8A9E81E6603F3F22"/>
          </w:placeholder>
          <w:showingPlcHdr/>
        </w:sdtPr>
        <w:sdtContent>
          <w:r w:rsidRPr="005754FE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44140CB4" w14:textId="6C2F1766" w:rsidR="001D29AA" w:rsidRDefault="001D29AA" w:rsidP="001D29AA"/>
    <w:p w14:paraId="7B42003A" w14:textId="77777777" w:rsidR="003D6CA9" w:rsidRPr="00336764" w:rsidRDefault="003D6CA9" w:rsidP="003D6CA9">
      <w:pPr>
        <w:spacing w:after="0"/>
        <w:jc w:val="both"/>
        <w:rPr>
          <w:b/>
          <w:bCs/>
          <w:color w:val="FF0000"/>
          <w:sz w:val="20"/>
          <w:szCs w:val="20"/>
        </w:rPr>
      </w:pPr>
      <w:r w:rsidRPr="00336764">
        <w:rPr>
          <w:b/>
          <w:bCs/>
          <w:color w:val="FF0000"/>
          <w:sz w:val="20"/>
          <w:szCs w:val="20"/>
        </w:rPr>
        <w:t>HINWEISE:</w:t>
      </w:r>
    </w:p>
    <w:p w14:paraId="29CEAAAA" w14:textId="77777777" w:rsidR="003D6CA9" w:rsidRPr="00336764" w:rsidRDefault="003D6CA9" w:rsidP="003D6CA9">
      <w:pPr>
        <w:pStyle w:val="Listenabsatz"/>
        <w:numPr>
          <w:ilvl w:val="0"/>
          <w:numId w:val="47"/>
        </w:numPr>
        <w:spacing w:after="0"/>
        <w:jc w:val="both"/>
        <w:rPr>
          <w:b/>
          <w:bCs/>
          <w:color w:val="FF0000"/>
          <w:sz w:val="20"/>
          <w:szCs w:val="20"/>
        </w:rPr>
      </w:pPr>
      <w:r w:rsidRPr="00336764">
        <w:rPr>
          <w:b/>
          <w:bCs/>
          <w:color w:val="FF0000"/>
          <w:sz w:val="20"/>
          <w:szCs w:val="20"/>
        </w:rPr>
        <w:t>Die Verwendung dieses Formblattes ist zwingend erforderlich. Die voreingestellte Formatierung (Calibri 11, Zeilenabstand 1,15, Blocksatz) und Mengenbegrenzung (Deckblatt und max. 1 Textseite) sind zu beachten. Erklärungen außerhalb dieses Formblattes oder über die Mengenbegrenzung hinaus finden keine Berücksichtigung.</w:t>
      </w:r>
    </w:p>
    <w:p w14:paraId="7875F6F3" w14:textId="77777777" w:rsidR="003D6CA9" w:rsidRPr="00336764" w:rsidRDefault="003D6CA9" w:rsidP="003D6CA9">
      <w:pPr>
        <w:pStyle w:val="Listenabsatz"/>
        <w:numPr>
          <w:ilvl w:val="0"/>
          <w:numId w:val="47"/>
        </w:numPr>
        <w:spacing w:after="0"/>
        <w:jc w:val="both"/>
        <w:rPr>
          <w:b/>
          <w:bCs/>
          <w:color w:val="FF0000"/>
          <w:sz w:val="20"/>
          <w:szCs w:val="20"/>
        </w:rPr>
      </w:pPr>
      <w:r w:rsidRPr="00336764">
        <w:rPr>
          <w:b/>
          <w:bCs/>
          <w:color w:val="FF0000"/>
          <w:sz w:val="20"/>
          <w:szCs w:val="20"/>
        </w:rPr>
        <w:t xml:space="preserve">Bitte füllen Sie die in diesem Word-Dokument enthaltenen </w:t>
      </w:r>
      <w:r w:rsidRPr="00336764">
        <w:rPr>
          <w:b/>
          <w:bCs/>
          <w:color w:val="FF0000"/>
          <w:sz w:val="20"/>
          <w:szCs w:val="20"/>
          <w:shd w:val="clear" w:color="auto" w:fill="FBE4D5" w:themeFill="accent2" w:themeFillTint="33"/>
        </w:rPr>
        <w:t>Formularfelder</w:t>
      </w:r>
      <w:r w:rsidRPr="00336764">
        <w:rPr>
          <w:b/>
          <w:bCs/>
          <w:color w:val="FF0000"/>
          <w:sz w:val="20"/>
          <w:szCs w:val="20"/>
        </w:rPr>
        <w:t xml:space="preserve"> vollständig aus. Speichern Sie das ausgefüllte Word-Dokument anschließend als pdf-Dokument und laden es über die Vergabeplattform hoch.</w:t>
      </w:r>
    </w:p>
    <w:p w14:paraId="7002D158" w14:textId="77777777" w:rsidR="00635DC6" w:rsidRPr="00336764" w:rsidRDefault="00635DC6" w:rsidP="003D6CA9">
      <w:pPr>
        <w:pStyle w:val="Listenabsatz"/>
        <w:numPr>
          <w:ilvl w:val="0"/>
          <w:numId w:val="47"/>
        </w:numPr>
        <w:spacing w:after="0"/>
        <w:jc w:val="both"/>
        <w:rPr>
          <w:b/>
          <w:bCs/>
          <w:color w:val="FF0000"/>
          <w:sz w:val="20"/>
          <w:szCs w:val="20"/>
        </w:rPr>
      </w:pPr>
      <w:r w:rsidRPr="00336764">
        <w:rPr>
          <w:b/>
          <w:bCs/>
          <w:color w:val="FF0000"/>
          <w:sz w:val="20"/>
          <w:szCs w:val="20"/>
        </w:rPr>
        <w:t>Die Abfrage der Referenzen dient Ihrem Eignungsnachweis</w:t>
      </w:r>
      <w:r w:rsidRPr="00336764">
        <w:rPr>
          <w:b/>
          <w:bCs/>
          <w:color w:val="FF0000"/>
          <w:sz w:val="20"/>
          <w:szCs w:val="20"/>
        </w:rPr>
        <w:footnoteReference w:id="3"/>
      </w:r>
      <w:r w:rsidRPr="00336764">
        <w:rPr>
          <w:b/>
          <w:bCs/>
          <w:color w:val="FF0000"/>
          <w:sz w:val="20"/>
          <w:szCs w:val="20"/>
        </w:rPr>
        <w:t>. Aus vergaberechtlichen Gründen dürfen wir weder Erkenntnisse/Erfahrungen außerhalb dieses Formblattes zu Ihren Gunsten berücksichtigen, noch können inhaltlich unzureichende Referenzen nachträglich korrigiert, nachgefordert, ergänzt etc. werden.</w:t>
      </w:r>
    </w:p>
    <w:p w14:paraId="372614B4" w14:textId="4959B130" w:rsidR="00635DC6" w:rsidRPr="00336764" w:rsidRDefault="00635DC6" w:rsidP="003D6CA9">
      <w:pPr>
        <w:pStyle w:val="Listenabsatz"/>
        <w:numPr>
          <w:ilvl w:val="0"/>
          <w:numId w:val="47"/>
        </w:numPr>
        <w:spacing w:after="0"/>
        <w:jc w:val="both"/>
        <w:rPr>
          <w:b/>
          <w:bCs/>
          <w:color w:val="FF0000"/>
          <w:sz w:val="20"/>
          <w:szCs w:val="20"/>
        </w:rPr>
      </w:pPr>
      <w:r w:rsidRPr="00336764">
        <w:rPr>
          <w:b/>
          <w:bCs/>
          <w:color w:val="FF0000"/>
          <w:sz w:val="20"/>
          <w:szCs w:val="20"/>
        </w:rPr>
        <w:t xml:space="preserve">Beachten Sie eventuelle Anforderungen an die Referenzen </w:t>
      </w:r>
      <w:r w:rsidR="00634C05" w:rsidRPr="00336764">
        <w:rPr>
          <w:b/>
          <w:bCs/>
          <w:color w:val="FF0000"/>
          <w:sz w:val="20"/>
          <w:szCs w:val="20"/>
        </w:rPr>
        <w:t xml:space="preserve">(Anzahl/Qualität etc.) </w:t>
      </w:r>
      <w:r w:rsidRPr="00336764">
        <w:rPr>
          <w:b/>
          <w:bCs/>
          <w:color w:val="FF0000"/>
          <w:sz w:val="20"/>
          <w:szCs w:val="20"/>
        </w:rPr>
        <w:t>aus der Auftragsbekanntmachung!</w:t>
      </w:r>
    </w:p>
    <w:p w14:paraId="13A05FCE" w14:textId="0CC757E2" w:rsidR="0056446B" w:rsidRPr="0076133C" w:rsidRDefault="004006A3" w:rsidP="00C97D2F">
      <w:pPr>
        <w:spacing w:after="0"/>
        <w:ind w:left="1134" w:hanging="1134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19E8339E" wp14:editId="1F27FB79">
            <wp:simplePos x="0" y="0"/>
            <wp:positionH relativeFrom="column">
              <wp:posOffset>6153150</wp:posOffset>
            </wp:positionH>
            <wp:positionV relativeFrom="paragraph">
              <wp:posOffset>182245</wp:posOffset>
            </wp:positionV>
            <wp:extent cx="475615" cy="475615"/>
            <wp:effectExtent l="0" t="0" r="635" b="635"/>
            <wp:wrapNone/>
            <wp:docPr id="149069257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805DA2" w14:textId="40FD4E9E" w:rsidR="002D7B30" w:rsidRDefault="00B8025A" w:rsidP="00C97D2F">
      <w:pPr>
        <w:spacing w:after="0"/>
        <w:ind w:left="1134" w:hanging="1134"/>
        <w:jc w:val="both"/>
      </w:pPr>
      <w:r w:rsidRPr="00B8025A">
        <w:t>Referenz</w:t>
      </w:r>
      <w:r>
        <w:t xml:space="preserve"> Nummer</w:t>
      </w:r>
      <w:r w:rsidR="00566E19">
        <w:rPr>
          <w:rStyle w:val="Funotenzeichen"/>
        </w:rPr>
        <w:footnoteReference w:id="4"/>
      </w:r>
      <w:r w:rsidR="007975D3">
        <w:t xml:space="preserve">: </w:t>
      </w:r>
      <w:r w:rsidR="007975D3">
        <w:tab/>
      </w:r>
      <w:sdt>
        <w:sdtPr>
          <w:alias w:val="Referenz-Nummer"/>
          <w:tag w:val="Referenz-Nummer"/>
          <w:id w:val="1989746702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dropDownList>
        </w:sdtPr>
        <w:sdtContent>
          <w:r w:rsidR="007975D3" w:rsidRPr="00040820">
            <w:rPr>
              <w:rStyle w:val="Platzhaltertext"/>
              <w:shd w:val="clear" w:color="auto" w:fill="FBE4D5" w:themeFill="accent2" w:themeFillTint="33"/>
            </w:rPr>
            <w:t>Wählen Sie ein Element aus.</w:t>
          </w:r>
        </w:sdtContent>
      </w:sdt>
    </w:p>
    <w:p w14:paraId="41AAA12E" w14:textId="1306F3E5" w:rsidR="00112270" w:rsidRDefault="00112270" w:rsidP="00C97D2F">
      <w:pPr>
        <w:spacing w:after="0"/>
        <w:ind w:left="1134" w:hanging="1134"/>
        <w:jc w:val="both"/>
      </w:pPr>
    </w:p>
    <w:p w14:paraId="623F9FD1" w14:textId="77777777" w:rsidR="007F2F06" w:rsidRDefault="007F2F06" w:rsidP="007F2F06">
      <w:pPr>
        <w:spacing w:after="0"/>
        <w:ind w:left="1134" w:hanging="1134"/>
        <w:jc w:val="both"/>
      </w:pPr>
      <w:r>
        <w:t>Referenzgeber:</w:t>
      </w:r>
      <w:r>
        <w:tab/>
      </w:r>
      <w:r>
        <w:tab/>
      </w:r>
      <w:sdt>
        <w:sdtPr>
          <w:id w:val="674154566"/>
          <w:placeholder>
            <w:docPart w:val="EC2759E40C6844CDBF2CBCBE14B77D00"/>
          </w:placeholder>
          <w:showingPlcHdr/>
        </w:sdtPr>
        <w:sdtContent>
          <w:r w:rsidRPr="00E647D1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3DE2FDD3" w14:textId="77777777" w:rsidR="007F2F06" w:rsidRDefault="007F2F06" w:rsidP="007F2F06">
      <w:pPr>
        <w:spacing w:after="0"/>
        <w:jc w:val="both"/>
      </w:pPr>
      <w:r>
        <w:t>Ansprechpartner:</w:t>
      </w:r>
      <w:r>
        <w:tab/>
      </w:r>
    </w:p>
    <w:p w14:paraId="48306CE1" w14:textId="77777777" w:rsidR="007F2F06" w:rsidRDefault="007F2F06" w:rsidP="007F2F06">
      <w:pPr>
        <w:spacing w:after="0"/>
        <w:ind w:left="708"/>
        <w:jc w:val="both"/>
      </w:pPr>
      <w:r>
        <w:t>Name:</w:t>
      </w:r>
      <w:r>
        <w:tab/>
      </w:r>
      <w:r>
        <w:tab/>
      </w:r>
      <w:sdt>
        <w:sdtPr>
          <w:id w:val="216704579"/>
          <w:placeholder>
            <w:docPart w:val="EC2759E40C6844CDBF2CBCBE14B77D00"/>
          </w:placeholder>
          <w:showingPlcHdr/>
        </w:sdtPr>
        <w:sdtContent>
          <w:r w:rsidRPr="00040820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04CDDCCB" w14:textId="77777777" w:rsidR="007F2F06" w:rsidRDefault="007F2F06" w:rsidP="007F2F06">
      <w:pPr>
        <w:spacing w:after="0"/>
        <w:ind w:left="708"/>
        <w:jc w:val="both"/>
      </w:pPr>
      <w:r>
        <w:t>Telefon:</w:t>
      </w:r>
      <w:r>
        <w:tab/>
      </w:r>
      <w:sdt>
        <w:sdtPr>
          <w:id w:val="-1775694962"/>
          <w:placeholder>
            <w:docPart w:val="EC2759E40C6844CDBF2CBCBE14B77D00"/>
          </w:placeholder>
          <w:showingPlcHdr/>
        </w:sdtPr>
        <w:sdtContent>
          <w:r w:rsidRPr="00040820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689BFE2F" w14:textId="77777777" w:rsidR="007F2F06" w:rsidRDefault="007F2F06" w:rsidP="007F2F06">
      <w:pPr>
        <w:spacing w:after="0"/>
        <w:ind w:left="708"/>
        <w:jc w:val="both"/>
      </w:pPr>
      <w:r>
        <w:t>E-Mail:</w:t>
      </w:r>
      <w:r>
        <w:tab/>
      </w:r>
      <w:r>
        <w:tab/>
      </w:r>
      <w:sdt>
        <w:sdtPr>
          <w:id w:val="-1926106846"/>
          <w:placeholder>
            <w:docPart w:val="EC2759E40C6844CDBF2CBCBE14B77D00"/>
          </w:placeholder>
          <w:showingPlcHdr/>
        </w:sdtPr>
        <w:sdtContent>
          <w:r w:rsidRPr="00040820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7D7DADEC" w14:textId="77777777" w:rsidR="00B82B9B" w:rsidRDefault="00B82B9B" w:rsidP="00DB4CEC">
      <w:pPr>
        <w:spacing w:after="0"/>
        <w:jc w:val="both"/>
      </w:pPr>
    </w:p>
    <w:p w14:paraId="3BA1D06B" w14:textId="54735D9A" w:rsidR="00DB4CEC" w:rsidRDefault="009E0DA2" w:rsidP="00DB4CEC">
      <w:pPr>
        <w:spacing w:after="0"/>
        <w:jc w:val="both"/>
      </w:pPr>
      <w:r>
        <w:t>Honorar</w:t>
      </w:r>
      <w:r w:rsidR="000028B1">
        <w:t>:</w:t>
      </w:r>
      <w:r w:rsidR="00600757">
        <w:tab/>
      </w:r>
      <w:r w:rsidR="00600757">
        <w:tab/>
      </w:r>
      <w:r w:rsidR="000028B1">
        <w:tab/>
      </w:r>
      <w:sdt>
        <w:sdtPr>
          <w:id w:val="-1890341052"/>
          <w:placeholder>
            <w:docPart w:val="DefaultPlaceholder_-1854013440"/>
          </w:placeholder>
          <w:showingPlcHdr/>
        </w:sdtPr>
        <w:sdtContent>
          <w:r w:rsidR="00755D18" w:rsidRPr="00BE2034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  <w:r w:rsidR="00BE2034">
        <w:t xml:space="preserve">  inklusive Umsatzsteuer</w:t>
      </w:r>
    </w:p>
    <w:p w14:paraId="4BE541E8" w14:textId="54484F24" w:rsidR="00112270" w:rsidRDefault="00112270" w:rsidP="00A21DCE">
      <w:pPr>
        <w:spacing w:after="0"/>
        <w:jc w:val="both"/>
      </w:pPr>
      <w:r>
        <w:t>Ausführungs</w:t>
      </w:r>
      <w:r w:rsidR="00A21DCE">
        <w:t>-</w:t>
      </w:r>
      <w:r w:rsidR="00A21DCE">
        <w:br/>
      </w:r>
      <w:r>
        <w:t>zeitraum</w:t>
      </w:r>
      <w:r w:rsidR="00A21DCE">
        <w:t>:</w:t>
      </w:r>
      <w:r w:rsidR="00A21DCE">
        <w:tab/>
      </w:r>
      <w:r w:rsidR="00A21DCE">
        <w:tab/>
      </w:r>
      <w:r w:rsidR="000A5E67">
        <w:t>von</w:t>
      </w:r>
      <w:r w:rsidR="00600757">
        <w:tab/>
      </w:r>
      <w:r w:rsidR="000A5E67">
        <w:t xml:space="preserve"> </w:t>
      </w:r>
      <w:sdt>
        <w:sdtPr>
          <w:id w:val="-110758274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0A5E67" w:rsidRPr="00040820">
            <w:rPr>
              <w:rStyle w:val="Platzhaltertext"/>
              <w:shd w:val="clear" w:color="auto" w:fill="FBE4D5" w:themeFill="accent2" w:themeFillTint="33"/>
            </w:rPr>
            <w:t>Klicken oder tippen Sie, um ein Datum einzugeben.</w:t>
          </w:r>
        </w:sdtContent>
      </w:sdt>
    </w:p>
    <w:p w14:paraId="6BCFB61D" w14:textId="77777777" w:rsidR="001C566B" w:rsidRDefault="000A5E67" w:rsidP="00754746">
      <w:pPr>
        <w:spacing w:after="0"/>
        <w:jc w:val="both"/>
      </w:pPr>
      <w:r>
        <w:tab/>
      </w:r>
      <w:r>
        <w:tab/>
      </w:r>
      <w:r>
        <w:tab/>
      </w:r>
      <w:r w:rsidR="006545A7">
        <w:t>bis</w:t>
      </w:r>
      <w:r w:rsidR="00600757">
        <w:tab/>
      </w:r>
      <w:r w:rsidR="005C1D18">
        <w:t xml:space="preserve"> </w:t>
      </w:r>
      <w:sdt>
        <w:sdtPr>
          <w:id w:val="19516638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5C1D18" w:rsidRPr="00040820">
            <w:rPr>
              <w:rStyle w:val="Platzhaltertext"/>
              <w:shd w:val="clear" w:color="auto" w:fill="FBE4D5" w:themeFill="accent2" w:themeFillTint="33"/>
            </w:rPr>
            <w:t>Klicken oder tippen Sie, um ein Datum einzugeben.</w:t>
          </w:r>
        </w:sdtContent>
      </w:sdt>
      <w:r w:rsidR="00DC2662">
        <w:t xml:space="preserve"> </w:t>
      </w:r>
    </w:p>
    <w:p w14:paraId="5305AFEF" w14:textId="77777777" w:rsidR="00A37956" w:rsidRDefault="00A37956" w:rsidP="00754746">
      <w:pPr>
        <w:spacing w:after="0"/>
        <w:jc w:val="both"/>
      </w:pPr>
    </w:p>
    <w:p w14:paraId="3A36085E" w14:textId="387DF3FB" w:rsidR="000A5E67" w:rsidRDefault="00DC2662" w:rsidP="00A37956">
      <w:pPr>
        <w:spacing w:after="0"/>
        <w:ind w:left="1416" w:firstLine="708"/>
        <w:jc w:val="both"/>
      </w:pPr>
      <w:r>
        <w:t xml:space="preserve">oder </w:t>
      </w:r>
      <w:r w:rsidR="00600757">
        <w:t xml:space="preserve">noch </w:t>
      </w:r>
      <w:r>
        <w:t xml:space="preserve">andauernd </w:t>
      </w:r>
      <w:sdt>
        <w:sdtPr>
          <w:rPr>
            <w:shd w:val="clear" w:color="auto" w:fill="FBE4D5" w:themeFill="accent2" w:themeFillTint="33"/>
          </w:rPr>
          <w:id w:val="632447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20">
            <w:rPr>
              <w:rFonts w:ascii="MS Gothic" w:eastAsia="MS Gothic" w:hAnsi="MS Gothic" w:hint="eastAsia"/>
              <w:shd w:val="clear" w:color="auto" w:fill="FBE4D5" w:themeFill="accent2" w:themeFillTint="33"/>
            </w:rPr>
            <w:t>☐</w:t>
          </w:r>
        </w:sdtContent>
      </w:sdt>
    </w:p>
    <w:p w14:paraId="7FA4248B" w14:textId="2B656A24" w:rsidR="00A37956" w:rsidRDefault="00A37956" w:rsidP="00A21DCE">
      <w:pPr>
        <w:spacing w:after="0"/>
        <w:jc w:val="both"/>
      </w:pPr>
      <w:r>
        <w:br w:type="page"/>
      </w:r>
    </w:p>
    <w:p w14:paraId="5733D9DC" w14:textId="0EC2C6A7" w:rsidR="00B546CA" w:rsidRDefault="00A37956" w:rsidP="00A21DCE">
      <w:pPr>
        <w:spacing w:after="0"/>
        <w:jc w:val="both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8243" behindDoc="0" locked="0" layoutInCell="1" allowOverlap="1" wp14:anchorId="269D2404" wp14:editId="5F6D081F">
            <wp:simplePos x="0" y="0"/>
            <wp:positionH relativeFrom="column">
              <wp:posOffset>6267450</wp:posOffset>
            </wp:positionH>
            <wp:positionV relativeFrom="paragraph">
              <wp:posOffset>-318</wp:posOffset>
            </wp:positionV>
            <wp:extent cx="475615" cy="475615"/>
            <wp:effectExtent l="0" t="0" r="635" b="635"/>
            <wp:wrapNone/>
            <wp:docPr id="129420103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6D11" w:rsidRPr="00CE354D">
        <w:rPr>
          <w:b/>
          <w:bCs/>
        </w:rPr>
        <w:t>Freitext zur Erläuterung der Referenz</w:t>
      </w:r>
      <w:r w:rsidR="00163675">
        <w:rPr>
          <w:b/>
          <w:bCs/>
        </w:rPr>
        <w:t xml:space="preserve"> </w:t>
      </w:r>
      <w:r w:rsidR="00163675" w:rsidRPr="00163675">
        <w:t>Erläutern Sie hier die von Ihnen im Referenzprojekt erbrachten Leistungen mit den Bezügen zu der ausgeschriebenen Leistung</w:t>
      </w:r>
      <w:r w:rsidR="00CE354D" w:rsidRPr="00CE354D">
        <w:rPr>
          <w:b/>
          <w:bCs/>
        </w:rPr>
        <w:t>:</w:t>
      </w:r>
      <w:r w:rsidR="007D3B7A">
        <w:rPr>
          <w:b/>
          <w:bCs/>
        </w:rPr>
        <w:t xml:space="preserve"> </w:t>
      </w:r>
      <w:r w:rsidR="007D3B7A" w:rsidRPr="007A38AB">
        <w:rPr>
          <w:color w:val="FF0000"/>
        </w:rPr>
        <w:t xml:space="preserve">Maximal </w:t>
      </w:r>
      <w:r w:rsidR="0025497E">
        <w:rPr>
          <w:color w:val="FF0000"/>
        </w:rPr>
        <w:t>1</w:t>
      </w:r>
      <w:r w:rsidR="007D3B7A" w:rsidRPr="007A38AB">
        <w:rPr>
          <w:color w:val="FF0000"/>
        </w:rPr>
        <w:t xml:space="preserve"> Seite</w:t>
      </w:r>
      <w:r w:rsidR="00DD1274" w:rsidRPr="007A38AB">
        <w:rPr>
          <w:color w:val="FF0000"/>
        </w:rPr>
        <w:t xml:space="preserve"> Freitext</w:t>
      </w:r>
    </w:p>
    <w:p w14:paraId="0CFD1321" w14:textId="6D439588" w:rsidR="00540D25" w:rsidRDefault="00540D25" w:rsidP="00A21DCE">
      <w:pPr>
        <w:spacing w:after="0"/>
        <w:jc w:val="both"/>
      </w:pPr>
    </w:p>
    <w:sdt>
      <w:sdtPr>
        <w:alias w:val="Erbrachte Leistungen"/>
        <w:tag w:val="Erläutern Sie hier die von Ihnen im Referenzprojekt erbrachten Leistungen mit den Bezügen zu der ausgeschriebenen Leistung"/>
        <w:id w:val="704138922"/>
        <w:placeholder>
          <w:docPart w:val="DefaultPlaceholder_-1854013440"/>
        </w:placeholder>
        <w:showingPlcHdr/>
      </w:sdtPr>
      <w:sdtContent>
        <w:p w14:paraId="3E22029A" w14:textId="0AB23F4A" w:rsidR="00BB5527" w:rsidRPr="00161601" w:rsidRDefault="00615A84" w:rsidP="008E453E">
          <w:pPr>
            <w:spacing w:after="0" w:line="276" w:lineRule="auto"/>
            <w:jc w:val="both"/>
          </w:pPr>
          <w:r w:rsidRPr="00615A84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p>
      </w:sdtContent>
    </w:sdt>
    <w:sectPr w:rsidR="00BB5527" w:rsidRPr="00161601" w:rsidSect="00127481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5FA7C" w14:textId="77777777" w:rsidR="007C402E" w:rsidRDefault="007C402E" w:rsidP="00DA52AD">
      <w:pPr>
        <w:spacing w:after="0" w:line="240" w:lineRule="auto"/>
      </w:pPr>
      <w:r>
        <w:separator/>
      </w:r>
    </w:p>
  </w:endnote>
  <w:endnote w:type="continuationSeparator" w:id="0">
    <w:p w14:paraId="496F81CB" w14:textId="77777777" w:rsidR="007C402E" w:rsidRDefault="007C402E" w:rsidP="00DA52AD">
      <w:pPr>
        <w:spacing w:after="0" w:line="240" w:lineRule="auto"/>
      </w:pPr>
      <w:r>
        <w:continuationSeparator/>
      </w:r>
    </w:p>
  </w:endnote>
  <w:endnote w:type="continuationNotice" w:id="1">
    <w:p w14:paraId="1EE8916B" w14:textId="77777777" w:rsidR="007C402E" w:rsidRDefault="007C40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421647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A80530" w14:textId="72B2883D" w:rsidR="00D81A77" w:rsidRDefault="00245896" w:rsidP="00245896">
            <w:pPr>
              <w:pStyle w:val="Fuzeile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4948F33" wp14:editId="0134F834">
                  <wp:simplePos x="0" y="0"/>
                  <wp:positionH relativeFrom="margin">
                    <wp:align>right</wp:align>
                  </wp:positionH>
                  <wp:positionV relativeFrom="paragraph">
                    <wp:posOffset>-53975</wp:posOffset>
                  </wp:positionV>
                  <wp:extent cx="1225550" cy="25019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81A77">
              <w:t xml:space="preserve">Seite </w:t>
            </w:r>
            <w:r w:rsidR="00D81A77">
              <w:rPr>
                <w:b/>
                <w:bCs/>
                <w:sz w:val="24"/>
                <w:szCs w:val="24"/>
              </w:rPr>
              <w:fldChar w:fldCharType="begin"/>
            </w:r>
            <w:r w:rsidR="00D81A77">
              <w:rPr>
                <w:b/>
                <w:bCs/>
              </w:rPr>
              <w:instrText>PAGE</w:instrText>
            </w:r>
            <w:r w:rsidR="00D81A77">
              <w:rPr>
                <w:b/>
                <w:bCs/>
                <w:sz w:val="24"/>
                <w:szCs w:val="24"/>
              </w:rPr>
              <w:fldChar w:fldCharType="separate"/>
            </w:r>
            <w:r w:rsidR="00D81A77">
              <w:rPr>
                <w:b/>
                <w:bCs/>
              </w:rPr>
              <w:t>2</w:t>
            </w:r>
            <w:r w:rsidR="00D81A77">
              <w:rPr>
                <w:b/>
                <w:bCs/>
                <w:sz w:val="24"/>
                <w:szCs w:val="24"/>
              </w:rPr>
              <w:fldChar w:fldCharType="end"/>
            </w:r>
            <w:r w:rsidR="00D81A77">
              <w:t xml:space="preserve"> von </w:t>
            </w:r>
            <w:r w:rsidR="00D81A77">
              <w:rPr>
                <w:b/>
                <w:bCs/>
                <w:sz w:val="24"/>
                <w:szCs w:val="24"/>
              </w:rPr>
              <w:fldChar w:fldCharType="begin"/>
            </w:r>
            <w:r w:rsidR="00D81A77">
              <w:rPr>
                <w:b/>
                <w:bCs/>
              </w:rPr>
              <w:instrText>NUMPAGES</w:instrText>
            </w:r>
            <w:r w:rsidR="00D81A77">
              <w:rPr>
                <w:b/>
                <w:bCs/>
                <w:sz w:val="24"/>
                <w:szCs w:val="24"/>
              </w:rPr>
              <w:fldChar w:fldCharType="separate"/>
            </w:r>
            <w:r w:rsidR="00D81A77">
              <w:rPr>
                <w:b/>
                <w:bCs/>
              </w:rPr>
              <w:t>2</w:t>
            </w:r>
            <w:r w:rsidR="00D81A7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E5531" w14:textId="77777777" w:rsidR="007C402E" w:rsidRDefault="007C402E" w:rsidP="00DA52AD">
      <w:pPr>
        <w:spacing w:after="0" w:line="240" w:lineRule="auto"/>
      </w:pPr>
      <w:r>
        <w:separator/>
      </w:r>
    </w:p>
  </w:footnote>
  <w:footnote w:type="continuationSeparator" w:id="0">
    <w:p w14:paraId="203CE30B" w14:textId="77777777" w:rsidR="007C402E" w:rsidRDefault="007C402E" w:rsidP="00DA52AD">
      <w:pPr>
        <w:spacing w:after="0" w:line="240" w:lineRule="auto"/>
      </w:pPr>
      <w:r>
        <w:continuationSeparator/>
      </w:r>
    </w:p>
  </w:footnote>
  <w:footnote w:type="continuationNotice" w:id="1">
    <w:p w14:paraId="33D90222" w14:textId="77777777" w:rsidR="007C402E" w:rsidRDefault="007C402E">
      <w:pPr>
        <w:spacing w:after="0" w:line="240" w:lineRule="auto"/>
      </w:pPr>
    </w:p>
  </w:footnote>
  <w:footnote w:id="2">
    <w:p w14:paraId="39A5A88D" w14:textId="794AF268" w:rsidR="00A51650" w:rsidRDefault="00A51650" w:rsidP="00A50838">
      <w:pPr>
        <w:pStyle w:val="Funotentext"/>
        <w:ind w:left="709" w:hanging="709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2543FA">
        <w:rPr>
          <w:i/>
          <w:iCs/>
        </w:rPr>
        <w:t xml:space="preserve">Gender-Hinweis: Zur besseren Lesbarkeit wird in diesem </w:t>
      </w:r>
      <w:r w:rsidR="009A4941">
        <w:rPr>
          <w:i/>
          <w:iCs/>
        </w:rPr>
        <w:t xml:space="preserve">Formular </w:t>
      </w:r>
      <w:r w:rsidRPr="002543FA">
        <w:rPr>
          <w:i/>
          <w:iCs/>
        </w:rPr>
        <w:t xml:space="preserve">das generische Maskulinum verwendet. Die in diesem </w:t>
      </w:r>
      <w:r w:rsidR="009A4941">
        <w:rPr>
          <w:i/>
          <w:iCs/>
        </w:rPr>
        <w:t>Formular</w:t>
      </w:r>
      <w:r w:rsidRPr="002543FA">
        <w:rPr>
          <w:i/>
          <w:iCs/>
        </w:rPr>
        <w:t xml:space="preserve"> verwendeten Personenbezeichnungen beziehen sich – sofern nicht anders kenntlich gemacht – auf alle Geschlechter.</w:t>
      </w:r>
    </w:p>
  </w:footnote>
  <w:footnote w:id="3">
    <w:p w14:paraId="4AF5216B" w14:textId="77777777" w:rsidR="00635DC6" w:rsidRPr="006C25FA" w:rsidRDefault="00635DC6" w:rsidP="00635DC6">
      <w:pPr>
        <w:pStyle w:val="Funotentext"/>
        <w:ind w:left="709" w:hanging="709"/>
        <w:rPr>
          <w:i/>
          <w:iCs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BD5360">
        <w:rPr>
          <w:i/>
          <w:iCs/>
        </w:rPr>
        <w:t>Bitte beachten Sie bei Ihren Erläuterungen die Bewertungskriterien zur Auswahl der Bewerber, die wir zur Angebotsabgabe auffordern. Gehen Sie konkret auf diese Anforderungen ein. Lehrbuchartige/abstrakte Darstellungen führen nicht zu einer besseren Bewertung. Auch kurze aussagekräftige Texte können die volle Punktzahl erhalten!</w:t>
      </w:r>
    </w:p>
  </w:footnote>
  <w:footnote w:id="4">
    <w:p w14:paraId="131584EC" w14:textId="773E434C" w:rsidR="00566E19" w:rsidRPr="004006A3" w:rsidRDefault="00566E19" w:rsidP="004006A3">
      <w:pPr>
        <w:pStyle w:val="Funotentext"/>
        <w:ind w:left="709" w:hanging="709"/>
        <w:rPr>
          <w:i/>
          <w:iCs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="00FD7E8B" w:rsidRPr="004006A3">
        <w:rPr>
          <w:i/>
          <w:iCs/>
        </w:rPr>
        <w:t xml:space="preserve">Füllen Sie je Referenz ein Formblatt aus. </w:t>
      </w:r>
      <w:r w:rsidRPr="004006A3">
        <w:rPr>
          <w:i/>
          <w:iCs/>
        </w:rPr>
        <w:t xml:space="preserve">Die Anzahl der geforderten Referenzprojekte ergibt sich aus der </w:t>
      </w:r>
      <w:r w:rsidR="00EA6FD0" w:rsidRPr="004006A3">
        <w:rPr>
          <w:i/>
          <w:iCs/>
        </w:rPr>
        <w:t>Auftragsbekanntmachung.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13FCE" w14:textId="45AC87D5" w:rsidR="00DA52AD" w:rsidRDefault="005C156B" w:rsidP="00B6588B">
    <w:pPr>
      <w:pStyle w:val="Kopfzeile"/>
    </w:pPr>
    <w:r>
      <w:t xml:space="preserve">Formblatt Referenzen </w:t>
    </w:r>
    <w:r w:rsidR="00E80824">
      <w:t>Bau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196D"/>
    <w:multiLevelType w:val="hybridMultilevel"/>
    <w:tmpl w:val="C7BACACA"/>
    <w:lvl w:ilvl="0" w:tplc="182E1ECC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CAF3964"/>
    <w:multiLevelType w:val="hybridMultilevel"/>
    <w:tmpl w:val="A3FEBB3E"/>
    <w:lvl w:ilvl="0" w:tplc="0407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163E7159"/>
    <w:multiLevelType w:val="hybridMultilevel"/>
    <w:tmpl w:val="465E0E74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C366C3B"/>
    <w:multiLevelType w:val="hybridMultilevel"/>
    <w:tmpl w:val="B6A2167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221E42"/>
    <w:multiLevelType w:val="hybridMultilevel"/>
    <w:tmpl w:val="1A266D2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9B5547"/>
    <w:multiLevelType w:val="hybridMultilevel"/>
    <w:tmpl w:val="916A2B80"/>
    <w:lvl w:ilvl="0" w:tplc="0407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8B41EC3"/>
    <w:multiLevelType w:val="hybridMultilevel"/>
    <w:tmpl w:val="9000E2A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00C04"/>
    <w:multiLevelType w:val="hybridMultilevel"/>
    <w:tmpl w:val="5C301310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CA666C4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55E5C5A"/>
    <w:multiLevelType w:val="hybridMultilevel"/>
    <w:tmpl w:val="56B283EA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7D5B23"/>
    <w:multiLevelType w:val="hybridMultilevel"/>
    <w:tmpl w:val="6D666F50"/>
    <w:lvl w:ilvl="0" w:tplc="ECDAEE4C">
      <w:start w:val="4"/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532F71C5"/>
    <w:multiLevelType w:val="hybridMultilevel"/>
    <w:tmpl w:val="B2260C50"/>
    <w:lvl w:ilvl="0" w:tplc="0407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612F1D31"/>
    <w:multiLevelType w:val="hybridMultilevel"/>
    <w:tmpl w:val="2E76BE4E"/>
    <w:lvl w:ilvl="0" w:tplc="0407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1426078176">
    <w:abstractNumId w:val="0"/>
  </w:num>
  <w:num w:numId="2" w16cid:durableId="22631747">
    <w:abstractNumId w:val="8"/>
  </w:num>
  <w:num w:numId="3" w16cid:durableId="1164004757">
    <w:abstractNumId w:val="8"/>
  </w:num>
  <w:num w:numId="4" w16cid:durableId="1700424551">
    <w:abstractNumId w:val="8"/>
  </w:num>
  <w:num w:numId="5" w16cid:durableId="1915356471">
    <w:abstractNumId w:val="7"/>
  </w:num>
  <w:num w:numId="6" w16cid:durableId="1721784994">
    <w:abstractNumId w:val="9"/>
  </w:num>
  <w:num w:numId="7" w16cid:durableId="1922136009">
    <w:abstractNumId w:val="8"/>
  </w:num>
  <w:num w:numId="8" w16cid:durableId="1612318414">
    <w:abstractNumId w:val="8"/>
  </w:num>
  <w:num w:numId="9" w16cid:durableId="1706249610">
    <w:abstractNumId w:val="8"/>
  </w:num>
  <w:num w:numId="10" w16cid:durableId="1178232252">
    <w:abstractNumId w:val="8"/>
  </w:num>
  <w:num w:numId="11" w16cid:durableId="875309510">
    <w:abstractNumId w:val="8"/>
  </w:num>
  <w:num w:numId="12" w16cid:durableId="1261141005">
    <w:abstractNumId w:val="8"/>
  </w:num>
  <w:num w:numId="13" w16cid:durableId="263071258">
    <w:abstractNumId w:val="12"/>
  </w:num>
  <w:num w:numId="14" w16cid:durableId="1725832982">
    <w:abstractNumId w:val="1"/>
  </w:num>
  <w:num w:numId="15" w16cid:durableId="43070239">
    <w:abstractNumId w:val="8"/>
  </w:num>
  <w:num w:numId="16" w16cid:durableId="2064988083">
    <w:abstractNumId w:val="8"/>
  </w:num>
  <w:num w:numId="17" w16cid:durableId="1295410567">
    <w:abstractNumId w:val="8"/>
  </w:num>
  <w:num w:numId="18" w16cid:durableId="1384911528">
    <w:abstractNumId w:val="8"/>
  </w:num>
  <w:num w:numId="19" w16cid:durableId="600987838">
    <w:abstractNumId w:val="8"/>
  </w:num>
  <w:num w:numId="20" w16cid:durableId="275217289">
    <w:abstractNumId w:val="2"/>
  </w:num>
  <w:num w:numId="21" w16cid:durableId="356977062">
    <w:abstractNumId w:val="8"/>
  </w:num>
  <w:num w:numId="22" w16cid:durableId="988678890">
    <w:abstractNumId w:val="8"/>
  </w:num>
  <w:num w:numId="23" w16cid:durableId="1206688">
    <w:abstractNumId w:val="8"/>
  </w:num>
  <w:num w:numId="24" w16cid:durableId="545677346">
    <w:abstractNumId w:val="8"/>
  </w:num>
  <w:num w:numId="25" w16cid:durableId="87043000">
    <w:abstractNumId w:val="8"/>
  </w:num>
  <w:num w:numId="26" w16cid:durableId="1077283963">
    <w:abstractNumId w:val="8"/>
  </w:num>
  <w:num w:numId="27" w16cid:durableId="651327510">
    <w:abstractNumId w:val="8"/>
  </w:num>
  <w:num w:numId="28" w16cid:durableId="1826117405">
    <w:abstractNumId w:val="8"/>
  </w:num>
  <w:num w:numId="29" w16cid:durableId="1940485039">
    <w:abstractNumId w:val="11"/>
  </w:num>
  <w:num w:numId="30" w16cid:durableId="1362513409">
    <w:abstractNumId w:val="8"/>
  </w:num>
  <w:num w:numId="31" w16cid:durableId="609505526">
    <w:abstractNumId w:val="8"/>
  </w:num>
  <w:num w:numId="32" w16cid:durableId="1439257577">
    <w:abstractNumId w:val="8"/>
  </w:num>
  <w:num w:numId="33" w16cid:durableId="1895893670">
    <w:abstractNumId w:val="4"/>
  </w:num>
  <w:num w:numId="34" w16cid:durableId="769930329">
    <w:abstractNumId w:val="10"/>
  </w:num>
  <w:num w:numId="35" w16cid:durableId="31226874">
    <w:abstractNumId w:val="8"/>
  </w:num>
  <w:num w:numId="36" w16cid:durableId="1659261585">
    <w:abstractNumId w:val="5"/>
  </w:num>
  <w:num w:numId="37" w16cid:durableId="625501902">
    <w:abstractNumId w:val="8"/>
  </w:num>
  <w:num w:numId="38" w16cid:durableId="1343238418">
    <w:abstractNumId w:val="8"/>
  </w:num>
  <w:num w:numId="39" w16cid:durableId="978996840">
    <w:abstractNumId w:val="8"/>
  </w:num>
  <w:num w:numId="40" w16cid:durableId="1206137377">
    <w:abstractNumId w:val="8"/>
  </w:num>
  <w:num w:numId="41" w16cid:durableId="251085802">
    <w:abstractNumId w:val="8"/>
  </w:num>
  <w:num w:numId="42" w16cid:durableId="2118331259">
    <w:abstractNumId w:val="8"/>
  </w:num>
  <w:num w:numId="43" w16cid:durableId="1021778768">
    <w:abstractNumId w:val="8"/>
  </w:num>
  <w:num w:numId="44" w16cid:durableId="1178738373">
    <w:abstractNumId w:val="8"/>
  </w:num>
  <w:num w:numId="45" w16cid:durableId="1484353590">
    <w:abstractNumId w:val="8"/>
  </w:num>
  <w:num w:numId="46" w16cid:durableId="1992294586">
    <w:abstractNumId w:val="3"/>
  </w:num>
  <w:num w:numId="47" w16cid:durableId="5436360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85C8C92E-95F6-4AB0-B47C-5701DFAC1FC6}"/>
    <w:docVar w:name="dgnword-eventsink" w:val="1633673697680"/>
  </w:docVars>
  <w:rsids>
    <w:rsidRoot w:val="00245896"/>
    <w:rsid w:val="000028B1"/>
    <w:rsid w:val="0000331D"/>
    <w:rsid w:val="000047FC"/>
    <w:rsid w:val="0000577E"/>
    <w:rsid w:val="0000674A"/>
    <w:rsid w:val="0001010D"/>
    <w:rsid w:val="00016A25"/>
    <w:rsid w:val="00017037"/>
    <w:rsid w:val="000203F8"/>
    <w:rsid w:val="0002634A"/>
    <w:rsid w:val="00030941"/>
    <w:rsid w:val="0004066A"/>
    <w:rsid w:val="00040820"/>
    <w:rsid w:val="00040F64"/>
    <w:rsid w:val="00042B66"/>
    <w:rsid w:val="00044586"/>
    <w:rsid w:val="000458F9"/>
    <w:rsid w:val="000471EE"/>
    <w:rsid w:val="000662B6"/>
    <w:rsid w:val="0006739E"/>
    <w:rsid w:val="00071E01"/>
    <w:rsid w:val="0007401D"/>
    <w:rsid w:val="00076F67"/>
    <w:rsid w:val="000855E3"/>
    <w:rsid w:val="00085986"/>
    <w:rsid w:val="00085D9B"/>
    <w:rsid w:val="00087B66"/>
    <w:rsid w:val="000949E6"/>
    <w:rsid w:val="00096A07"/>
    <w:rsid w:val="000A22B7"/>
    <w:rsid w:val="000A5938"/>
    <w:rsid w:val="000A5E67"/>
    <w:rsid w:val="000B2E8E"/>
    <w:rsid w:val="000C32DA"/>
    <w:rsid w:val="000C32E8"/>
    <w:rsid w:val="000C5F17"/>
    <w:rsid w:val="000D1F83"/>
    <w:rsid w:val="000D298D"/>
    <w:rsid w:val="000E6DE2"/>
    <w:rsid w:val="000E76A8"/>
    <w:rsid w:val="000F0FD5"/>
    <w:rsid w:val="000F2AE2"/>
    <w:rsid w:val="001004A7"/>
    <w:rsid w:val="0010532B"/>
    <w:rsid w:val="00111361"/>
    <w:rsid w:val="0011155B"/>
    <w:rsid w:val="00111DAB"/>
    <w:rsid w:val="00112270"/>
    <w:rsid w:val="00112755"/>
    <w:rsid w:val="001144C6"/>
    <w:rsid w:val="00114F29"/>
    <w:rsid w:val="00127481"/>
    <w:rsid w:val="0013064A"/>
    <w:rsid w:val="0013545C"/>
    <w:rsid w:val="00142688"/>
    <w:rsid w:val="00145C00"/>
    <w:rsid w:val="00147CBD"/>
    <w:rsid w:val="001524BF"/>
    <w:rsid w:val="00153304"/>
    <w:rsid w:val="001551E6"/>
    <w:rsid w:val="00157629"/>
    <w:rsid w:val="00161601"/>
    <w:rsid w:val="00162F8E"/>
    <w:rsid w:val="00163675"/>
    <w:rsid w:val="00163D72"/>
    <w:rsid w:val="00171CAA"/>
    <w:rsid w:val="00173B33"/>
    <w:rsid w:val="0017559C"/>
    <w:rsid w:val="00181B26"/>
    <w:rsid w:val="00185FA9"/>
    <w:rsid w:val="00186C17"/>
    <w:rsid w:val="001A21FA"/>
    <w:rsid w:val="001A30BB"/>
    <w:rsid w:val="001A6ED3"/>
    <w:rsid w:val="001B1A74"/>
    <w:rsid w:val="001B7D0A"/>
    <w:rsid w:val="001C0535"/>
    <w:rsid w:val="001C1B7B"/>
    <w:rsid w:val="001C5277"/>
    <w:rsid w:val="001C566B"/>
    <w:rsid w:val="001D29AA"/>
    <w:rsid w:val="001E0485"/>
    <w:rsid w:val="001E1009"/>
    <w:rsid w:val="001E10B5"/>
    <w:rsid w:val="001E4969"/>
    <w:rsid w:val="001F5EB5"/>
    <w:rsid w:val="00202832"/>
    <w:rsid w:val="00207E74"/>
    <w:rsid w:val="00215FDF"/>
    <w:rsid w:val="00222229"/>
    <w:rsid w:val="00223F96"/>
    <w:rsid w:val="0022681C"/>
    <w:rsid w:val="00226CB7"/>
    <w:rsid w:val="0023356C"/>
    <w:rsid w:val="00234328"/>
    <w:rsid w:val="00242F14"/>
    <w:rsid w:val="00245721"/>
    <w:rsid w:val="00245896"/>
    <w:rsid w:val="0024658B"/>
    <w:rsid w:val="002471FF"/>
    <w:rsid w:val="00247E71"/>
    <w:rsid w:val="00253DD3"/>
    <w:rsid w:val="002543FA"/>
    <w:rsid w:val="0025497E"/>
    <w:rsid w:val="00261E03"/>
    <w:rsid w:val="00264168"/>
    <w:rsid w:val="00267E97"/>
    <w:rsid w:val="00272E06"/>
    <w:rsid w:val="002733AB"/>
    <w:rsid w:val="00273CB7"/>
    <w:rsid w:val="002761D8"/>
    <w:rsid w:val="00276414"/>
    <w:rsid w:val="0027787C"/>
    <w:rsid w:val="00281D26"/>
    <w:rsid w:val="00281D77"/>
    <w:rsid w:val="002836A8"/>
    <w:rsid w:val="00283C31"/>
    <w:rsid w:val="00290171"/>
    <w:rsid w:val="0029020A"/>
    <w:rsid w:val="00296EA1"/>
    <w:rsid w:val="002A689F"/>
    <w:rsid w:val="002B5ED7"/>
    <w:rsid w:val="002C3B53"/>
    <w:rsid w:val="002C3C98"/>
    <w:rsid w:val="002C6A80"/>
    <w:rsid w:val="002C7AD6"/>
    <w:rsid w:val="002D0BE7"/>
    <w:rsid w:val="002D399E"/>
    <w:rsid w:val="002D4459"/>
    <w:rsid w:val="002D4C14"/>
    <w:rsid w:val="002D7B30"/>
    <w:rsid w:val="002E349F"/>
    <w:rsid w:val="002E5910"/>
    <w:rsid w:val="00306025"/>
    <w:rsid w:val="00306446"/>
    <w:rsid w:val="003073A4"/>
    <w:rsid w:val="003124CE"/>
    <w:rsid w:val="00315590"/>
    <w:rsid w:val="00316547"/>
    <w:rsid w:val="00323637"/>
    <w:rsid w:val="00326AC6"/>
    <w:rsid w:val="00327337"/>
    <w:rsid w:val="00334CE9"/>
    <w:rsid w:val="003355B0"/>
    <w:rsid w:val="00336764"/>
    <w:rsid w:val="00347083"/>
    <w:rsid w:val="00347C7A"/>
    <w:rsid w:val="00352785"/>
    <w:rsid w:val="0035762B"/>
    <w:rsid w:val="00360AEE"/>
    <w:rsid w:val="00361179"/>
    <w:rsid w:val="00366BB7"/>
    <w:rsid w:val="003704DC"/>
    <w:rsid w:val="00371210"/>
    <w:rsid w:val="00380A6E"/>
    <w:rsid w:val="00385575"/>
    <w:rsid w:val="003856FB"/>
    <w:rsid w:val="0039258D"/>
    <w:rsid w:val="00394C95"/>
    <w:rsid w:val="003966FF"/>
    <w:rsid w:val="003A6B41"/>
    <w:rsid w:val="003B29D4"/>
    <w:rsid w:val="003B35CF"/>
    <w:rsid w:val="003B3AFD"/>
    <w:rsid w:val="003B6AC2"/>
    <w:rsid w:val="003B7695"/>
    <w:rsid w:val="003B79D3"/>
    <w:rsid w:val="003C4238"/>
    <w:rsid w:val="003D13EC"/>
    <w:rsid w:val="003D3874"/>
    <w:rsid w:val="003D6CA9"/>
    <w:rsid w:val="003E14C6"/>
    <w:rsid w:val="003E254D"/>
    <w:rsid w:val="003E3716"/>
    <w:rsid w:val="003E7B9B"/>
    <w:rsid w:val="003F04A9"/>
    <w:rsid w:val="004006A3"/>
    <w:rsid w:val="0040077B"/>
    <w:rsid w:val="00402641"/>
    <w:rsid w:val="00403849"/>
    <w:rsid w:val="004043B2"/>
    <w:rsid w:val="00407FF0"/>
    <w:rsid w:val="00413E2C"/>
    <w:rsid w:val="00420B01"/>
    <w:rsid w:val="00421EDE"/>
    <w:rsid w:val="004403C3"/>
    <w:rsid w:val="00442B22"/>
    <w:rsid w:val="004515BE"/>
    <w:rsid w:val="0045428A"/>
    <w:rsid w:val="00454B61"/>
    <w:rsid w:val="00455FA9"/>
    <w:rsid w:val="004568B2"/>
    <w:rsid w:val="00457690"/>
    <w:rsid w:val="00460F0D"/>
    <w:rsid w:val="00465DA4"/>
    <w:rsid w:val="00467075"/>
    <w:rsid w:val="00475C3D"/>
    <w:rsid w:val="00484892"/>
    <w:rsid w:val="00484E82"/>
    <w:rsid w:val="00487C38"/>
    <w:rsid w:val="00490AED"/>
    <w:rsid w:val="004A1B8F"/>
    <w:rsid w:val="004A6D11"/>
    <w:rsid w:val="004B1CE4"/>
    <w:rsid w:val="004B22B6"/>
    <w:rsid w:val="004B4ADD"/>
    <w:rsid w:val="004C20E6"/>
    <w:rsid w:val="004C2141"/>
    <w:rsid w:val="004C42AE"/>
    <w:rsid w:val="004C589B"/>
    <w:rsid w:val="004C6CC1"/>
    <w:rsid w:val="004C7039"/>
    <w:rsid w:val="004D13BE"/>
    <w:rsid w:val="004D3F04"/>
    <w:rsid w:val="004D411D"/>
    <w:rsid w:val="004D5E64"/>
    <w:rsid w:val="004D645E"/>
    <w:rsid w:val="004D78E1"/>
    <w:rsid w:val="004E622B"/>
    <w:rsid w:val="004E660E"/>
    <w:rsid w:val="004F0503"/>
    <w:rsid w:val="004F0517"/>
    <w:rsid w:val="004F714D"/>
    <w:rsid w:val="00501F89"/>
    <w:rsid w:val="00507FAC"/>
    <w:rsid w:val="005139DE"/>
    <w:rsid w:val="00513B00"/>
    <w:rsid w:val="0051555F"/>
    <w:rsid w:val="00520AF3"/>
    <w:rsid w:val="00521098"/>
    <w:rsid w:val="00521BD6"/>
    <w:rsid w:val="005279D6"/>
    <w:rsid w:val="0053444F"/>
    <w:rsid w:val="00534877"/>
    <w:rsid w:val="00537975"/>
    <w:rsid w:val="00540046"/>
    <w:rsid w:val="00540D25"/>
    <w:rsid w:val="00540E23"/>
    <w:rsid w:val="005410C3"/>
    <w:rsid w:val="00545180"/>
    <w:rsid w:val="00546517"/>
    <w:rsid w:val="00552750"/>
    <w:rsid w:val="00556D63"/>
    <w:rsid w:val="0056446B"/>
    <w:rsid w:val="00566566"/>
    <w:rsid w:val="00566E19"/>
    <w:rsid w:val="00575FBB"/>
    <w:rsid w:val="005800C0"/>
    <w:rsid w:val="00582AA1"/>
    <w:rsid w:val="0058624A"/>
    <w:rsid w:val="0058765F"/>
    <w:rsid w:val="00597B8F"/>
    <w:rsid w:val="005B6759"/>
    <w:rsid w:val="005C156B"/>
    <w:rsid w:val="005C1D18"/>
    <w:rsid w:val="005C1FE6"/>
    <w:rsid w:val="005C32A2"/>
    <w:rsid w:val="005C52C7"/>
    <w:rsid w:val="005C596F"/>
    <w:rsid w:val="005C77D3"/>
    <w:rsid w:val="005D5A9D"/>
    <w:rsid w:val="005E299B"/>
    <w:rsid w:val="005F4EF1"/>
    <w:rsid w:val="005F6AC2"/>
    <w:rsid w:val="00600757"/>
    <w:rsid w:val="00600EA2"/>
    <w:rsid w:val="006011CD"/>
    <w:rsid w:val="006021E7"/>
    <w:rsid w:val="0060665F"/>
    <w:rsid w:val="00615A84"/>
    <w:rsid w:val="006169C0"/>
    <w:rsid w:val="00625FB2"/>
    <w:rsid w:val="00631A61"/>
    <w:rsid w:val="006342FE"/>
    <w:rsid w:val="00634C05"/>
    <w:rsid w:val="00635DC6"/>
    <w:rsid w:val="0064109A"/>
    <w:rsid w:val="006456D6"/>
    <w:rsid w:val="00645B84"/>
    <w:rsid w:val="0064636F"/>
    <w:rsid w:val="00650A67"/>
    <w:rsid w:val="006545A7"/>
    <w:rsid w:val="00655E54"/>
    <w:rsid w:val="00656F30"/>
    <w:rsid w:val="0066399F"/>
    <w:rsid w:val="00665649"/>
    <w:rsid w:val="00671A38"/>
    <w:rsid w:val="006720D8"/>
    <w:rsid w:val="00676687"/>
    <w:rsid w:val="00681512"/>
    <w:rsid w:val="00681C11"/>
    <w:rsid w:val="00682DF7"/>
    <w:rsid w:val="006844AB"/>
    <w:rsid w:val="00690838"/>
    <w:rsid w:val="00691D87"/>
    <w:rsid w:val="00693C6A"/>
    <w:rsid w:val="006952E1"/>
    <w:rsid w:val="006A3705"/>
    <w:rsid w:val="006B10A0"/>
    <w:rsid w:val="006B147F"/>
    <w:rsid w:val="006B5C74"/>
    <w:rsid w:val="006B6E87"/>
    <w:rsid w:val="006C013A"/>
    <w:rsid w:val="006C25FA"/>
    <w:rsid w:val="006D1989"/>
    <w:rsid w:val="006D45E4"/>
    <w:rsid w:val="006D5132"/>
    <w:rsid w:val="006D61CC"/>
    <w:rsid w:val="006E1DA3"/>
    <w:rsid w:val="006E3CEF"/>
    <w:rsid w:val="006E519E"/>
    <w:rsid w:val="006F20B6"/>
    <w:rsid w:val="006F47A2"/>
    <w:rsid w:val="006F7678"/>
    <w:rsid w:val="007028A2"/>
    <w:rsid w:val="0070445C"/>
    <w:rsid w:val="00706C20"/>
    <w:rsid w:val="007103E3"/>
    <w:rsid w:val="00714564"/>
    <w:rsid w:val="0071531B"/>
    <w:rsid w:val="00722979"/>
    <w:rsid w:val="00723516"/>
    <w:rsid w:val="0073067E"/>
    <w:rsid w:val="00732991"/>
    <w:rsid w:val="007374FC"/>
    <w:rsid w:val="00740355"/>
    <w:rsid w:val="00740D1B"/>
    <w:rsid w:val="007471F6"/>
    <w:rsid w:val="00747401"/>
    <w:rsid w:val="007504F9"/>
    <w:rsid w:val="0075201C"/>
    <w:rsid w:val="00754746"/>
    <w:rsid w:val="00755D18"/>
    <w:rsid w:val="007601C6"/>
    <w:rsid w:val="0076133C"/>
    <w:rsid w:val="007615B5"/>
    <w:rsid w:val="00777972"/>
    <w:rsid w:val="00780082"/>
    <w:rsid w:val="00782ADD"/>
    <w:rsid w:val="0078420B"/>
    <w:rsid w:val="0078431E"/>
    <w:rsid w:val="00786DFF"/>
    <w:rsid w:val="007975D3"/>
    <w:rsid w:val="007A38AB"/>
    <w:rsid w:val="007A6649"/>
    <w:rsid w:val="007A7B96"/>
    <w:rsid w:val="007B6B6E"/>
    <w:rsid w:val="007C402E"/>
    <w:rsid w:val="007D0511"/>
    <w:rsid w:val="007D30BB"/>
    <w:rsid w:val="007D3B7A"/>
    <w:rsid w:val="007D51AB"/>
    <w:rsid w:val="007D57A4"/>
    <w:rsid w:val="007E78CA"/>
    <w:rsid w:val="007F0B2E"/>
    <w:rsid w:val="007F2F06"/>
    <w:rsid w:val="007F5AEE"/>
    <w:rsid w:val="007F69BB"/>
    <w:rsid w:val="0080134A"/>
    <w:rsid w:val="008056B5"/>
    <w:rsid w:val="0080739E"/>
    <w:rsid w:val="008076AE"/>
    <w:rsid w:val="008170EA"/>
    <w:rsid w:val="00820A0C"/>
    <w:rsid w:val="00832B51"/>
    <w:rsid w:val="00834DEF"/>
    <w:rsid w:val="00840031"/>
    <w:rsid w:val="008564CD"/>
    <w:rsid w:val="0086611D"/>
    <w:rsid w:val="00867CC2"/>
    <w:rsid w:val="008709F1"/>
    <w:rsid w:val="00872FCE"/>
    <w:rsid w:val="0088290A"/>
    <w:rsid w:val="00884690"/>
    <w:rsid w:val="008927A7"/>
    <w:rsid w:val="00892EE6"/>
    <w:rsid w:val="00893AB1"/>
    <w:rsid w:val="008940B0"/>
    <w:rsid w:val="00895FB0"/>
    <w:rsid w:val="00897B20"/>
    <w:rsid w:val="008A2E30"/>
    <w:rsid w:val="008B17C9"/>
    <w:rsid w:val="008B1C72"/>
    <w:rsid w:val="008B66A8"/>
    <w:rsid w:val="008B72B8"/>
    <w:rsid w:val="008C227B"/>
    <w:rsid w:val="008C5EDF"/>
    <w:rsid w:val="008C687D"/>
    <w:rsid w:val="008D2BD5"/>
    <w:rsid w:val="008E3CBE"/>
    <w:rsid w:val="008E453E"/>
    <w:rsid w:val="008F4763"/>
    <w:rsid w:val="008F5146"/>
    <w:rsid w:val="00900134"/>
    <w:rsid w:val="00901CB4"/>
    <w:rsid w:val="00902E20"/>
    <w:rsid w:val="00906806"/>
    <w:rsid w:val="009200B0"/>
    <w:rsid w:val="0092397D"/>
    <w:rsid w:val="00925D68"/>
    <w:rsid w:val="00933A0F"/>
    <w:rsid w:val="009361DE"/>
    <w:rsid w:val="00942369"/>
    <w:rsid w:val="00942B74"/>
    <w:rsid w:val="00942C08"/>
    <w:rsid w:val="00946827"/>
    <w:rsid w:val="0095178B"/>
    <w:rsid w:val="009524B0"/>
    <w:rsid w:val="009635C8"/>
    <w:rsid w:val="009648D2"/>
    <w:rsid w:val="00964913"/>
    <w:rsid w:val="00965E25"/>
    <w:rsid w:val="00971628"/>
    <w:rsid w:val="00975000"/>
    <w:rsid w:val="0097509A"/>
    <w:rsid w:val="00980F87"/>
    <w:rsid w:val="00987034"/>
    <w:rsid w:val="00990B12"/>
    <w:rsid w:val="00991034"/>
    <w:rsid w:val="00994889"/>
    <w:rsid w:val="0099659D"/>
    <w:rsid w:val="00997B39"/>
    <w:rsid w:val="009A02C1"/>
    <w:rsid w:val="009A2D34"/>
    <w:rsid w:val="009A32C1"/>
    <w:rsid w:val="009A40CE"/>
    <w:rsid w:val="009A4941"/>
    <w:rsid w:val="009A7311"/>
    <w:rsid w:val="009A7AD1"/>
    <w:rsid w:val="009B1D5E"/>
    <w:rsid w:val="009C0E54"/>
    <w:rsid w:val="009D340F"/>
    <w:rsid w:val="009D5862"/>
    <w:rsid w:val="009E0DA2"/>
    <w:rsid w:val="009E3F73"/>
    <w:rsid w:val="009E3F9E"/>
    <w:rsid w:val="00A04C8D"/>
    <w:rsid w:val="00A15B3A"/>
    <w:rsid w:val="00A164AD"/>
    <w:rsid w:val="00A21DCE"/>
    <w:rsid w:val="00A22D64"/>
    <w:rsid w:val="00A239B1"/>
    <w:rsid w:val="00A2498C"/>
    <w:rsid w:val="00A25157"/>
    <w:rsid w:val="00A35E41"/>
    <w:rsid w:val="00A37956"/>
    <w:rsid w:val="00A42ED1"/>
    <w:rsid w:val="00A44564"/>
    <w:rsid w:val="00A50838"/>
    <w:rsid w:val="00A51650"/>
    <w:rsid w:val="00A607F1"/>
    <w:rsid w:val="00A64799"/>
    <w:rsid w:val="00A65226"/>
    <w:rsid w:val="00A67557"/>
    <w:rsid w:val="00A67FB1"/>
    <w:rsid w:val="00A73267"/>
    <w:rsid w:val="00A741B4"/>
    <w:rsid w:val="00A74E8E"/>
    <w:rsid w:val="00A75AAD"/>
    <w:rsid w:val="00A8012E"/>
    <w:rsid w:val="00A8358D"/>
    <w:rsid w:val="00A84BE9"/>
    <w:rsid w:val="00A85DFA"/>
    <w:rsid w:val="00A860C6"/>
    <w:rsid w:val="00A87925"/>
    <w:rsid w:val="00A92B80"/>
    <w:rsid w:val="00A95122"/>
    <w:rsid w:val="00A95BB6"/>
    <w:rsid w:val="00A95BDC"/>
    <w:rsid w:val="00AA2D74"/>
    <w:rsid w:val="00AB2D55"/>
    <w:rsid w:val="00AB3C10"/>
    <w:rsid w:val="00AB5107"/>
    <w:rsid w:val="00AB7DBE"/>
    <w:rsid w:val="00AC0A76"/>
    <w:rsid w:val="00AC4C55"/>
    <w:rsid w:val="00AC6532"/>
    <w:rsid w:val="00AD063C"/>
    <w:rsid w:val="00AD6AEA"/>
    <w:rsid w:val="00AD7B7D"/>
    <w:rsid w:val="00AE4A37"/>
    <w:rsid w:val="00AF041C"/>
    <w:rsid w:val="00B14C72"/>
    <w:rsid w:val="00B15402"/>
    <w:rsid w:val="00B22880"/>
    <w:rsid w:val="00B2295F"/>
    <w:rsid w:val="00B23744"/>
    <w:rsid w:val="00B241A9"/>
    <w:rsid w:val="00B24F55"/>
    <w:rsid w:val="00B25242"/>
    <w:rsid w:val="00B27A9B"/>
    <w:rsid w:val="00B3067D"/>
    <w:rsid w:val="00B43086"/>
    <w:rsid w:val="00B446F8"/>
    <w:rsid w:val="00B45504"/>
    <w:rsid w:val="00B50670"/>
    <w:rsid w:val="00B546CA"/>
    <w:rsid w:val="00B55FE4"/>
    <w:rsid w:val="00B61B29"/>
    <w:rsid w:val="00B6588B"/>
    <w:rsid w:val="00B662A9"/>
    <w:rsid w:val="00B678DE"/>
    <w:rsid w:val="00B8025A"/>
    <w:rsid w:val="00B803B3"/>
    <w:rsid w:val="00B82B9B"/>
    <w:rsid w:val="00B834AC"/>
    <w:rsid w:val="00B8558C"/>
    <w:rsid w:val="00B903F4"/>
    <w:rsid w:val="00B914B5"/>
    <w:rsid w:val="00B9500D"/>
    <w:rsid w:val="00B955F5"/>
    <w:rsid w:val="00BA0E6E"/>
    <w:rsid w:val="00BA3805"/>
    <w:rsid w:val="00BA648E"/>
    <w:rsid w:val="00BA7EEA"/>
    <w:rsid w:val="00BB4453"/>
    <w:rsid w:val="00BB5527"/>
    <w:rsid w:val="00BB56FA"/>
    <w:rsid w:val="00BB7A2E"/>
    <w:rsid w:val="00BC19E7"/>
    <w:rsid w:val="00BC3201"/>
    <w:rsid w:val="00BC7FF1"/>
    <w:rsid w:val="00BD2D22"/>
    <w:rsid w:val="00BD3984"/>
    <w:rsid w:val="00BD4C27"/>
    <w:rsid w:val="00BD5360"/>
    <w:rsid w:val="00BE0997"/>
    <w:rsid w:val="00BE2034"/>
    <w:rsid w:val="00BE3BC2"/>
    <w:rsid w:val="00BF4761"/>
    <w:rsid w:val="00BF5379"/>
    <w:rsid w:val="00C002B2"/>
    <w:rsid w:val="00C02938"/>
    <w:rsid w:val="00C03993"/>
    <w:rsid w:val="00C05783"/>
    <w:rsid w:val="00C07929"/>
    <w:rsid w:val="00C11244"/>
    <w:rsid w:val="00C1196D"/>
    <w:rsid w:val="00C170D4"/>
    <w:rsid w:val="00C171D4"/>
    <w:rsid w:val="00C309EE"/>
    <w:rsid w:val="00C362F4"/>
    <w:rsid w:val="00C41B33"/>
    <w:rsid w:val="00C44399"/>
    <w:rsid w:val="00C51E8B"/>
    <w:rsid w:val="00C5411B"/>
    <w:rsid w:val="00C55654"/>
    <w:rsid w:val="00C571E5"/>
    <w:rsid w:val="00C63162"/>
    <w:rsid w:val="00C645A1"/>
    <w:rsid w:val="00C64675"/>
    <w:rsid w:val="00C67807"/>
    <w:rsid w:val="00C712E1"/>
    <w:rsid w:val="00C7679D"/>
    <w:rsid w:val="00C941E0"/>
    <w:rsid w:val="00C942BF"/>
    <w:rsid w:val="00C961E4"/>
    <w:rsid w:val="00C96E5B"/>
    <w:rsid w:val="00C97D2F"/>
    <w:rsid w:val="00CA02FA"/>
    <w:rsid w:val="00CB11AE"/>
    <w:rsid w:val="00CB19ED"/>
    <w:rsid w:val="00CB3CF2"/>
    <w:rsid w:val="00CC1D2F"/>
    <w:rsid w:val="00CC2B84"/>
    <w:rsid w:val="00CC486C"/>
    <w:rsid w:val="00CD4014"/>
    <w:rsid w:val="00CE354D"/>
    <w:rsid w:val="00CE68D3"/>
    <w:rsid w:val="00CE712F"/>
    <w:rsid w:val="00CF0300"/>
    <w:rsid w:val="00CF04B8"/>
    <w:rsid w:val="00CF6F5C"/>
    <w:rsid w:val="00D0520D"/>
    <w:rsid w:val="00D11680"/>
    <w:rsid w:val="00D12D06"/>
    <w:rsid w:val="00D135C6"/>
    <w:rsid w:val="00D1379A"/>
    <w:rsid w:val="00D14F6A"/>
    <w:rsid w:val="00D20AD5"/>
    <w:rsid w:val="00D26C9F"/>
    <w:rsid w:val="00D27A5F"/>
    <w:rsid w:val="00D31812"/>
    <w:rsid w:val="00D33342"/>
    <w:rsid w:val="00D35C1A"/>
    <w:rsid w:val="00D37CA3"/>
    <w:rsid w:val="00D41A4B"/>
    <w:rsid w:val="00D4584A"/>
    <w:rsid w:val="00D46094"/>
    <w:rsid w:val="00D541B6"/>
    <w:rsid w:val="00D55047"/>
    <w:rsid w:val="00D55D0E"/>
    <w:rsid w:val="00D5786D"/>
    <w:rsid w:val="00D61BB4"/>
    <w:rsid w:val="00D66BFE"/>
    <w:rsid w:val="00D671B2"/>
    <w:rsid w:val="00D74B72"/>
    <w:rsid w:val="00D769CA"/>
    <w:rsid w:val="00D81A77"/>
    <w:rsid w:val="00D83D21"/>
    <w:rsid w:val="00D857EF"/>
    <w:rsid w:val="00D92089"/>
    <w:rsid w:val="00D92384"/>
    <w:rsid w:val="00D93FE0"/>
    <w:rsid w:val="00DA0F2B"/>
    <w:rsid w:val="00DA1B0E"/>
    <w:rsid w:val="00DA26AA"/>
    <w:rsid w:val="00DA4810"/>
    <w:rsid w:val="00DA4BAB"/>
    <w:rsid w:val="00DA52AD"/>
    <w:rsid w:val="00DA6E4E"/>
    <w:rsid w:val="00DB34DA"/>
    <w:rsid w:val="00DB4CEC"/>
    <w:rsid w:val="00DB5670"/>
    <w:rsid w:val="00DB79AE"/>
    <w:rsid w:val="00DC1C3B"/>
    <w:rsid w:val="00DC2662"/>
    <w:rsid w:val="00DC709D"/>
    <w:rsid w:val="00DD06E7"/>
    <w:rsid w:val="00DD1274"/>
    <w:rsid w:val="00DD1704"/>
    <w:rsid w:val="00DD6D03"/>
    <w:rsid w:val="00DE2CED"/>
    <w:rsid w:val="00DE3EF8"/>
    <w:rsid w:val="00DE3F76"/>
    <w:rsid w:val="00DE65A1"/>
    <w:rsid w:val="00DE6DB5"/>
    <w:rsid w:val="00DF0581"/>
    <w:rsid w:val="00DF48EA"/>
    <w:rsid w:val="00DF63A5"/>
    <w:rsid w:val="00E053A4"/>
    <w:rsid w:val="00E13B20"/>
    <w:rsid w:val="00E14187"/>
    <w:rsid w:val="00E1539D"/>
    <w:rsid w:val="00E16896"/>
    <w:rsid w:val="00E20025"/>
    <w:rsid w:val="00E207EB"/>
    <w:rsid w:val="00E23A0D"/>
    <w:rsid w:val="00E256A8"/>
    <w:rsid w:val="00E31AFE"/>
    <w:rsid w:val="00E32A4C"/>
    <w:rsid w:val="00E32F97"/>
    <w:rsid w:val="00E338CD"/>
    <w:rsid w:val="00E37E3D"/>
    <w:rsid w:val="00E40E32"/>
    <w:rsid w:val="00E46F1D"/>
    <w:rsid w:val="00E52928"/>
    <w:rsid w:val="00E54672"/>
    <w:rsid w:val="00E56FBB"/>
    <w:rsid w:val="00E64EEB"/>
    <w:rsid w:val="00E65AE1"/>
    <w:rsid w:val="00E73074"/>
    <w:rsid w:val="00E75AFC"/>
    <w:rsid w:val="00E77081"/>
    <w:rsid w:val="00E80824"/>
    <w:rsid w:val="00E8124F"/>
    <w:rsid w:val="00E826B5"/>
    <w:rsid w:val="00E83101"/>
    <w:rsid w:val="00E94151"/>
    <w:rsid w:val="00EA370F"/>
    <w:rsid w:val="00EA3AA3"/>
    <w:rsid w:val="00EA65AE"/>
    <w:rsid w:val="00EA6FD0"/>
    <w:rsid w:val="00EA7CA0"/>
    <w:rsid w:val="00EA7E04"/>
    <w:rsid w:val="00EB2713"/>
    <w:rsid w:val="00EB7761"/>
    <w:rsid w:val="00EC33F7"/>
    <w:rsid w:val="00EC4A18"/>
    <w:rsid w:val="00EC4D94"/>
    <w:rsid w:val="00ED4802"/>
    <w:rsid w:val="00ED5771"/>
    <w:rsid w:val="00ED6813"/>
    <w:rsid w:val="00EF420F"/>
    <w:rsid w:val="00EF7823"/>
    <w:rsid w:val="00F00489"/>
    <w:rsid w:val="00F0568C"/>
    <w:rsid w:val="00F1371E"/>
    <w:rsid w:val="00F155B3"/>
    <w:rsid w:val="00F1578D"/>
    <w:rsid w:val="00F161C4"/>
    <w:rsid w:val="00F16F8B"/>
    <w:rsid w:val="00F17403"/>
    <w:rsid w:val="00F2265A"/>
    <w:rsid w:val="00F25813"/>
    <w:rsid w:val="00F309A1"/>
    <w:rsid w:val="00F322D8"/>
    <w:rsid w:val="00F5205C"/>
    <w:rsid w:val="00F53985"/>
    <w:rsid w:val="00F6022B"/>
    <w:rsid w:val="00F62C2E"/>
    <w:rsid w:val="00F6752E"/>
    <w:rsid w:val="00F7647A"/>
    <w:rsid w:val="00F8753D"/>
    <w:rsid w:val="00F903F1"/>
    <w:rsid w:val="00FA4815"/>
    <w:rsid w:val="00FB005F"/>
    <w:rsid w:val="00FB011A"/>
    <w:rsid w:val="00FB4FD3"/>
    <w:rsid w:val="00FB7CC4"/>
    <w:rsid w:val="00FD4765"/>
    <w:rsid w:val="00FD72AC"/>
    <w:rsid w:val="00FD7392"/>
    <w:rsid w:val="00FD7E8B"/>
    <w:rsid w:val="00FE434C"/>
    <w:rsid w:val="00FF0FF9"/>
    <w:rsid w:val="00FF1CE0"/>
    <w:rsid w:val="00FF3E4A"/>
    <w:rsid w:val="00FF6054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D3697"/>
  <w15:chartTrackingRefBased/>
  <w15:docId w15:val="{E5377FB1-B2B2-4B24-9665-64685EE3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2B84"/>
  </w:style>
  <w:style w:type="paragraph" w:styleId="berschrift1">
    <w:name w:val="heading 1"/>
    <w:basedOn w:val="Standard"/>
    <w:next w:val="Standard"/>
    <w:link w:val="berschrift1Zchn"/>
    <w:uiPriority w:val="9"/>
    <w:qFormat/>
    <w:rsid w:val="00245721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45721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45721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5721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572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572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572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572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572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A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52AD"/>
  </w:style>
  <w:style w:type="paragraph" w:styleId="Fuzeile">
    <w:name w:val="footer"/>
    <w:basedOn w:val="Standard"/>
    <w:link w:val="FuzeileZchn"/>
    <w:uiPriority w:val="99"/>
    <w:unhideWhenUsed/>
    <w:rsid w:val="00DA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52AD"/>
  </w:style>
  <w:style w:type="table" w:styleId="Tabellenraster">
    <w:name w:val="Table Grid"/>
    <w:basedOn w:val="NormaleTabelle"/>
    <w:uiPriority w:val="39"/>
    <w:rsid w:val="00C41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A4C"/>
    <w:rPr>
      <w:color w:val="808080"/>
    </w:rPr>
  </w:style>
  <w:style w:type="paragraph" w:styleId="Listenabsatz">
    <w:name w:val="List Paragraph"/>
    <w:basedOn w:val="Standard"/>
    <w:uiPriority w:val="34"/>
    <w:qFormat/>
    <w:rsid w:val="001C527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45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457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457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572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572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572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572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572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57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32F9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32F9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32F97"/>
    <w:rPr>
      <w:vertAlign w:val="superscript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52750"/>
    <w:pPr>
      <w:numPr>
        <w:numId w:val="0"/>
      </w:num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52750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552750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58624A"/>
    <w:pPr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A0F2B"/>
    <w:rPr>
      <w:color w:val="605E5C"/>
      <w:shd w:val="clear" w:color="auto" w:fill="E1DFDD"/>
    </w:rPr>
  </w:style>
  <w:style w:type="paragraph" w:styleId="Verzeichnis3">
    <w:name w:val="toc 3"/>
    <w:basedOn w:val="Standard"/>
    <w:next w:val="Standard"/>
    <w:autoRedefine/>
    <w:uiPriority w:val="39"/>
    <w:unhideWhenUsed/>
    <w:rsid w:val="007601C6"/>
    <w:pPr>
      <w:spacing w:after="100"/>
      <w:ind w:left="440"/>
    </w:pPr>
  </w:style>
  <w:style w:type="table" w:styleId="Gitternetztabelle5dunkelAkzent1">
    <w:name w:val="Grid Table 5 Dark Accent 1"/>
    <w:basedOn w:val="NormaleTabelle"/>
    <w:uiPriority w:val="50"/>
    <w:rsid w:val="006F76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itternetztabelle4Akzent1">
    <w:name w:val="Grid Table 4 Accent 1"/>
    <w:basedOn w:val="NormaleTabelle"/>
    <w:uiPriority w:val="49"/>
    <w:rsid w:val="003A6B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CB3CF2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B3CF2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B3C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8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e\OneDrive\Dokumente\Benutzerdefinierte%20Office-Vorlagen\Aktenvermer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E2BD9-D63C-4305-A9FC-3F78883E202C}"/>
      </w:docPartPr>
      <w:docPartBody>
        <w:p w:rsidR="00953A3E" w:rsidRDefault="00116905"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620B0-8B1E-438E-AD7F-A27F71BBE052}"/>
      </w:docPartPr>
      <w:docPartBody>
        <w:p w:rsidR="00953A3E" w:rsidRDefault="00116905">
          <w:r w:rsidRPr="001738A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2BAFE7-5444-4EA2-B975-1BEF99A7C456}"/>
      </w:docPartPr>
      <w:docPartBody>
        <w:p w:rsidR="00855070" w:rsidRDefault="000D44C7">
          <w:r w:rsidRPr="00A26CF9">
            <w:rPr>
              <w:rStyle w:val="Platzhaltertext"/>
            </w:rPr>
            <w:t>Wählen Sie ein Element aus.</w:t>
          </w:r>
        </w:p>
      </w:docPartBody>
    </w:docPart>
    <w:docPart>
      <w:docPartPr>
        <w:name w:val="970B8FD9067249BA82A82A31F6BEE0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9395DF-895D-421D-B956-ED696C54FD87}"/>
      </w:docPartPr>
      <w:docPartBody>
        <w:p w:rsidR="00B4705F" w:rsidRDefault="003E0B5D" w:rsidP="003E0B5D">
          <w:pPr>
            <w:pStyle w:val="970B8FD9067249BA82A82A31F6BEE03C"/>
          </w:pPr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F861B2A11247EB8A9E81E6603F3F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66574A-7D57-4DFA-B752-513CDBA2108B}"/>
      </w:docPartPr>
      <w:docPartBody>
        <w:p w:rsidR="00B4705F" w:rsidRDefault="003E0B5D" w:rsidP="003E0B5D">
          <w:pPr>
            <w:pStyle w:val="B6F861B2A11247EB8A9E81E6603F3F22"/>
          </w:pPr>
          <w:r w:rsidRPr="001358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2759E40C6844CDBF2CBCBE14B77D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F0BC7E-48CD-4EC3-8241-183487EF2712}"/>
      </w:docPartPr>
      <w:docPartBody>
        <w:p w:rsidR="00284E1F" w:rsidRDefault="009E2768" w:rsidP="009E2768">
          <w:pPr>
            <w:pStyle w:val="EC2759E40C6844CDBF2CBCBE14B77D00"/>
          </w:pPr>
          <w:r w:rsidRPr="001738A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05"/>
    <w:rsid w:val="00035A08"/>
    <w:rsid w:val="000477C9"/>
    <w:rsid w:val="000C47D0"/>
    <w:rsid w:val="000D44C7"/>
    <w:rsid w:val="00116905"/>
    <w:rsid w:val="00191C25"/>
    <w:rsid w:val="002775A2"/>
    <w:rsid w:val="00284E1F"/>
    <w:rsid w:val="003B281D"/>
    <w:rsid w:val="003E0B5D"/>
    <w:rsid w:val="003F0B72"/>
    <w:rsid w:val="004C0831"/>
    <w:rsid w:val="00502C64"/>
    <w:rsid w:val="00625FB2"/>
    <w:rsid w:val="006B5A99"/>
    <w:rsid w:val="00714D3C"/>
    <w:rsid w:val="0077223B"/>
    <w:rsid w:val="00855070"/>
    <w:rsid w:val="00885226"/>
    <w:rsid w:val="008A4D8E"/>
    <w:rsid w:val="00944F61"/>
    <w:rsid w:val="00953A3E"/>
    <w:rsid w:val="00977DB2"/>
    <w:rsid w:val="009841BA"/>
    <w:rsid w:val="009E2768"/>
    <w:rsid w:val="00AE37C2"/>
    <w:rsid w:val="00B4705F"/>
    <w:rsid w:val="00BE03D0"/>
    <w:rsid w:val="00C4277D"/>
    <w:rsid w:val="00C64675"/>
    <w:rsid w:val="00C7718C"/>
    <w:rsid w:val="00C902D3"/>
    <w:rsid w:val="00D773E3"/>
    <w:rsid w:val="00D806CA"/>
    <w:rsid w:val="00DF4705"/>
    <w:rsid w:val="00E053A4"/>
    <w:rsid w:val="00E37E3D"/>
    <w:rsid w:val="00EB5BDA"/>
    <w:rsid w:val="00EF209B"/>
    <w:rsid w:val="00FF5071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E2768"/>
  </w:style>
  <w:style w:type="paragraph" w:customStyle="1" w:styleId="970B8FD9067249BA82A82A31F6BEE03C">
    <w:name w:val="970B8FD9067249BA82A82A31F6BEE03C"/>
    <w:rsid w:val="003E0B5D"/>
    <w:rPr>
      <w:kern w:val="2"/>
      <w14:ligatures w14:val="standardContextual"/>
    </w:rPr>
  </w:style>
  <w:style w:type="paragraph" w:customStyle="1" w:styleId="B6F861B2A11247EB8A9E81E6603F3F22">
    <w:name w:val="B6F861B2A11247EB8A9E81E6603F3F22"/>
    <w:rsid w:val="003E0B5D"/>
    <w:rPr>
      <w:kern w:val="2"/>
      <w14:ligatures w14:val="standardContextual"/>
    </w:rPr>
  </w:style>
  <w:style w:type="paragraph" w:customStyle="1" w:styleId="EC2759E40C6844CDBF2CBCBE14B77D00">
    <w:name w:val="EC2759E40C6844CDBF2CBCBE14B77D00"/>
    <w:rsid w:val="009E276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DD26B-CC0C-4489-87F0-E24B4297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Aktenvermerk.dotx</Template>
  <TotalTime>0</TotalTime>
  <Pages>2</Pages>
  <Words>281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Weihrauch</dc:creator>
  <cp:keywords/>
  <dc:description/>
  <cp:lastModifiedBy>Oliver Weihrauch</cp:lastModifiedBy>
  <cp:revision>13</cp:revision>
  <cp:lastPrinted>2023-11-13T17:11:00Z</cp:lastPrinted>
  <dcterms:created xsi:type="dcterms:W3CDTF">2024-10-01T20:33:00Z</dcterms:created>
  <dcterms:modified xsi:type="dcterms:W3CDTF">2026-04-05T19:28:00Z</dcterms:modified>
</cp:coreProperties>
</file>