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6482" w14:textId="2BA36B6E" w:rsidR="00B678DE" w:rsidRPr="002E5910" w:rsidRDefault="00C97D2F" w:rsidP="00E64EEB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Formblatt </w:t>
      </w:r>
      <w:r w:rsidR="00B544D8">
        <w:rPr>
          <w:b/>
          <w:bCs/>
          <w:color w:val="2F5496" w:themeColor="accent1" w:themeShade="BF"/>
          <w:sz w:val="28"/>
          <w:szCs w:val="28"/>
        </w:rPr>
        <w:t>–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E309C5">
        <w:rPr>
          <w:b/>
          <w:bCs/>
          <w:color w:val="2F5496" w:themeColor="accent1" w:themeShade="BF"/>
          <w:sz w:val="28"/>
          <w:szCs w:val="28"/>
        </w:rPr>
        <w:t>P</w:t>
      </w:r>
      <w:r w:rsidR="00BE2CB1">
        <w:rPr>
          <w:b/>
          <w:bCs/>
          <w:color w:val="2F5496" w:themeColor="accent1" w:themeShade="BF"/>
          <w:sz w:val="28"/>
          <w:szCs w:val="28"/>
        </w:rPr>
        <w:t>ERSONALKONZEPT</w:t>
      </w:r>
      <w:r w:rsidR="00B544D8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B07DA5">
        <w:rPr>
          <w:b/>
          <w:bCs/>
          <w:color w:val="2F5496" w:themeColor="accent1" w:themeShade="BF"/>
          <w:sz w:val="28"/>
          <w:szCs w:val="28"/>
        </w:rPr>
        <w:t>(</w:t>
      </w:r>
      <w:r w:rsidR="00D62CB4">
        <w:rPr>
          <w:b/>
          <w:bCs/>
          <w:color w:val="2F5496" w:themeColor="accent1" w:themeShade="BF"/>
          <w:sz w:val="28"/>
          <w:szCs w:val="28"/>
        </w:rPr>
        <w:t>CAD Konstrukteur</w:t>
      </w:r>
      <w:r w:rsidR="00B07DA5">
        <w:rPr>
          <w:b/>
          <w:bCs/>
          <w:color w:val="2F5496" w:themeColor="accent1" w:themeShade="BF"/>
          <w:sz w:val="28"/>
          <w:szCs w:val="28"/>
        </w:rPr>
        <w:t>)</w:t>
      </w:r>
      <w:r w:rsidR="00A51650">
        <w:rPr>
          <w:rStyle w:val="Funotenzeichen"/>
          <w:b/>
          <w:bCs/>
          <w:color w:val="2F5496" w:themeColor="accent1" w:themeShade="BF"/>
          <w:sz w:val="28"/>
          <w:szCs w:val="28"/>
        </w:rPr>
        <w:footnoteReference w:id="1"/>
      </w:r>
      <w:r w:rsidR="00B678DE" w:rsidRPr="002E5910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108DBDAE" w14:textId="77777777" w:rsidR="00CC7159" w:rsidRDefault="00CC7159" w:rsidP="00CC7159"/>
    <w:p w14:paraId="28B28844" w14:textId="77777777" w:rsidR="00CC7159" w:rsidRDefault="00CC7159" w:rsidP="00CC7159">
      <w:r>
        <w:rPr>
          <w:noProof/>
        </w:rPr>
        <w:drawing>
          <wp:anchor distT="0" distB="0" distL="114300" distR="114300" simplePos="0" relativeHeight="251659264" behindDoc="0" locked="0" layoutInCell="1" allowOverlap="1" wp14:anchorId="71385441" wp14:editId="014610E4">
            <wp:simplePos x="0" y="0"/>
            <wp:positionH relativeFrom="column">
              <wp:posOffset>9079230</wp:posOffset>
            </wp:positionH>
            <wp:positionV relativeFrom="paragraph">
              <wp:posOffset>128587</wp:posOffset>
            </wp:positionV>
            <wp:extent cx="475615" cy="475615"/>
            <wp:effectExtent l="0" t="0" r="635" b="635"/>
            <wp:wrapNone/>
            <wp:docPr id="720876922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76922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Bewerber:</w:t>
      </w:r>
      <w:r>
        <w:tab/>
      </w:r>
      <w:r>
        <w:tab/>
      </w:r>
      <w:sdt>
        <w:sdtPr>
          <w:id w:val="1990124769"/>
          <w:placeholder>
            <w:docPart w:val="B645570C04C54D7FA4DA4740F8F3B93F"/>
          </w:placeholder>
          <w:showingPlcHdr/>
          <w:text/>
        </w:sdtPr>
        <w:sdtContent>
          <w:r w:rsidRPr="005754FE">
            <w:rPr>
              <w:rStyle w:val="Platzhaltertext"/>
              <w:b/>
              <w:bCs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64225A30" w14:textId="77777777" w:rsidR="00CC7159" w:rsidRPr="005D3E03" w:rsidRDefault="00CC7159" w:rsidP="00CC7159">
      <w:pPr>
        <w:spacing w:after="0"/>
        <w:ind w:left="2127" w:hanging="2127"/>
      </w:pPr>
      <w:r>
        <w:t>Projekt:</w:t>
      </w:r>
      <w:r>
        <w:tab/>
      </w:r>
      <w:sdt>
        <w:sdtPr>
          <w:id w:val="2129190431"/>
          <w:placeholder>
            <w:docPart w:val="C05DB15255F14BC7B6726FCD9F48BBC7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14EADA34" w14:textId="77777777" w:rsidR="00CC7159" w:rsidRDefault="00CC7159" w:rsidP="00CC7159">
      <w:pPr>
        <w:spacing w:after="0"/>
      </w:pPr>
      <w:r>
        <w:t>Teillos:</w:t>
      </w:r>
      <w:r>
        <w:tab/>
      </w:r>
      <w:r>
        <w:tab/>
      </w:r>
      <w:r>
        <w:tab/>
      </w:r>
      <w:sdt>
        <w:sdtPr>
          <w:id w:val="-398126106"/>
          <w:placeholder>
            <w:docPart w:val="C05DB15255F14BC7B6726FCD9F48BBC7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10C1AC8C" w14:textId="77777777" w:rsidR="00CC7159" w:rsidRDefault="00CC7159" w:rsidP="00CC7159">
      <w:pPr>
        <w:spacing w:after="0"/>
      </w:pPr>
      <w:r>
        <w:t>Leistung:</w:t>
      </w:r>
      <w:r>
        <w:tab/>
      </w:r>
      <w:r>
        <w:tab/>
      </w:r>
      <w:sdt>
        <w:sdtPr>
          <w:id w:val="904566211"/>
          <w:placeholder>
            <w:docPart w:val="C05DB15255F14BC7B6726FCD9F48BBC7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71053E6A" w14:textId="77777777" w:rsidR="00CC7159" w:rsidRPr="009C5D70" w:rsidRDefault="00CC7159" w:rsidP="00CC7159"/>
    <w:p w14:paraId="7C2BAF8E" w14:textId="3495DDEA" w:rsidR="00BB2F2B" w:rsidRDefault="00334CE9" w:rsidP="00BB2F2B">
      <w:p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HINWEIS</w:t>
      </w:r>
      <w:r w:rsidR="0076133C" w:rsidRPr="00BB2F2B">
        <w:rPr>
          <w:b/>
          <w:bCs/>
          <w:color w:val="FF0000"/>
        </w:rPr>
        <w:t>E</w:t>
      </w:r>
      <w:r w:rsidRPr="00BB2F2B">
        <w:rPr>
          <w:b/>
          <w:bCs/>
          <w:color w:val="FF0000"/>
        </w:rPr>
        <w:t>:</w:t>
      </w:r>
    </w:p>
    <w:p w14:paraId="65C3A46E" w14:textId="77777777" w:rsidR="00BB2F2B" w:rsidRPr="00BB2F2B" w:rsidRDefault="00BB2F2B" w:rsidP="00BB2F2B">
      <w:pPr>
        <w:spacing w:after="0"/>
        <w:jc w:val="both"/>
        <w:rPr>
          <w:b/>
          <w:bCs/>
          <w:color w:val="FF0000"/>
        </w:rPr>
      </w:pPr>
    </w:p>
    <w:p w14:paraId="7C66F6A6" w14:textId="5A7A66A6" w:rsidR="004977C1" w:rsidRDefault="00334CE9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Die Verwendung dieses Formblattes ist zwingend erforderlich</w:t>
      </w:r>
      <w:r w:rsidR="0078431E" w:rsidRPr="00BB2F2B">
        <w:rPr>
          <w:b/>
          <w:bCs/>
          <w:color w:val="FF0000"/>
        </w:rPr>
        <w:t xml:space="preserve">. </w:t>
      </w:r>
      <w:r w:rsidR="00B50670" w:rsidRPr="00BB2F2B">
        <w:rPr>
          <w:b/>
          <w:bCs/>
          <w:color w:val="FF0000"/>
        </w:rPr>
        <w:t>Die voreingestellte Formatierung</w:t>
      </w:r>
      <w:r w:rsidR="00AD6AEA" w:rsidRPr="00BB2F2B">
        <w:rPr>
          <w:b/>
          <w:bCs/>
          <w:color w:val="FF0000"/>
        </w:rPr>
        <w:t xml:space="preserve"> (</w:t>
      </w:r>
      <w:r w:rsidR="008E453E" w:rsidRPr="00BB2F2B">
        <w:rPr>
          <w:b/>
          <w:bCs/>
          <w:color w:val="FF0000"/>
        </w:rPr>
        <w:t>Calibri</w:t>
      </w:r>
      <w:r w:rsidR="00AD6AEA" w:rsidRPr="00BB2F2B">
        <w:rPr>
          <w:b/>
          <w:bCs/>
          <w:color w:val="FF0000"/>
        </w:rPr>
        <w:t xml:space="preserve"> 11, Zeilenabstand</w:t>
      </w:r>
      <w:r w:rsidR="00261E03" w:rsidRPr="00BB2F2B">
        <w:rPr>
          <w:b/>
          <w:bCs/>
          <w:color w:val="FF0000"/>
        </w:rPr>
        <w:t xml:space="preserve"> 1,15</w:t>
      </w:r>
      <w:r w:rsidR="00B23744" w:rsidRPr="00BB2F2B">
        <w:rPr>
          <w:b/>
          <w:bCs/>
          <w:color w:val="FF0000"/>
        </w:rPr>
        <w:t>, Blocksatz</w:t>
      </w:r>
      <w:r w:rsidR="00261E03" w:rsidRPr="00BB2F2B">
        <w:rPr>
          <w:b/>
          <w:bCs/>
          <w:color w:val="FF0000"/>
        </w:rPr>
        <w:t>)</w:t>
      </w:r>
      <w:r w:rsidR="00EA370F" w:rsidRPr="00BB2F2B">
        <w:rPr>
          <w:b/>
          <w:bCs/>
          <w:color w:val="FF0000"/>
        </w:rPr>
        <w:t xml:space="preserve"> und Mengenbegrenzung</w:t>
      </w:r>
      <w:r w:rsidR="00261E03" w:rsidRPr="00BB2F2B">
        <w:rPr>
          <w:b/>
          <w:bCs/>
          <w:color w:val="FF0000"/>
        </w:rPr>
        <w:t xml:space="preserve"> (</w:t>
      </w:r>
      <w:r w:rsidR="0058765F" w:rsidRPr="00BB2F2B">
        <w:rPr>
          <w:b/>
          <w:bCs/>
          <w:color w:val="FF0000"/>
        </w:rPr>
        <w:t>Deckblatt</w:t>
      </w:r>
      <w:r w:rsidR="0076133C" w:rsidRPr="00BB2F2B">
        <w:rPr>
          <w:b/>
          <w:bCs/>
          <w:color w:val="FF0000"/>
        </w:rPr>
        <w:t xml:space="preserve"> und </w:t>
      </w:r>
      <w:r w:rsidR="00261E03" w:rsidRPr="00BB2F2B">
        <w:rPr>
          <w:b/>
          <w:bCs/>
          <w:color w:val="FF0000"/>
        </w:rPr>
        <w:t xml:space="preserve">max. </w:t>
      </w:r>
      <w:r w:rsidR="008E1EFC">
        <w:rPr>
          <w:b/>
          <w:bCs/>
          <w:color w:val="FF0000"/>
        </w:rPr>
        <w:t>1</w:t>
      </w:r>
      <w:r w:rsidR="00261E03" w:rsidRPr="00BB2F2B">
        <w:rPr>
          <w:b/>
          <w:bCs/>
          <w:color w:val="FF0000"/>
        </w:rPr>
        <w:t xml:space="preserve"> </w:t>
      </w:r>
      <w:r w:rsidR="0076133C" w:rsidRPr="00BB2F2B">
        <w:rPr>
          <w:b/>
          <w:bCs/>
          <w:color w:val="FF0000"/>
        </w:rPr>
        <w:t>Textseite</w:t>
      </w:r>
      <w:r w:rsidR="00261E03" w:rsidRPr="00BB2F2B">
        <w:rPr>
          <w:b/>
          <w:bCs/>
          <w:color w:val="FF0000"/>
        </w:rPr>
        <w:t>) sind</w:t>
      </w:r>
      <w:r w:rsidR="00EA370F" w:rsidRPr="00BB2F2B">
        <w:rPr>
          <w:b/>
          <w:bCs/>
          <w:color w:val="FF0000"/>
        </w:rPr>
        <w:t xml:space="preserve"> zu beachten. </w:t>
      </w:r>
      <w:r w:rsidR="00C97D2F" w:rsidRPr="00BB2F2B">
        <w:rPr>
          <w:b/>
          <w:bCs/>
          <w:color w:val="FF0000"/>
        </w:rPr>
        <w:t xml:space="preserve">Erklärungen außerhalb dieses Formblattes </w:t>
      </w:r>
      <w:r w:rsidR="00EA370F" w:rsidRPr="00BB2F2B">
        <w:rPr>
          <w:b/>
          <w:bCs/>
          <w:color w:val="FF0000"/>
        </w:rPr>
        <w:t xml:space="preserve">oder über die Mengenbegrenzung hinaus </w:t>
      </w:r>
      <w:r w:rsidR="00C97D2F" w:rsidRPr="00BB2F2B">
        <w:rPr>
          <w:b/>
          <w:bCs/>
          <w:color w:val="FF0000"/>
        </w:rPr>
        <w:t>finden keine Berücksichtigung</w:t>
      </w:r>
      <w:r w:rsidR="00B50670" w:rsidRPr="00BB2F2B">
        <w:rPr>
          <w:b/>
          <w:bCs/>
          <w:color w:val="FF0000"/>
        </w:rPr>
        <w:t>.</w:t>
      </w:r>
    </w:p>
    <w:p w14:paraId="3A7EACCF" w14:textId="3E298300" w:rsidR="00264168" w:rsidRDefault="00264168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4977C1">
        <w:rPr>
          <w:b/>
          <w:bCs/>
          <w:color w:val="FF0000"/>
        </w:rPr>
        <w:t xml:space="preserve">Bitte füllen Sie </w:t>
      </w:r>
      <w:r w:rsidR="00173B33" w:rsidRPr="004977C1">
        <w:rPr>
          <w:b/>
          <w:bCs/>
          <w:color w:val="FF0000"/>
        </w:rPr>
        <w:t>die in diesem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>Word-Dokument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 xml:space="preserve">enthaltenen </w:t>
      </w:r>
      <w:r w:rsidR="00173B33" w:rsidRPr="006172AA">
        <w:rPr>
          <w:b/>
          <w:bCs/>
          <w:color w:val="FF0000"/>
          <w:shd w:val="clear" w:color="auto" w:fill="FBE4D5" w:themeFill="accent2" w:themeFillTint="33"/>
        </w:rPr>
        <w:t>Formularfelder</w:t>
      </w:r>
      <w:r w:rsidR="00173B33" w:rsidRPr="004977C1">
        <w:rPr>
          <w:b/>
          <w:bCs/>
          <w:color w:val="FF0000"/>
        </w:rPr>
        <w:t xml:space="preserve"> </w:t>
      </w:r>
      <w:r w:rsidR="00112270" w:rsidRPr="004977C1">
        <w:rPr>
          <w:b/>
          <w:bCs/>
          <w:color w:val="FF0000"/>
        </w:rPr>
        <w:t xml:space="preserve">vollständig </w:t>
      </w:r>
      <w:r w:rsidRPr="004977C1">
        <w:rPr>
          <w:b/>
          <w:bCs/>
          <w:color w:val="FF0000"/>
        </w:rPr>
        <w:t>aus</w:t>
      </w:r>
      <w:r w:rsidR="00BA648E" w:rsidRPr="004977C1">
        <w:rPr>
          <w:b/>
          <w:bCs/>
          <w:color w:val="FF0000"/>
        </w:rPr>
        <w:t xml:space="preserve">. </w:t>
      </w:r>
      <w:r w:rsidR="0029020A" w:rsidRPr="004977C1">
        <w:rPr>
          <w:b/>
          <w:bCs/>
          <w:color w:val="FF0000"/>
        </w:rPr>
        <w:t xml:space="preserve">Speichern Sie das ausgefüllte Word-Dokument </w:t>
      </w:r>
      <w:r w:rsidR="00723516" w:rsidRPr="004977C1">
        <w:rPr>
          <w:b/>
          <w:bCs/>
          <w:color w:val="FF0000"/>
        </w:rPr>
        <w:t xml:space="preserve">anschließend </w:t>
      </w:r>
      <w:r w:rsidR="0029020A" w:rsidRPr="004977C1">
        <w:rPr>
          <w:b/>
          <w:bCs/>
          <w:color w:val="FF0000"/>
        </w:rPr>
        <w:t>als pdf-Dokument</w:t>
      </w:r>
      <w:r w:rsidR="00723516" w:rsidRPr="004977C1">
        <w:rPr>
          <w:b/>
          <w:bCs/>
          <w:color w:val="FF0000"/>
        </w:rPr>
        <w:t xml:space="preserve"> und laden es über die Vergabeplattform </w:t>
      </w:r>
      <w:r w:rsidR="006819A1">
        <w:rPr>
          <w:b/>
          <w:bCs/>
          <w:color w:val="FF0000"/>
        </w:rPr>
        <w:t>hoch</w:t>
      </w:r>
      <w:r w:rsidR="00A8012E" w:rsidRPr="004977C1">
        <w:rPr>
          <w:b/>
          <w:bCs/>
          <w:color w:val="FF0000"/>
        </w:rPr>
        <w:t>.</w:t>
      </w:r>
    </w:p>
    <w:p w14:paraId="1E6777CD" w14:textId="77777777" w:rsidR="00B546CA" w:rsidRDefault="00B546CA" w:rsidP="00C97D2F">
      <w:pPr>
        <w:spacing w:after="0"/>
        <w:ind w:left="1134" w:hanging="1134"/>
        <w:jc w:val="both"/>
        <w:rPr>
          <w:b/>
          <w:bCs/>
        </w:rPr>
      </w:pPr>
    </w:p>
    <w:p w14:paraId="10C67D20" w14:textId="60DEEA90" w:rsidR="00BB2F2B" w:rsidRDefault="0051074D" w:rsidP="00C97D2F">
      <w:pPr>
        <w:spacing w:after="0"/>
        <w:ind w:left="1134" w:hanging="1134"/>
        <w:jc w:val="both"/>
        <w:rPr>
          <w:b/>
          <w:bCs/>
        </w:rPr>
      </w:pPr>
      <w:r>
        <w:rPr>
          <w:b/>
          <w:bCs/>
        </w:rPr>
        <w:t>WERTUNG</w:t>
      </w:r>
      <w:r w:rsidR="00060A82">
        <w:rPr>
          <w:b/>
          <w:bCs/>
        </w:rPr>
        <w:t>:</w:t>
      </w:r>
    </w:p>
    <w:p w14:paraId="4BB02E54" w14:textId="77777777" w:rsidR="00060A82" w:rsidRPr="002C0B93" w:rsidRDefault="00060A82" w:rsidP="00C97D2F">
      <w:pPr>
        <w:spacing w:after="0"/>
        <w:ind w:left="1134" w:hanging="1134"/>
        <w:jc w:val="both"/>
      </w:pPr>
    </w:p>
    <w:p w14:paraId="2331643F" w14:textId="77777777" w:rsidR="00067AFD" w:rsidRPr="002C0B93" w:rsidRDefault="00067AFD" w:rsidP="00067AFD">
      <w:pPr>
        <w:spacing w:after="0"/>
        <w:ind w:left="1134" w:hanging="1134"/>
        <w:jc w:val="both"/>
      </w:pPr>
      <w:r>
        <w:t>Wertungsmethode und Gewichtung ergeben sich aus dem Angebotsschreiben.</w:t>
      </w:r>
    </w:p>
    <w:p w14:paraId="3E81E80B" w14:textId="5D0AFA9F" w:rsidR="004A38C7" w:rsidRDefault="00CC7159" w:rsidP="004A38C7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BA5E1C" wp14:editId="089D39DB">
            <wp:simplePos x="0" y="0"/>
            <wp:positionH relativeFrom="column">
              <wp:posOffset>9086850</wp:posOffset>
            </wp:positionH>
            <wp:positionV relativeFrom="paragraph">
              <wp:posOffset>109537</wp:posOffset>
            </wp:positionV>
            <wp:extent cx="475615" cy="475615"/>
            <wp:effectExtent l="0" t="0" r="635" b="635"/>
            <wp:wrapNone/>
            <wp:docPr id="13672484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35"/>
        <w:gridCol w:w="2613"/>
      </w:tblGrid>
      <w:tr w:rsidR="004A38C7" w14:paraId="241ABB47" w14:textId="77777777" w:rsidTr="004A38C7"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B255" w14:textId="63C92007" w:rsidR="004A38C7" w:rsidRDefault="004A38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Bescheinigungen über die berufliche Befähigung der für das Projekt verantwortlichen Fachkräfte (§ 46 Abs. 3 Nr. 6 VgV) in Form von Studien- und Ausbildungsnachweisen sind beigefügt</w:t>
            </w:r>
          </w:p>
        </w:tc>
        <w:sdt>
          <w:sdtPr>
            <w:rPr>
              <w:shd w:val="clear" w:color="auto" w:fill="FBE4D5" w:themeFill="accent2" w:themeFillTint="33"/>
            </w:rPr>
            <w:id w:val="-213270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7593388" w14:textId="75447724" w:rsidR="004A38C7" w:rsidRDefault="00DA3BA6">
                <w:pPr>
                  <w:jc w:val="center"/>
                </w:pPr>
                <w:r>
                  <w:rPr>
                    <w:rFonts w:ascii="MS Gothic" w:eastAsia="MS Gothic" w:hAnsi="MS Gothic" w:hint="eastAsia"/>
                    <w:shd w:val="clear" w:color="auto" w:fill="FBE4D5" w:themeFill="accent2" w:themeFillTint="33"/>
                  </w:rPr>
                  <w:t>☐</w:t>
                </w:r>
              </w:p>
            </w:tc>
          </w:sdtContent>
        </w:sdt>
      </w:tr>
    </w:tbl>
    <w:p w14:paraId="119EBB81" w14:textId="77777777" w:rsidR="004A38C7" w:rsidRPr="002C0B93" w:rsidRDefault="004A38C7" w:rsidP="002C0B93">
      <w:pPr>
        <w:spacing w:after="0"/>
        <w:jc w:val="both"/>
      </w:pPr>
    </w:p>
    <w:p w14:paraId="7B2F1910" w14:textId="59ACD9FE" w:rsidR="00B546CA" w:rsidRDefault="00B546CA" w:rsidP="00A21DCE">
      <w:pPr>
        <w:spacing w:after="0"/>
        <w:jc w:val="both"/>
      </w:pPr>
      <w:r>
        <w:br w:type="page"/>
      </w: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275"/>
        <w:gridCol w:w="1775"/>
        <w:gridCol w:w="1620"/>
        <w:gridCol w:w="3672"/>
        <w:gridCol w:w="2702"/>
        <w:gridCol w:w="1904"/>
      </w:tblGrid>
      <w:tr w:rsidR="0080184A" w14:paraId="678B2A53" w14:textId="77777777" w:rsidTr="00451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6"/>
          </w:tcPr>
          <w:p w14:paraId="697C7B18" w14:textId="397F2AB1" w:rsidR="0080184A" w:rsidRPr="00C6314B" w:rsidRDefault="00067AFD" w:rsidP="00C6314B">
            <w:pPr>
              <w:spacing w:line="276" w:lineRule="auto"/>
              <w:jc w:val="both"/>
            </w:pPr>
            <w:r>
              <w:lastRenderedPageBreak/>
              <w:t>CAD-Konstrukteur</w:t>
            </w:r>
          </w:p>
        </w:tc>
      </w:tr>
      <w:tr w:rsidR="00A23C9D" w14:paraId="445F1724" w14:textId="77777777" w:rsidTr="00FB3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Align w:val="center"/>
          </w:tcPr>
          <w:p w14:paraId="60E38D7D" w14:textId="10E55916" w:rsidR="00E4092A" w:rsidRPr="00611960" w:rsidRDefault="0080184A" w:rsidP="008E453E">
            <w:pPr>
              <w:spacing w:line="276" w:lineRule="auto"/>
              <w:jc w:val="both"/>
              <w:rPr>
                <w:color w:val="000000" w:themeColor="text1"/>
              </w:rPr>
            </w:pPr>
            <w:r w:rsidRPr="00611960">
              <w:rPr>
                <w:color w:val="000000" w:themeColor="text1"/>
              </w:rPr>
              <w:t>Name</w:t>
            </w:r>
          </w:p>
        </w:tc>
        <w:tc>
          <w:tcPr>
            <w:tcW w:w="1782" w:type="dxa"/>
            <w:vAlign w:val="center"/>
          </w:tcPr>
          <w:p w14:paraId="14B7DE5D" w14:textId="25B11750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Höchster Berufsabschluss </w:t>
            </w:r>
          </w:p>
        </w:tc>
        <w:tc>
          <w:tcPr>
            <w:tcW w:w="1418" w:type="dxa"/>
            <w:vAlign w:val="center"/>
          </w:tcPr>
          <w:p w14:paraId="37958C34" w14:textId="374519CE" w:rsidR="002B7D18" w:rsidRDefault="002B7D1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Gesamtberufs</w:t>
            </w:r>
            <w:r w:rsidR="00740B40">
              <w:t>-</w:t>
            </w:r>
            <w:r>
              <w:t>erfahr</w:t>
            </w:r>
            <w:r w:rsidR="00C6477A">
              <w:t>ung</w:t>
            </w:r>
          </w:p>
          <w:p w14:paraId="6CDA431D" w14:textId="38877A11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C6477A">
              <w:t>Jahre/Monate</w:t>
            </w:r>
            <w:r>
              <w:t>)</w:t>
            </w:r>
          </w:p>
        </w:tc>
        <w:tc>
          <w:tcPr>
            <w:tcW w:w="3774" w:type="dxa"/>
            <w:vAlign w:val="center"/>
          </w:tcPr>
          <w:p w14:paraId="0C4DAB9F" w14:textId="5F4468F7" w:rsidR="00E4092A" w:rsidRDefault="006D305B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Berufserfahrung als </w:t>
            </w:r>
            <w:r w:rsidR="00C0475C">
              <w:t>CAD-Konstrukteur</w:t>
            </w:r>
            <w:r w:rsidR="005F6F5C">
              <w:t xml:space="preserve"> bei vergleichbaren</w:t>
            </w:r>
            <w:r w:rsidR="00A81588">
              <w:t xml:space="preserve"> oder höherwertigen</w:t>
            </w:r>
            <w:r w:rsidR="005F6F5C">
              <w:t xml:space="preserve"> </w:t>
            </w:r>
            <w:r w:rsidR="00A81588">
              <w:t>Projekten</w:t>
            </w:r>
            <w:r w:rsidR="001251DD">
              <w:t xml:space="preserve"> (letzte 5 Jahre)</w:t>
            </w:r>
          </w:p>
        </w:tc>
        <w:tc>
          <w:tcPr>
            <w:tcW w:w="2746" w:type="dxa"/>
            <w:vAlign w:val="center"/>
          </w:tcPr>
          <w:p w14:paraId="1ABD9E73" w14:textId="7D4F2973" w:rsidR="00E4092A" w:rsidRDefault="00A8158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Fortbildungen und besondere Kenntnisse</w:t>
            </w:r>
            <w:r w:rsidR="007B38A9">
              <w:t xml:space="preserve"> mit Bezug zu der ausgeschriebenen Leistung</w:t>
            </w:r>
          </w:p>
        </w:tc>
        <w:tc>
          <w:tcPr>
            <w:tcW w:w="1904" w:type="dxa"/>
            <w:vAlign w:val="center"/>
          </w:tcPr>
          <w:p w14:paraId="77745147" w14:textId="19F4FE55" w:rsidR="00E4092A" w:rsidRDefault="00740B40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Name des </w:t>
            </w:r>
            <w:r w:rsidR="00B61CDB">
              <w:t>Vertreter</w:t>
            </w:r>
            <w:r>
              <w:t>s</w:t>
            </w:r>
            <w:r w:rsidR="00B61CDB">
              <w:t xml:space="preserve"> (Urlaub/Krankheit)</w:t>
            </w:r>
          </w:p>
        </w:tc>
      </w:tr>
      <w:tr w:rsidR="002B7D18" w14:paraId="2895672D" w14:textId="77777777" w:rsidTr="00CC7159">
        <w:trPr>
          <w:trHeight w:val="966"/>
        </w:trPr>
        <w:sdt>
          <w:sdtPr>
            <w:rPr>
              <w:color w:val="000000" w:themeColor="text1"/>
            </w:rPr>
            <w:id w:val="153638845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24" w:type="dxa"/>
                <w:shd w:val="clear" w:color="auto" w:fill="auto"/>
                <w:vAlign w:val="center"/>
              </w:tcPr>
              <w:p w14:paraId="0F078DC8" w14:textId="3E6C2790" w:rsidR="00E4092A" w:rsidRPr="00611960" w:rsidRDefault="009B011D" w:rsidP="008E453E">
                <w:pPr>
                  <w:spacing w:line="276" w:lineRule="auto"/>
                  <w:jc w:val="both"/>
                  <w:rPr>
                    <w:b w:val="0"/>
                    <w:bCs w:val="0"/>
                    <w:color w:val="000000" w:themeColor="text1"/>
                  </w:rPr>
                </w:pPr>
                <w:r w:rsidRPr="00611960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51764726"/>
            <w:placeholder>
              <w:docPart w:val="DefaultPlaceholder_-1854013440"/>
            </w:placeholder>
            <w:showingPlcHdr/>
          </w:sdtPr>
          <w:sdtContent>
            <w:tc>
              <w:tcPr>
                <w:tcW w:w="1782" w:type="dxa"/>
                <w:shd w:val="clear" w:color="auto" w:fill="auto"/>
                <w:vAlign w:val="center"/>
              </w:tcPr>
              <w:p w14:paraId="2FD6F2FF" w14:textId="2D6A037A" w:rsidR="00E4092A" w:rsidRDefault="00F61577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107314260"/>
            <w:placeholder>
              <w:docPart w:val="DefaultPlaceholder_-1854013440"/>
            </w:placeholder>
            <w:showingPlcHdr/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434E319" w14:textId="5F5B6C6F" w:rsidR="00E4092A" w:rsidRDefault="00F61577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tc>
          <w:tcPr>
            <w:tcW w:w="3774" w:type="dxa"/>
            <w:shd w:val="clear" w:color="auto" w:fill="auto"/>
            <w:vAlign w:val="center"/>
          </w:tcPr>
          <w:p w14:paraId="204F103B" w14:textId="7BF059B2" w:rsidR="00A23C9D" w:rsidRDefault="00A23C9D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p w14:paraId="1D604C88" w14:textId="77777777" w:rsidR="00E4092A" w:rsidRDefault="00CD32D4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sdt>
              <w:sdtPr>
                <w:id w:val="-418875113"/>
                <w:placeholder>
                  <w:docPart w:val="8E0FFF37A4094A4E8A91696B883083F2"/>
                </w:placeholder>
                <w:showingPlcHdr/>
              </w:sdtPr>
              <w:sdtContent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sdtContent>
            </w:sdt>
          </w:p>
          <w:p w14:paraId="42E4BE9D" w14:textId="5B5A6B02" w:rsidR="00110A93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sdt>
            <w:sdtPr>
              <w:id w:val="1969780729"/>
              <w:placeholder>
                <w:docPart w:val="DefaultPlaceholder_-1854013440"/>
              </w:placeholder>
              <w:showingPlcHdr/>
            </w:sdtPr>
            <w:sdtContent>
              <w:p w14:paraId="22EC3075" w14:textId="77777777" w:rsidR="00110A93" w:rsidRDefault="00110A93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  <w:p w14:paraId="263BCAEE" w14:textId="6067A576" w:rsidR="006824CF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Jahr/P</w:t>
            </w:r>
            <w:r w:rsidR="006824CF">
              <w:t>osition</w:t>
            </w:r>
          </w:p>
          <w:sdt>
            <w:sdtPr>
              <w:id w:val="-1096473721"/>
              <w:placeholder>
                <w:docPart w:val="DefaultPlaceholder_-1854013440"/>
              </w:placeholder>
              <w:showingPlcHdr/>
            </w:sdtPr>
            <w:sdtContent>
              <w:p w14:paraId="5BF91457" w14:textId="17441979" w:rsidR="0041582B" w:rsidRDefault="0041582B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</w:tc>
        <w:sdt>
          <w:sdtPr>
            <w:id w:val="1313667990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dxa"/>
                <w:shd w:val="clear" w:color="auto" w:fill="auto"/>
                <w:vAlign w:val="center"/>
              </w:tcPr>
              <w:p w14:paraId="7D8E3AC6" w14:textId="14D18F35" w:rsidR="00E4092A" w:rsidRDefault="005168B3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81396391"/>
            <w:placeholder>
              <w:docPart w:val="DefaultPlaceholder_-1854013440"/>
            </w:placeholder>
            <w:showingPlcHdr/>
          </w:sdtPr>
          <w:sdtContent>
            <w:tc>
              <w:tcPr>
                <w:tcW w:w="1904" w:type="dxa"/>
                <w:shd w:val="clear" w:color="auto" w:fill="auto"/>
                <w:vAlign w:val="center"/>
              </w:tcPr>
              <w:p w14:paraId="5471B0B8" w14:textId="7DB5C453" w:rsidR="00E4092A" w:rsidRDefault="005168B3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754FE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</w:tr>
    </w:tbl>
    <w:p w14:paraId="18AC2060" w14:textId="77777777" w:rsidR="00C30B97" w:rsidRDefault="00C30B97" w:rsidP="0021710F">
      <w:pPr>
        <w:spacing w:after="0"/>
        <w:jc w:val="both"/>
        <w:rPr>
          <w:b/>
          <w:bCs/>
        </w:rPr>
      </w:pPr>
    </w:p>
    <w:sectPr w:rsidR="00C30B97" w:rsidSect="00371206">
      <w:headerReference w:type="default" r:id="rId10"/>
      <w:footerReference w:type="default" r:id="rId11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2410" w14:textId="77777777" w:rsidR="00CE7945" w:rsidRDefault="00CE7945" w:rsidP="00DA52AD">
      <w:pPr>
        <w:spacing w:after="0" w:line="240" w:lineRule="auto"/>
      </w:pPr>
      <w:r>
        <w:separator/>
      </w:r>
    </w:p>
  </w:endnote>
  <w:endnote w:type="continuationSeparator" w:id="0">
    <w:p w14:paraId="14F01B47" w14:textId="77777777" w:rsidR="00CE7945" w:rsidRDefault="00CE7945" w:rsidP="00DA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216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80530" w14:textId="72B2883D" w:rsidR="00D81A77" w:rsidRDefault="00245896" w:rsidP="00245896">
            <w:pPr>
              <w:pStyle w:val="Fuzei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948F33" wp14:editId="0134F834">
                  <wp:simplePos x="0" y="0"/>
                  <wp:positionH relativeFrom="margin">
                    <wp:align>right</wp:align>
                  </wp:positionH>
                  <wp:positionV relativeFrom="paragraph">
                    <wp:posOffset>-53975</wp:posOffset>
                  </wp:positionV>
                  <wp:extent cx="1225550" cy="25019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1A77">
              <w:t xml:space="preserve">Seite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PAGE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  <w:r w:rsidR="00D81A77">
              <w:t xml:space="preserve"> von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NUMPAGES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BCEB6" w14:textId="15D4EF20" w:rsidR="00D81A77" w:rsidRDefault="00D81A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7225" w14:textId="77777777" w:rsidR="00CE7945" w:rsidRDefault="00CE7945" w:rsidP="00DA52AD">
      <w:pPr>
        <w:spacing w:after="0" w:line="240" w:lineRule="auto"/>
      </w:pPr>
      <w:r>
        <w:separator/>
      </w:r>
    </w:p>
  </w:footnote>
  <w:footnote w:type="continuationSeparator" w:id="0">
    <w:p w14:paraId="578DE597" w14:textId="77777777" w:rsidR="00CE7945" w:rsidRDefault="00CE7945" w:rsidP="00DA52AD">
      <w:pPr>
        <w:spacing w:after="0" w:line="240" w:lineRule="auto"/>
      </w:pPr>
      <w:r>
        <w:continuationSeparator/>
      </w:r>
    </w:p>
  </w:footnote>
  <w:footnote w:id="1">
    <w:p w14:paraId="7E6E9DA3" w14:textId="6A5FFE66" w:rsidR="00A51650" w:rsidRDefault="00A51650" w:rsidP="00A51650">
      <w:pPr>
        <w:pStyle w:val="Funotentext"/>
        <w:ind w:left="709" w:hanging="567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2543FA">
        <w:rPr>
          <w:i/>
          <w:iCs/>
        </w:rPr>
        <w:t xml:space="preserve">Gender-Hinweis: Zur besseren Lesbarkeit wird in diesem </w:t>
      </w:r>
      <w:r w:rsidR="009A4941">
        <w:rPr>
          <w:i/>
          <w:iCs/>
        </w:rPr>
        <w:t xml:space="preserve">Formular </w:t>
      </w:r>
      <w:r w:rsidRPr="002543FA">
        <w:rPr>
          <w:i/>
          <w:iCs/>
        </w:rPr>
        <w:t xml:space="preserve">das generische Maskulinum verwendet. Die in diesem </w:t>
      </w:r>
      <w:r w:rsidR="009A4941">
        <w:rPr>
          <w:i/>
          <w:iCs/>
        </w:rPr>
        <w:t>Formular</w:t>
      </w:r>
      <w:r w:rsidRPr="002543FA">
        <w:rPr>
          <w:i/>
          <w:iCs/>
        </w:rPr>
        <w:t xml:space="preserve"> verwendeten Personenbezeichnungen beziehen sich – sofern nicht anders kenntlich gemacht – auf alle Geschlechter.</w:t>
      </w:r>
    </w:p>
    <w:p w14:paraId="39A5A88D" w14:textId="74A284A7" w:rsidR="00A51650" w:rsidRDefault="00A5165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3FCE" w14:textId="2313040F" w:rsidR="00DA52AD" w:rsidRDefault="005C156B" w:rsidP="00B6588B">
    <w:pPr>
      <w:pStyle w:val="Kopfzeile"/>
    </w:pPr>
    <w:r>
      <w:t xml:space="preserve">Formblatt </w:t>
    </w:r>
    <w:r w:rsidR="00E309C5">
      <w:t>Personalkonzept</w:t>
    </w:r>
    <w:r w:rsidR="00B07DA5">
      <w:t xml:space="preserve"> </w:t>
    </w:r>
    <w:r w:rsidR="00D62CB4">
      <w:t>CAD Konstrukteur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96D"/>
    <w:multiLevelType w:val="hybridMultilevel"/>
    <w:tmpl w:val="C7BACACA"/>
    <w:lvl w:ilvl="0" w:tplc="182E1EC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54F5ABD"/>
    <w:multiLevelType w:val="hybridMultilevel"/>
    <w:tmpl w:val="92BA78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F3964"/>
    <w:multiLevelType w:val="hybridMultilevel"/>
    <w:tmpl w:val="A3FEBB3E"/>
    <w:lvl w:ilvl="0" w:tplc="0407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63E7159"/>
    <w:multiLevelType w:val="hybridMultilevel"/>
    <w:tmpl w:val="465E0E7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221E42"/>
    <w:multiLevelType w:val="hybridMultilevel"/>
    <w:tmpl w:val="1A266D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B5547"/>
    <w:multiLevelType w:val="hybridMultilevel"/>
    <w:tmpl w:val="916A2B80"/>
    <w:lvl w:ilvl="0" w:tplc="0407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8B41EC3"/>
    <w:multiLevelType w:val="hybridMultilevel"/>
    <w:tmpl w:val="9000E2A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00C04"/>
    <w:multiLevelType w:val="hybridMultilevel"/>
    <w:tmpl w:val="5C30131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A666C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5E5C5A"/>
    <w:multiLevelType w:val="hybridMultilevel"/>
    <w:tmpl w:val="56B283E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7D5B23"/>
    <w:multiLevelType w:val="hybridMultilevel"/>
    <w:tmpl w:val="6D666F50"/>
    <w:lvl w:ilvl="0" w:tplc="ECDAEE4C">
      <w:start w:val="4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2F71C5"/>
    <w:multiLevelType w:val="hybridMultilevel"/>
    <w:tmpl w:val="B2260C50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12F1D31"/>
    <w:multiLevelType w:val="hybridMultilevel"/>
    <w:tmpl w:val="2E76BE4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426078176">
    <w:abstractNumId w:val="0"/>
  </w:num>
  <w:num w:numId="2" w16cid:durableId="22631747">
    <w:abstractNumId w:val="8"/>
  </w:num>
  <w:num w:numId="3" w16cid:durableId="1164004757">
    <w:abstractNumId w:val="8"/>
  </w:num>
  <w:num w:numId="4" w16cid:durableId="1700424551">
    <w:abstractNumId w:val="8"/>
  </w:num>
  <w:num w:numId="5" w16cid:durableId="1915356471">
    <w:abstractNumId w:val="7"/>
  </w:num>
  <w:num w:numId="6" w16cid:durableId="1721784994">
    <w:abstractNumId w:val="9"/>
  </w:num>
  <w:num w:numId="7" w16cid:durableId="1922136009">
    <w:abstractNumId w:val="8"/>
  </w:num>
  <w:num w:numId="8" w16cid:durableId="1612318414">
    <w:abstractNumId w:val="8"/>
  </w:num>
  <w:num w:numId="9" w16cid:durableId="1706249610">
    <w:abstractNumId w:val="8"/>
  </w:num>
  <w:num w:numId="10" w16cid:durableId="1178232252">
    <w:abstractNumId w:val="8"/>
  </w:num>
  <w:num w:numId="11" w16cid:durableId="875309510">
    <w:abstractNumId w:val="8"/>
  </w:num>
  <w:num w:numId="12" w16cid:durableId="1261141005">
    <w:abstractNumId w:val="8"/>
  </w:num>
  <w:num w:numId="13" w16cid:durableId="263071258">
    <w:abstractNumId w:val="12"/>
  </w:num>
  <w:num w:numId="14" w16cid:durableId="1725832982">
    <w:abstractNumId w:val="2"/>
  </w:num>
  <w:num w:numId="15" w16cid:durableId="43070239">
    <w:abstractNumId w:val="8"/>
  </w:num>
  <w:num w:numId="16" w16cid:durableId="2064988083">
    <w:abstractNumId w:val="8"/>
  </w:num>
  <w:num w:numId="17" w16cid:durableId="1295410567">
    <w:abstractNumId w:val="8"/>
  </w:num>
  <w:num w:numId="18" w16cid:durableId="1384911528">
    <w:abstractNumId w:val="8"/>
  </w:num>
  <w:num w:numId="19" w16cid:durableId="600987838">
    <w:abstractNumId w:val="8"/>
  </w:num>
  <w:num w:numId="20" w16cid:durableId="275217289">
    <w:abstractNumId w:val="3"/>
  </w:num>
  <w:num w:numId="21" w16cid:durableId="356977062">
    <w:abstractNumId w:val="8"/>
  </w:num>
  <w:num w:numId="22" w16cid:durableId="988678890">
    <w:abstractNumId w:val="8"/>
  </w:num>
  <w:num w:numId="23" w16cid:durableId="1206688">
    <w:abstractNumId w:val="8"/>
  </w:num>
  <w:num w:numId="24" w16cid:durableId="545677346">
    <w:abstractNumId w:val="8"/>
  </w:num>
  <w:num w:numId="25" w16cid:durableId="87043000">
    <w:abstractNumId w:val="8"/>
  </w:num>
  <w:num w:numId="26" w16cid:durableId="1077283963">
    <w:abstractNumId w:val="8"/>
  </w:num>
  <w:num w:numId="27" w16cid:durableId="651327510">
    <w:abstractNumId w:val="8"/>
  </w:num>
  <w:num w:numId="28" w16cid:durableId="1826117405">
    <w:abstractNumId w:val="8"/>
  </w:num>
  <w:num w:numId="29" w16cid:durableId="1940485039">
    <w:abstractNumId w:val="11"/>
  </w:num>
  <w:num w:numId="30" w16cid:durableId="1362513409">
    <w:abstractNumId w:val="8"/>
  </w:num>
  <w:num w:numId="31" w16cid:durableId="609505526">
    <w:abstractNumId w:val="8"/>
  </w:num>
  <w:num w:numId="32" w16cid:durableId="1439257577">
    <w:abstractNumId w:val="8"/>
  </w:num>
  <w:num w:numId="33" w16cid:durableId="1895893670">
    <w:abstractNumId w:val="4"/>
  </w:num>
  <w:num w:numId="34" w16cid:durableId="769930329">
    <w:abstractNumId w:val="10"/>
  </w:num>
  <w:num w:numId="35" w16cid:durableId="31226874">
    <w:abstractNumId w:val="8"/>
  </w:num>
  <w:num w:numId="36" w16cid:durableId="1659261585">
    <w:abstractNumId w:val="5"/>
  </w:num>
  <w:num w:numId="37" w16cid:durableId="625501902">
    <w:abstractNumId w:val="8"/>
  </w:num>
  <w:num w:numId="38" w16cid:durableId="1343238418">
    <w:abstractNumId w:val="8"/>
  </w:num>
  <w:num w:numId="39" w16cid:durableId="978996840">
    <w:abstractNumId w:val="8"/>
  </w:num>
  <w:num w:numId="40" w16cid:durableId="1206137377">
    <w:abstractNumId w:val="8"/>
  </w:num>
  <w:num w:numId="41" w16cid:durableId="251085802">
    <w:abstractNumId w:val="8"/>
  </w:num>
  <w:num w:numId="42" w16cid:durableId="2118331259">
    <w:abstractNumId w:val="8"/>
  </w:num>
  <w:num w:numId="43" w16cid:durableId="1021778768">
    <w:abstractNumId w:val="8"/>
  </w:num>
  <w:num w:numId="44" w16cid:durableId="1178738373">
    <w:abstractNumId w:val="8"/>
  </w:num>
  <w:num w:numId="45" w16cid:durableId="1484353590">
    <w:abstractNumId w:val="8"/>
  </w:num>
  <w:num w:numId="46" w16cid:durableId="1549947523">
    <w:abstractNumId w:val="6"/>
  </w:num>
  <w:num w:numId="47" w16cid:durableId="68035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5C51B4A-DEC5-4F01-BB2B-A0B4F9674C73}"/>
    <w:docVar w:name="dgnword-eventsink" w:val="1906147226000"/>
  </w:docVars>
  <w:rsids>
    <w:rsidRoot w:val="00245896"/>
    <w:rsid w:val="0000331D"/>
    <w:rsid w:val="000047FC"/>
    <w:rsid w:val="0000577E"/>
    <w:rsid w:val="0000674A"/>
    <w:rsid w:val="0001010D"/>
    <w:rsid w:val="00016526"/>
    <w:rsid w:val="00016A25"/>
    <w:rsid w:val="00017037"/>
    <w:rsid w:val="000203F8"/>
    <w:rsid w:val="0002634A"/>
    <w:rsid w:val="00030941"/>
    <w:rsid w:val="000338C7"/>
    <w:rsid w:val="00036894"/>
    <w:rsid w:val="0004066A"/>
    <w:rsid w:val="00040F64"/>
    <w:rsid w:val="00042B66"/>
    <w:rsid w:val="00044586"/>
    <w:rsid w:val="000458F9"/>
    <w:rsid w:val="000471EE"/>
    <w:rsid w:val="000568CD"/>
    <w:rsid w:val="000573A9"/>
    <w:rsid w:val="00060A82"/>
    <w:rsid w:val="0006123D"/>
    <w:rsid w:val="000662B6"/>
    <w:rsid w:val="0006739E"/>
    <w:rsid w:val="00067AFD"/>
    <w:rsid w:val="00071E01"/>
    <w:rsid w:val="0007401D"/>
    <w:rsid w:val="00076F51"/>
    <w:rsid w:val="00076F67"/>
    <w:rsid w:val="000855E3"/>
    <w:rsid w:val="00085986"/>
    <w:rsid w:val="00085D9B"/>
    <w:rsid w:val="00087B66"/>
    <w:rsid w:val="000949E6"/>
    <w:rsid w:val="00096A07"/>
    <w:rsid w:val="000A22B7"/>
    <w:rsid w:val="000A5938"/>
    <w:rsid w:val="000A5E67"/>
    <w:rsid w:val="000B2E8E"/>
    <w:rsid w:val="000B6E4A"/>
    <w:rsid w:val="000C32DA"/>
    <w:rsid w:val="000C32E8"/>
    <w:rsid w:val="000C5F17"/>
    <w:rsid w:val="000D1922"/>
    <w:rsid w:val="000D1F83"/>
    <w:rsid w:val="000D298D"/>
    <w:rsid w:val="000E6DE2"/>
    <w:rsid w:val="000E76A8"/>
    <w:rsid w:val="000F0FD5"/>
    <w:rsid w:val="000F2AE2"/>
    <w:rsid w:val="000F3B52"/>
    <w:rsid w:val="001004A7"/>
    <w:rsid w:val="00102F0E"/>
    <w:rsid w:val="0010532B"/>
    <w:rsid w:val="00110A93"/>
    <w:rsid w:val="00111361"/>
    <w:rsid w:val="0011155B"/>
    <w:rsid w:val="00112270"/>
    <w:rsid w:val="00112755"/>
    <w:rsid w:val="001144C6"/>
    <w:rsid w:val="00114F29"/>
    <w:rsid w:val="001251DD"/>
    <w:rsid w:val="0013545C"/>
    <w:rsid w:val="00142688"/>
    <w:rsid w:val="00145C00"/>
    <w:rsid w:val="00147CBD"/>
    <w:rsid w:val="001524BF"/>
    <w:rsid w:val="00153304"/>
    <w:rsid w:val="001551E6"/>
    <w:rsid w:val="00157629"/>
    <w:rsid w:val="00161601"/>
    <w:rsid w:val="00162F8E"/>
    <w:rsid w:val="00163D72"/>
    <w:rsid w:val="00171CAA"/>
    <w:rsid w:val="00173B33"/>
    <w:rsid w:val="00181B26"/>
    <w:rsid w:val="00185FA9"/>
    <w:rsid w:val="00186C17"/>
    <w:rsid w:val="001A21FA"/>
    <w:rsid w:val="001A6ED3"/>
    <w:rsid w:val="001B7D0A"/>
    <w:rsid w:val="001C0535"/>
    <w:rsid w:val="001C1B7B"/>
    <w:rsid w:val="001C5277"/>
    <w:rsid w:val="001D2E78"/>
    <w:rsid w:val="001E0485"/>
    <w:rsid w:val="001E1009"/>
    <w:rsid w:val="001E4969"/>
    <w:rsid w:val="001F5EB5"/>
    <w:rsid w:val="00202832"/>
    <w:rsid w:val="00207E74"/>
    <w:rsid w:val="00215FDF"/>
    <w:rsid w:val="0021710F"/>
    <w:rsid w:val="00223F96"/>
    <w:rsid w:val="0022681C"/>
    <w:rsid w:val="00226CB7"/>
    <w:rsid w:val="0023356C"/>
    <w:rsid w:val="00234328"/>
    <w:rsid w:val="00242F14"/>
    <w:rsid w:val="00245721"/>
    <w:rsid w:val="00245896"/>
    <w:rsid w:val="0024658B"/>
    <w:rsid w:val="002471FF"/>
    <w:rsid w:val="00247E71"/>
    <w:rsid w:val="00253DD3"/>
    <w:rsid w:val="002543FA"/>
    <w:rsid w:val="00261E03"/>
    <w:rsid w:val="00264168"/>
    <w:rsid w:val="00267E97"/>
    <w:rsid w:val="002733AB"/>
    <w:rsid w:val="00273CB7"/>
    <w:rsid w:val="002761D8"/>
    <w:rsid w:val="00276414"/>
    <w:rsid w:val="0027787C"/>
    <w:rsid w:val="00281D77"/>
    <w:rsid w:val="002836A8"/>
    <w:rsid w:val="00283C31"/>
    <w:rsid w:val="00290171"/>
    <w:rsid w:val="0029020A"/>
    <w:rsid w:val="00296EA1"/>
    <w:rsid w:val="002A689F"/>
    <w:rsid w:val="002A6C68"/>
    <w:rsid w:val="002B5ED7"/>
    <w:rsid w:val="002B7D18"/>
    <w:rsid w:val="002C0B93"/>
    <w:rsid w:val="002C3B53"/>
    <w:rsid w:val="002C3C98"/>
    <w:rsid w:val="002C6A80"/>
    <w:rsid w:val="002C7AD6"/>
    <w:rsid w:val="002D0BE7"/>
    <w:rsid w:val="002D399E"/>
    <w:rsid w:val="002D4459"/>
    <w:rsid w:val="002D4C14"/>
    <w:rsid w:val="002D7B30"/>
    <w:rsid w:val="002E349F"/>
    <w:rsid w:val="002E5910"/>
    <w:rsid w:val="00306025"/>
    <w:rsid w:val="00306446"/>
    <w:rsid w:val="003073A4"/>
    <w:rsid w:val="003124CE"/>
    <w:rsid w:val="00315590"/>
    <w:rsid w:val="00316547"/>
    <w:rsid w:val="00323637"/>
    <w:rsid w:val="00326AC6"/>
    <w:rsid w:val="00327337"/>
    <w:rsid w:val="00334CE9"/>
    <w:rsid w:val="003355B0"/>
    <w:rsid w:val="0034527F"/>
    <w:rsid w:val="00347083"/>
    <w:rsid w:val="00347C7A"/>
    <w:rsid w:val="00352785"/>
    <w:rsid w:val="0035762B"/>
    <w:rsid w:val="00360AEE"/>
    <w:rsid w:val="00361179"/>
    <w:rsid w:val="00366BB7"/>
    <w:rsid w:val="003704DC"/>
    <w:rsid w:val="00371206"/>
    <w:rsid w:val="00371210"/>
    <w:rsid w:val="00380A6E"/>
    <w:rsid w:val="00385575"/>
    <w:rsid w:val="003856FB"/>
    <w:rsid w:val="0039258D"/>
    <w:rsid w:val="00394A9F"/>
    <w:rsid w:val="00394C95"/>
    <w:rsid w:val="003966FF"/>
    <w:rsid w:val="003A6B41"/>
    <w:rsid w:val="003B29D4"/>
    <w:rsid w:val="003B35CF"/>
    <w:rsid w:val="003B3AFD"/>
    <w:rsid w:val="003B6AC2"/>
    <w:rsid w:val="003B7695"/>
    <w:rsid w:val="003B79D3"/>
    <w:rsid w:val="003C4238"/>
    <w:rsid w:val="003D13EC"/>
    <w:rsid w:val="003D3874"/>
    <w:rsid w:val="003D3BAB"/>
    <w:rsid w:val="003E14C6"/>
    <w:rsid w:val="003E254D"/>
    <w:rsid w:val="003E3716"/>
    <w:rsid w:val="003E7B9B"/>
    <w:rsid w:val="003F04A9"/>
    <w:rsid w:val="003F1463"/>
    <w:rsid w:val="0040077B"/>
    <w:rsid w:val="00402641"/>
    <w:rsid w:val="00403849"/>
    <w:rsid w:val="004043B2"/>
    <w:rsid w:val="00407FF0"/>
    <w:rsid w:val="00413E2C"/>
    <w:rsid w:val="0041582B"/>
    <w:rsid w:val="00420B01"/>
    <w:rsid w:val="00421EDE"/>
    <w:rsid w:val="004403C3"/>
    <w:rsid w:val="00442B22"/>
    <w:rsid w:val="004479CA"/>
    <w:rsid w:val="004510F5"/>
    <w:rsid w:val="004515BE"/>
    <w:rsid w:val="0045428A"/>
    <w:rsid w:val="00454B61"/>
    <w:rsid w:val="00455FA9"/>
    <w:rsid w:val="004568B2"/>
    <w:rsid w:val="00457690"/>
    <w:rsid w:val="00460F0D"/>
    <w:rsid w:val="00465DA4"/>
    <w:rsid w:val="004661BD"/>
    <w:rsid w:val="00467075"/>
    <w:rsid w:val="004717CC"/>
    <w:rsid w:val="00475C3D"/>
    <w:rsid w:val="00484892"/>
    <w:rsid w:val="00484E82"/>
    <w:rsid w:val="00487C38"/>
    <w:rsid w:val="004977C1"/>
    <w:rsid w:val="004A1B8F"/>
    <w:rsid w:val="004A38C7"/>
    <w:rsid w:val="004A6D11"/>
    <w:rsid w:val="004B1CE4"/>
    <w:rsid w:val="004B22B6"/>
    <w:rsid w:val="004B4ADD"/>
    <w:rsid w:val="004C20E6"/>
    <w:rsid w:val="004C2141"/>
    <w:rsid w:val="004C42AE"/>
    <w:rsid w:val="004C589B"/>
    <w:rsid w:val="004C6CC1"/>
    <w:rsid w:val="004C7039"/>
    <w:rsid w:val="004D13BE"/>
    <w:rsid w:val="004D2264"/>
    <w:rsid w:val="004D3F04"/>
    <w:rsid w:val="004D411D"/>
    <w:rsid w:val="004D5E64"/>
    <w:rsid w:val="004D645E"/>
    <w:rsid w:val="004E660E"/>
    <w:rsid w:val="004F0503"/>
    <w:rsid w:val="004F0517"/>
    <w:rsid w:val="004F714D"/>
    <w:rsid w:val="00501F89"/>
    <w:rsid w:val="0050347A"/>
    <w:rsid w:val="00507FAC"/>
    <w:rsid w:val="0051074D"/>
    <w:rsid w:val="005139DE"/>
    <w:rsid w:val="00513B00"/>
    <w:rsid w:val="0051555F"/>
    <w:rsid w:val="005168B3"/>
    <w:rsid w:val="00520AF3"/>
    <w:rsid w:val="00521098"/>
    <w:rsid w:val="00521BD6"/>
    <w:rsid w:val="005279D6"/>
    <w:rsid w:val="005335C2"/>
    <w:rsid w:val="0053444F"/>
    <w:rsid w:val="00534877"/>
    <w:rsid w:val="00537975"/>
    <w:rsid w:val="00540046"/>
    <w:rsid w:val="00540D25"/>
    <w:rsid w:val="00540E23"/>
    <w:rsid w:val="005410C3"/>
    <w:rsid w:val="00545180"/>
    <w:rsid w:val="00546517"/>
    <w:rsid w:val="00552750"/>
    <w:rsid w:val="00556D63"/>
    <w:rsid w:val="00566566"/>
    <w:rsid w:val="00570D0C"/>
    <w:rsid w:val="005754FE"/>
    <w:rsid w:val="00575FBB"/>
    <w:rsid w:val="005800C0"/>
    <w:rsid w:val="005802CE"/>
    <w:rsid w:val="00582AA1"/>
    <w:rsid w:val="0058624A"/>
    <w:rsid w:val="0058765F"/>
    <w:rsid w:val="00597B8F"/>
    <w:rsid w:val="005B5B29"/>
    <w:rsid w:val="005B6759"/>
    <w:rsid w:val="005C156B"/>
    <w:rsid w:val="005C1D18"/>
    <w:rsid w:val="005C1FE6"/>
    <w:rsid w:val="005C32A2"/>
    <w:rsid w:val="005C52C7"/>
    <w:rsid w:val="005C596F"/>
    <w:rsid w:val="005C77D3"/>
    <w:rsid w:val="005D346F"/>
    <w:rsid w:val="005E299B"/>
    <w:rsid w:val="005F03AF"/>
    <w:rsid w:val="005F4EF1"/>
    <w:rsid w:val="005F6AC2"/>
    <w:rsid w:val="005F6F5C"/>
    <w:rsid w:val="00600EA2"/>
    <w:rsid w:val="006011CD"/>
    <w:rsid w:val="006021E7"/>
    <w:rsid w:val="0060665F"/>
    <w:rsid w:val="00611960"/>
    <w:rsid w:val="00615B78"/>
    <w:rsid w:val="006169C0"/>
    <w:rsid w:val="006172AA"/>
    <w:rsid w:val="00631A61"/>
    <w:rsid w:val="0064109A"/>
    <w:rsid w:val="006456D6"/>
    <w:rsid w:val="00645B84"/>
    <w:rsid w:val="0064636F"/>
    <w:rsid w:val="00650A67"/>
    <w:rsid w:val="00655E54"/>
    <w:rsid w:val="00656F30"/>
    <w:rsid w:val="0066333F"/>
    <w:rsid w:val="0066399F"/>
    <w:rsid w:val="00665649"/>
    <w:rsid w:val="00671A38"/>
    <w:rsid w:val="006720D8"/>
    <w:rsid w:val="00676687"/>
    <w:rsid w:val="00681512"/>
    <w:rsid w:val="006819A1"/>
    <w:rsid w:val="00681C11"/>
    <w:rsid w:val="006824CF"/>
    <w:rsid w:val="00682DF7"/>
    <w:rsid w:val="006844AB"/>
    <w:rsid w:val="00690838"/>
    <w:rsid w:val="00691D87"/>
    <w:rsid w:val="00693C6A"/>
    <w:rsid w:val="006952E1"/>
    <w:rsid w:val="006B10A0"/>
    <w:rsid w:val="006B5C74"/>
    <w:rsid w:val="006B6E87"/>
    <w:rsid w:val="006C013A"/>
    <w:rsid w:val="006C25FA"/>
    <w:rsid w:val="006D1989"/>
    <w:rsid w:val="006D305B"/>
    <w:rsid w:val="006D45E4"/>
    <w:rsid w:val="006D5132"/>
    <w:rsid w:val="006D61CC"/>
    <w:rsid w:val="006E1DA3"/>
    <w:rsid w:val="006E519E"/>
    <w:rsid w:val="006F20B6"/>
    <w:rsid w:val="006F47A2"/>
    <w:rsid w:val="006F7678"/>
    <w:rsid w:val="007028A2"/>
    <w:rsid w:val="0070445C"/>
    <w:rsid w:val="00706C20"/>
    <w:rsid w:val="00714564"/>
    <w:rsid w:val="0071531B"/>
    <w:rsid w:val="00723516"/>
    <w:rsid w:val="0073067E"/>
    <w:rsid w:val="007374FC"/>
    <w:rsid w:val="00740355"/>
    <w:rsid w:val="00740B40"/>
    <w:rsid w:val="00740D1B"/>
    <w:rsid w:val="007471F6"/>
    <w:rsid w:val="00747401"/>
    <w:rsid w:val="007504F9"/>
    <w:rsid w:val="0075201C"/>
    <w:rsid w:val="007601C6"/>
    <w:rsid w:val="0076133C"/>
    <w:rsid w:val="007615B5"/>
    <w:rsid w:val="00777972"/>
    <w:rsid w:val="00780082"/>
    <w:rsid w:val="00782ADD"/>
    <w:rsid w:val="0078420B"/>
    <w:rsid w:val="0078431E"/>
    <w:rsid w:val="00785F33"/>
    <w:rsid w:val="00786DFF"/>
    <w:rsid w:val="007975D3"/>
    <w:rsid w:val="007A38AB"/>
    <w:rsid w:val="007A6649"/>
    <w:rsid w:val="007A7B96"/>
    <w:rsid w:val="007B38A9"/>
    <w:rsid w:val="007B6B6E"/>
    <w:rsid w:val="007D0511"/>
    <w:rsid w:val="007D3B7A"/>
    <w:rsid w:val="007D51AB"/>
    <w:rsid w:val="007D57A4"/>
    <w:rsid w:val="007E78CA"/>
    <w:rsid w:val="007F0B2E"/>
    <w:rsid w:val="007F5AEE"/>
    <w:rsid w:val="007F69BB"/>
    <w:rsid w:val="0080134A"/>
    <w:rsid w:val="0080184A"/>
    <w:rsid w:val="008056B5"/>
    <w:rsid w:val="0080739E"/>
    <w:rsid w:val="008076AE"/>
    <w:rsid w:val="00815374"/>
    <w:rsid w:val="00815ACA"/>
    <w:rsid w:val="008170EA"/>
    <w:rsid w:val="00820A0C"/>
    <w:rsid w:val="00822A65"/>
    <w:rsid w:val="00830267"/>
    <w:rsid w:val="00832B51"/>
    <w:rsid w:val="00834DEF"/>
    <w:rsid w:val="00840031"/>
    <w:rsid w:val="008564CD"/>
    <w:rsid w:val="0086425D"/>
    <w:rsid w:val="0086611D"/>
    <w:rsid w:val="00867CC2"/>
    <w:rsid w:val="008709F1"/>
    <w:rsid w:val="00872FCE"/>
    <w:rsid w:val="00876D1C"/>
    <w:rsid w:val="0088290A"/>
    <w:rsid w:val="00884690"/>
    <w:rsid w:val="008927A7"/>
    <w:rsid w:val="00892EE6"/>
    <w:rsid w:val="008931FA"/>
    <w:rsid w:val="00893AB1"/>
    <w:rsid w:val="008940B0"/>
    <w:rsid w:val="008950EC"/>
    <w:rsid w:val="00897B20"/>
    <w:rsid w:val="008A2E30"/>
    <w:rsid w:val="008B17C6"/>
    <w:rsid w:val="008B1C72"/>
    <w:rsid w:val="008B66A8"/>
    <w:rsid w:val="008B72B8"/>
    <w:rsid w:val="008C227B"/>
    <w:rsid w:val="008C5EDF"/>
    <w:rsid w:val="008C60F7"/>
    <w:rsid w:val="008C687D"/>
    <w:rsid w:val="008C70DD"/>
    <w:rsid w:val="008D2BD5"/>
    <w:rsid w:val="008E1EFC"/>
    <w:rsid w:val="008E3CBE"/>
    <w:rsid w:val="008E453E"/>
    <w:rsid w:val="008F4763"/>
    <w:rsid w:val="008F5146"/>
    <w:rsid w:val="00900134"/>
    <w:rsid w:val="00901CB4"/>
    <w:rsid w:val="00902E20"/>
    <w:rsid w:val="009200B0"/>
    <w:rsid w:val="0092397D"/>
    <w:rsid w:val="00925D68"/>
    <w:rsid w:val="00933A0F"/>
    <w:rsid w:val="009361DE"/>
    <w:rsid w:val="00942369"/>
    <w:rsid w:val="00942C08"/>
    <w:rsid w:val="009435BC"/>
    <w:rsid w:val="00946827"/>
    <w:rsid w:val="0095178B"/>
    <w:rsid w:val="009524B0"/>
    <w:rsid w:val="009635C8"/>
    <w:rsid w:val="009648D2"/>
    <w:rsid w:val="00964913"/>
    <w:rsid w:val="00965E25"/>
    <w:rsid w:val="00971628"/>
    <w:rsid w:val="00975000"/>
    <w:rsid w:val="0097509A"/>
    <w:rsid w:val="00980F87"/>
    <w:rsid w:val="00987034"/>
    <w:rsid w:val="00987DF6"/>
    <w:rsid w:val="00990B12"/>
    <w:rsid w:val="00991034"/>
    <w:rsid w:val="00994889"/>
    <w:rsid w:val="0099659D"/>
    <w:rsid w:val="00997B39"/>
    <w:rsid w:val="009A02C1"/>
    <w:rsid w:val="009A2D34"/>
    <w:rsid w:val="009A32C1"/>
    <w:rsid w:val="009A40CE"/>
    <w:rsid w:val="009A4941"/>
    <w:rsid w:val="009A7311"/>
    <w:rsid w:val="009A7AD1"/>
    <w:rsid w:val="009B011D"/>
    <w:rsid w:val="009B1D5E"/>
    <w:rsid w:val="009B4C22"/>
    <w:rsid w:val="009C0E54"/>
    <w:rsid w:val="009D340F"/>
    <w:rsid w:val="009D5862"/>
    <w:rsid w:val="009E3F73"/>
    <w:rsid w:val="009E3F9E"/>
    <w:rsid w:val="00A04C8D"/>
    <w:rsid w:val="00A15B3A"/>
    <w:rsid w:val="00A164AD"/>
    <w:rsid w:val="00A21DCE"/>
    <w:rsid w:val="00A239B1"/>
    <w:rsid w:val="00A23C9D"/>
    <w:rsid w:val="00A25157"/>
    <w:rsid w:val="00A3122E"/>
    <w:rsid w:val="00A35E41"/>
    <w:rsid w:val="00A42ED1"/>
    <w:rsid w:val="00A44564"/>
    <w:rsid w:val="00A51650"/>
    <w:rsid w:val="00A607F1"/>
    <w:rsid w:val="00A64799"/>
    <w:rsid w:val="00A67557"/>
    <w:rsid w:val="00A67FB1"/>
    <w:rsid w:val="00A73267"/>
    <w:rsid w:val="00A741B4"/>
    <w:rsid w:val="00A74E8E"/>
    <w:rsid w:val="00A8012E"/>
    <w:rsid w:val="00A81588"/>
    <w:rsid w:val="00A84BE9"/>
    <w:rsid w:val="00A85DFA"/>
    <w:rsid w:val="00A87925"/>
    <w:rsid w:val="00A92B80"/>
    <w:rsid w:val="00A95122"/>
    <w:rsid w:val="00A95BB6"/>
    <w:rsid w:val="00A95BDC"/>
    <w:rsid w:val="00AA2D74"/>
    <w:rsid w:val="00AA4246"/>
    <w:rsid w:val="00AB2D55"/>
    <w:rsid w:val="00AB3C10"/>
    <w:rsid w:val="00AB5107"/>
    <w:rsid w:val="00AB7DBE"/>
    <w:rsid w:val="00AC0A76"/>
    <w:rsid w:val="00AC4C55"/>
    <w:rsid w:val="00AC6532"/>
    <w:rsid w:val="00AD331A"/>
    <w:rsid w:val="00AD6AEA"/>
    <w:rsid w:val="00AD7B7D"/>
    <w:rsid w:val="00AE4A37"/>
    <w:rsid w:val="00AF041C"/>
    <w:rsid w:val="00B07DA5"/>
    <w:rsid w:val="00B14C72"/>
    <w:rsid w:val="00B15402"/>
    <w:rsid w:val="00B22880"/>
    <w:rsid w:val="00B2295F"/>
    <w:rsid w:val="00B23744"/>
    <w:rsid w:val="00B241A9"/>
    <w:rsid w:val="00B24F55"/>
    <w:rsid w:val="00B25242"/>
    <w:rsid w:val="00B27A9B"/>
    <w:rsid w:val="00B41029"/>
    <w:rsid w:val="00B43086"/>
    <w:rsid w:val="00B446F8"/>
    <w:rsid w:val="00B50670"/>
    <w:rsid w:val="00B5209E"/>
    <w:rsid w:val="00B544D8"/>
    <w:rsid w:val="00B546CA"/>
    <w:rsid w:val="00B55FE4"/>
    <w:rsid w:val="00B61B29"/>
    <w:rsid w:val="00B61CDB"/>
    <w:rsid w:val="00B6588B"/>
    <w:rsid w:val="00B662A9"/>
    <w:rsid w:val="00B678DE"/>
    <w:rsid w:val="00B8025A"/>
    <w:rsid w:val="00B803B3"/>
    <w:rsid w:val="00B834AC"/>
    <w:rsid w:val="00B85117"/>
    <w:rsid w:val="00B8558C"/>
    <w:rsid w:val="00B903F4"/>
    <w:rsid w:val="00B914B5"/>
    <w:rsid w:val="00B9500D"/>
    <w:rsid w:val="00B955F5"/>
    <w:rsid w:val="00B95CE1"/>
    <w:rsid w:val="00BA0E6E"/>
    <w:rsid w:val="00BA3805"/>
    <w:rsid w:val="00BA648E"/>
    <w:rsid w:val="00BA7EEA"/>
    <w:rsid w:val="00BB2F2B"/>
    <w:rsid w:val="00BB4453"/>
    <w:rsid w:val="00BB5527"/>
    <w:rsid w:val="00BB56FA"/>
    <w:rsid w:val="00BB7A2E"/>
    <w:rsid w:val="00BC3201"/>
    <w:rsid w:val="00BC7FF1"/>
    <w:rsid w:val="00BD1BD5"/>
    <w:rsid w:val="00BD3984"/>
    <w:rsid w:val="00BD4C27"/>
    <w:rsid w:val="00BD5360"/>
    <w:rsid w:val="00BE0997"/>
    <w:rsid w:val="00BE2CB1"/>
    <w:rsid w:val="00BF4761"/>
    <w:rsid w:val="00C002B2"/>
    <w:rsid w:val="00C00381"/>
    <w:rsid w:val="00C02938"/>
    <w:rsid w:val="00C03993"/>
    <w:rsid w:val="00C0475C"/>
    <w:rsid w:val="00C05783"/>
    <w:rsid w:val="00C07929"/>
    <w:rsid w:val="00C11244"/>
    <w:rsid w:val="00C1196D"/>
    <w:rsid w:val="00C170D4"/>
    <w:rsid w:val="00C171D4"/>
    <w:rsid w:val="00C2666F"/>
    <w:rsid w:val="00C309EE"/>
    <w:rsid w:val="00C30B97"/>
    <w:rsid w:val="00C362F4"/>
    <w:rsid w:val="00C41B33"/>
    <w:rsid w:val="00C44399"/>
    <w:rsid w:val="00C51E8B"/>
    <w:rsid w:val="00C5411B"/>
    <w:rsid w:val="00C55654"/>
    <w:rsid w:val="00C571E5"/>
    <w:rsid w:val="00C6314B"/>
    <w:rsid w:val="00C645A1"/>
    <w:rsid w:val="00C6477A"/>
    <w:rsid w:val="00C67807"/>
    <w:rsid w:val="00C712E1"/>
    <w:rsid w:val="00C7679D"/>
    <w:rsid w:val="00C941E0"/>
    <w:rsid w:val="00C942BF"/>
    <w:rsid w:val="00C961E4"/>
    <w:rsid w:val="00C96E5B"/>
    <w:rsid w:val="00C97D2F"/>
    <w:rsid w:val="00CA02FA"/>
    <w:rsid w:val="00CB11AE"/>
    <w:rsid w:val="00CB19ED"/>
    <w:rsid w:val="00CB3CF2"/>
    <w:rsid w:val="00CC1D2F"/>
    <w:rsid w:val="00CC2B84"/>
    <w:rsid w:val="00CC7159"/>
    <w:rsid w:val="00CD32D4"/>
    <w:rsid w:val="00CD4014"/>
    <w:rsid w:val="00CD4886"/>
    <w:rsid w:val="00CD7BFB"/>
    <w:rsid w:val="00CE354D"/>
    <w:rsid w:val="00CE68D3"/>
    <w:rsid w:val="00CE712F"/>
    <w:rsid w:val="00CE7945"/>
    <w:rsid w:val="00CF0300"/>
    <w:rsid w:val="00CF04B8"/>
    <w:rsid w:val="00D04B80"/>
    <w:rsid w:val="00D0520D"/>
    <w:rsid w:val="00D11680"/>
    <w:rsid w:val="00D12D06"/>
    <w:rsid w:val="00D135C6"/>
    <w:rsid w:val="00D1379A"/>
    <w:rsid w:val="00D20AD5"/>
    <w:rsid w:val="00D26C9F"/>
    <w:rsid w:val="00D27A5F"/>
    <w:rsid w:val="00D31812"/>
    <w:rsid w:val="00D33342"/>
    <w:rsid w:val="00D35C1A"/>
    <w:rsid w:val="00D37CA3"/>
    <w:rsid w:val="00D4584A"/>
    <w:rsid w:val="00D541B6"/>
    <w:rsid w:val="00D55047"/>
    <w:rsid w:val="00D55D0E"/>
    <w:rsid w:val="00D5786D"/>
    <w:rsid w:val="00D61BB4"/>
    <w:rsid w:val="00D62CB4"/>
    <w:rsid w:val="00D66BFE"/>
    <w:rsid w:val="00D671B2"/>
    <w:rsid w:val="00D74B72"/>
    <w:rsid w:val="00D769CA"/>
    <w:rsid w:val="00D81A77"/>
    <w:rsid w:val="00D829FC"/>
    <w:rsid w:val="00D83D21"/>
    <w:rsid w:val="00D857EF"/>
    <w:rsid w:val="00D92089"/>
    <w:rsid w:val="00D92384"/>
    <w:rsid w:val="00D93FE0"/>
    <w:rsid w:val="00DA0F2B"/>
    <w:rsid w:val="00DA1B0E"/>
    <w:rsid w:val="00DA26AA"/>
    <w:rsid w:val="00DA3BA6"/>
    <w:rsid w:val="00DA4BAB"/>
    <w:rsid w:val="00DA52AD"/>
    <w:rsid w:val="00DA6E4E"/>
    <w:rsid w:val="00DB34DA"/>
    <w:rsid w:val="00DB4CEC"/>
    <w:rsid w:val="00DB5670"/>
    <w:rsid w:val="00DB79AE"/>
    <w:rsid w:val="00DC1C3B"/>
    <w:rsid w:val="00DC2662"/>
    <w:rsid w:val="00DC709D"/>
    <w:rsid w:val="00DD06E7"/>
    <w:rsid w:val="00DD1274"/>
    <w:rsid w:val="00DD6D03"/>
    <w:rsid w:val="00DE2CED"/>
    <w:rsid w:val="00DE3EF8"/>
    <w:rsid w:val="00DE3F76"/>
    <w:rsid w:val="00DE65A1"/>
    <w:rsid w:val="00DE6DB5"/>
    <w:rsid w:val="00DF0581"/>
    <w:rsid w:val="00DF48EA"/>
    <w:rsid w:val="00DF63A5"/>
    <w:rsid w:val="00E13B20"/>
    <w:rsid w:val="00E14187"/>
    <w:rsid w:val="00E1539D"/>
    <w:rsid w:val="00E16896"/>
    <w:rsid w:val="00E20025"/>
    <w:rsid w:val="00E207EB"/>
    <w:rsid w:val="00E23A0D"/>
    <w:rsid w:val="00E256A8"/>
    <w:rsid w:val="00E309C5"/>
    <w:rsid w:val="00E31AFE"/>
    <w:rsid w:val="00E32A4C"/>
    <w:rsid w:val="00E32F97"/>
    <w:rsid w:val="00E338CD"/>
    <w:rsid w:val="00E3406D"/>
    <w:rsid w:val="00E4092A"/>
    <w:rsid w:val="00E40E32"/>
    <w:rsid w:val="00E46F1D"/>
    <w:rsid w:val="00E52928"/>
    <w:rsid w:val="00E54672"/>
    <w:rsid w:val="00E56FBB"/>
    <w:rsid w:val="00E62590"/>
    <w:rsid w:val="00E64EEB"/>
    <w:rsid w:val="00E65AE1"/>
    <w:rsid w:val="00E73074"/>
    <w:rsid w:val="00E75AFC"/>
    <w:rsid w:val="00E77081"/>
    <w:rsid w:val="00E807AC"/>
    <w:rsid w:val="00E8124F"/>
    <w:rsid w:val="00E826B5"/>
    <w:rsid w:val="00E83101"/>
    <w:rsid w:val="00E94151"/>
    <w:rsid w:val="00E94ABC"/>
    <w:rsid w:val="00EA231F"/>
    <w:rsid w:val="00EA370F"/>
    <w:rsid w:val="00EA3AA3"/>
    <w:rsid w:val="00EA7CA0"/>
    <w:rsid w:val="00EA7E04"/>
    <w:rsid w:val="00EB2713"/>
    <w:rsid w:val="00EB7761"/>
    <w:rsid w:val="00EC33F7"/>
    <w:rsid w:val="00EC4A18"/>
    <w:rsid w:val="00EC4D94"/>
    <w:rsid w:val="00ED4802"/>
    <w:rsid w:val="00ED5771"/>
    <w:rsid w:val="00ED6813"/>
    <w:rsid w:val="00EF7823"/>
    <w:rsid w:val="00F00489"/>
    <w:rsid w:val="00F0568C"/>
    <w:rsid w:val="00F1371E"/>
    <w:rsid w:val="00F1578D"/>
    <w:rsid w:val="00F161C4"/>
    <w:rsid w:val="00F16F8B"/>
    <w:rsid w:val="00F17403"/>
    <w:rsid w:val="00F2265A"/>
    <w:rsid w:val="00F25813"/>
    <w:rsid w:val="00F25C39"/>
    <w:rsid w:val="00F309A1"/>
    <w:rsid w:val="00F322D8"/>
    <w:rsid w:val="00F43334"/>
    <w:rsid w:val="00F5205C"/>
    <w:rsid w:val="00F5317F"/>
    <w:rsid w:val="00F6022B"/>
    <w:rsid w:val="00F61577"/>
    <w:rsid w:val="00F62C2E"/>
    <w:rsid w:val="00F6752E"/>
    <w:rsid w:val="00F7647A"/>
    <w:rsid w:val="00F83A17"/>
    <w:rsid w:val="00F8753D"/>
    <w:rsid w:val="00F903F1"/>
    <w:rsid w:val="00FA4815"/>
    <w:rsid w:val="00FB005F"/>
    <w:rsid w:val="00FB011A"/>
    <w:rsid w:val="00FB3ADE"/>
    <w:rsid w:val="00FB4FD3"/>
    <w:rsid w:val="00FB7CC4"/>
    <w:rsid w:val="00FD4765"/>
    <w:rsid w:val="00FD72AC"/>
    <w:rsid w:val="00FD7392"/>
    <w:rsid w:val="00FE434C"/>
    <w:rsid w:val="00FF0FF9"/>
    <w:rsid w:val="00FF1A28"/>
    <w:rsid w:val="00FF1CE0"/>
    <w:rsid w:val="00FF3E4A"/>
    <w:rsid w:val="00FF6054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3697"/>
  <w15:chartTrackingRefBased/>
  <w15:docId w15:val="{E5377FB1-B2B2-4B24-9665-64685EE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31F"/>
  </w:style>
  <w:style w:type="paragraph" w:styleId="berschrift1">
    <w:name w:val="heading 1"/>
    <w:basedOn w:val="Standard"/>
    <w:next w:val="Standard"/>
    <w:link w:val="berschrift1Zchn"/>
    <w:uiPriority w:val="9"/>
    <w:qFormat/>
    <w:rsid w:val="0024572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72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4572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572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572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572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572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572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572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2AD"/>
  </w:style>
  <w:style w:type="paragraph" w:styleId="Fuzeile">
    <w:name w:val="footer"/>
    <w:basedOn w:val="Standard"/>
    <w:link w:val="Fu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2AD"/>
  </w:style>
  <w:style w:type="table" w:styleId="Tabellenraster">
    <w:name w:val="Table Grid"/>
    <w:basedOn w:val="NormaleTabelle"/>
    <w:uiPriority w:val="39"/>
    <w:rsid w:val="00C4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A4C"/>
    <w:rPr>
      <w:color w:val="808080"/>
    </w:rPr>
  </w:style>
  <w:style w:type="paragraph" w:styleId="Listenabsatz">
    <w:name w:val="List Paragraph"/>
    <w:basedOn w:val="Standard"/>
    <w:uiPriority w:val="34"/>
    <w:qFormat/>
    <w:rsid w:val="001C527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57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57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57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572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57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57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F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F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F97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2750"/>
    <w:pPr>
      <w:numPr>
        <w:numId w:val="0"/>
      </w:num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275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5275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24A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A0F2B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1C6"/>
    <w:pPr>
      <w:spacing w:after="100"/>
      <w:ind w:left="440"/>
    </w:pPr>
  </w:style>
  <w:style w:type="table" w:styleId="Gitternetztabelle5dunkelAkzent1">
    <w:name w:val="Grid Table 5 Dark Accent 1"/>
    <w:basedOn w:val="NormaleTabelle"/>
    <w:uiPriority w:val="50"/>
    <w:rsid w:val="006F7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3A6B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CF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CF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B3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\OneDrive\Dokumente\Benutzerdefinierte%20Office-Vorlagen\Aktenverme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E2BD9-D63C-4305-A9FC-3F78883E202C}"/>
      </w:docPartPr>
      <w:docPartBody>
        <w:p w:rsidR="00953A3E" w:rsidRDefault="00116905"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0FFF37A4094A4E8A91696B88308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1F7B8-5543-4ABA-860E-0E91A6AD31A3}"/>
      </w:docPartPr>
      <w:docPartBody>
        <w:p w:rsidR="002357B8" w:rsidRDefault="007B5F8E" w:rsidP="007B5F8E">
          <w:pPr>
            <w:pStyle w:val="8E0FFF37A4094A4E8A91696B883083F2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45570C04C54D7FA4DA4740F8F3B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9F095-BC21-44B6-B01F-48840983D642}"/>
      </w:docPartPr>
      <w:docPartBody>
        <w:p w:rsidR="00CB68E8" w:rsidRDefault="00514F88" w:rsidP="00514F88">
          <w:pPr>
            <w:pStyle w:val="B645570C04C54D7FA4DA4740F8F3B93F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5DB15255F14BC7B6726FCD9F48B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B031C-56C6-497A-85A0-669E3EB5E808}"/>
      </w:docPartPr>
      <w:docPartBody>
        <w:p w:rsidR="00CB68E8" w:rsidRDefault="00514F88" w:rsidP="00514F88">
          <w:pPr>
            <w:pStyle w:val="C05DB15255F14BC7B6726FCD9F48BBC7"/>
          </w:pPr>
          <w:r w:rsidRPr="001358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05"/>
    <w:rsid w:val="000941CD"/>
    <w:rsid w:val="000C47D0"/>
    <w:rsid w:val="000D1093"/>
    <w:rsid w:val="000D44C7"/>
    <w:rsid w:val="00116905"/>
    <w:rsid w:val="00191C25"/>
    <w:rsid w:val="002357B8"/>
    <w:rsid w:val="002775A2"/>
    <w:rsid w:val="003B281D"/>
    <w:rsid w:val="003E6501"/>
    <w:rsid w:val="003F0B72"/>
    <w:rsid w:val="00444AF6"/>
    <w:rsid w:val="0044512B"/>
    <w:rsid w:val="00514F88"/>
    <w:rsid w:val="00550CD6"/>
    <w:rsid w:val="00643B86"/>
    <w:rsid w:val="00682CAD"/>
    <w:rsid w:val="006A4839"/>
    <w:rsid w:val="00714D3C"/>
    <w:rsid w:val="007B5F8E"/>
    <w:rsid w:val="008158C7"/>
    <w:rsid w:val="00855070"/>
    <w:rsid w:val="008A4D8E"/>
    <w:rsid w:val="00944F61"/>
    <w:rsid w:val="00953A3E"/>
    <w:rsid w:val="00977DB2"/>
    <w:rsid w:val="009841BA"/>
    <w:rsid w:val="009B1D84"/>
    <w:rsid w:val="009B6729"/>
    <w:rsid w:val="00A14F31"/>
    <w:rsid w:val="00A66CE5"/>
    <w:rsid w:val="00A87AF0"/>
    <w:rsid w:val="00B053D3"/>
    <w:rsid w:val="00BE03D0"/>
    <w:rsid w:val="00C7718C"/>
    <w:rsid w:val="00C902D3"/>
    <w:rsid w:val="00CB68E8"/>
    <w:rsid w:val="00D773E3"/>
    <w:rsid w:val="00D806CA"/>
    <w:rsid w:val="00DF1266"/>
    <w:rsid w:val="00FF5071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4F88"/>
  </w:style>
  <w:style w:type="paragraph" w:customStyle="1" w:styleId="8E0FFF37A4094A4E8A91696B883083F2">
    <w:name w:val="8E0FFF37A4094A4E8A91696B883083F2"/>
    <w:rsid w:val="007B5F8E"/>
    <w:rPr>
      <w:kern w:val="2"/>
      <w14:ligatures w14:val="standardContextual"/>
    </w:rPr>
  </w:style>
  <w:style w:type="paragraph" w:customStyle="1" w:styleId="B645570C04C54D7FA4DA4740F8F3B93F">
    <w:name w:val="B645570C04C54D7FA4DA4740F8F3B93F"/>
    <w:rsid w:val="00514F88"/>
    <w:rPr>
      <w:kern w:val="2"/>
      <w14:ligatures w14:val="standardContextual"/>
    </w:rPr>
  </w:style>
  <w:style w:type="paragraph" w:customStyle="1" w:styleId="C05DB15255F14BC7B6726FCD9F48BBC7">
    <w:name w:val="C05DB15255F14BC7B6726FCD9F48BBC7"/>
    <w:rsid w:val="00514F8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D26B-CC0C-4489-87F0-E24B429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Aktenvermerk.dotx</Template>
  <TotalTime>0</TotalTime>
  <Pages>2</Pages>
  <Words>258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Weihrauch</dc:creator>
  <cp:keywords/>
  <dc:description/>
  <cp:lastModifiedBy>Oliver Weihrauch</cp:lastModifiedBy>
  <cp:revision>20</cp:revision>
  <cp:lastPrinted>2023-09-25T08:27:00Z</cp:lastPrinted>
  <dcterms:created xsi:type="dcterms:W3CDTF">2023-09-04T09:57:00Z</dcterms:created>
  <dcterms:modified xsi:type="dcterms:W3CDTF">2023-11-13T11:14:00Z</dcterms:modified>
</cp:coreProperties>
</file>