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29CC" w14:textId="77777777" w:rsidR="00B15402" w:rsidRDefault="00B15402" w:rsidP="00B15402"/>
    <w:p w14:paraId="174B6482" w14:textId="5E747685" w:rsidR="00B678DE" w:rsidRPr="002E5910" w:rsidRDefault="00C97D2F" w:rsidP="00E64EEB">
      <w:pPr>
        <w:spacing w:after="0"/>
        <w:jc w:val="center"/>
        <w:rPr>
          <w:b/>
          <w:bCs/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28"/>
          <w:szCs w:val="28"/>
        </w:rPr>
        <w:t xml:space="preserve">Formblatt - </w:t>
      </w:r>
      <w:r w:rsidR="00511474">
        <w:rPr>
          <w:b/>
          <w:bCs/>
          <w:color w:val="2F5496" w:themeColor="accent1" w:themeShade="BF"/>
          <w:sz w:val="28"/>
          <w:szCs w:val="28"/>
        </w:rPr>
        <w:t>ORGANISATIONSKONZEPT</w:t>
      </w:r>
      <w:r w:rsidR="00A51650">
        <w:rPr>
          <w:rStyle w:val="Funotenzeichen"/>
          <w:b/>
          <w:bCs/>
          <w:color w:val="2F5496" w:themeColor="accent1" w:themeShade="BF"/>
          <w:sz w:val="28"/>
          <w:szCs w:val="28"/>
        </w:rPr>
        <w:footnoteReference w:id="1"/>
      </w:r>
      <w:r w:rsidR="00B678DE" w:rsidRPr="002E5910">
        <w:rPr>
          <w:b/>
          <w:bCs/>
          <w:color w:val="2F5496" w:themeColor="accent1" w:themeShade="BF"/>
          <w:sz w:val="28"/>
          <w:szCs w:val="28"/>
        </w:rPr>
        <w:t xml:space="preserve"> </w:t>
      </w:r>
    </w:p>
    <w:p w14:paraId="42F61071" w14:textId="756AC2D6" w:rsidR="007C21C9" w:rsidRDefault="007C21C9" w:rsidP="007C21C9"/>
    <w:p w14:paraId="74E190A5" w14:textId="1BC18ECB" w:rsidR="007C21C9" w:rsidRDefault="00950D36" w:rsidP="007C21C9">
      <w:r>
        <w:rPr>
          <w:noProof/>
        </w:rPr>
        <w:drawing>
          <wp:anchor distT="0" distB="0" distL="114300" distR="114300" simplePos="0" relativeHeight="251663360" behindDoc="0" locked="0" layoutInCell="1" allowOverlap="1" wp14:anchorId="0E342BBC" wp14:editId="5FC02C40">
            <wp:simplePos x="0" y="0"/>
            <wp:positionH relativeFrom="column">
              <wp:posOffset>6129338</wp:posOffset>
            </wp:positionH>
            <wp:positionV relativeFrom="paragraph">
              <wp:posOffset>4128</wp:posOffset>
            </wp:positionV>
            <wp:extent cx="475615" cy="475615"/>
            <wp:effectExtent l="0" t="0" r="635" b="635"/>
            <wp:wrapNone/>
            <wp:docPr id="5154660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21C9">
        <w:rPr>
          <w:noProof/>
        </w:rPr>
        <w:drawing>
          <wp:anchor distT="0" distB="0" distL="114300" distR="114300" simplePos="0" relativeHeight="251662336" behindDoc="0" locked="0" layoutInCell="1" allowOverlap="1" wp14:anchorId="7185305F" wp14:editId="1D9DA586">
            <wp:simplePos x="0" y="0"/>
            <wp:positionH relativeFrom="column">
              <wp:posOffset>8383905</wp:posOffset>
            </wp:positionH>
            <wp:positionV relativeFrom="paragraph">
              <wp:posOffset>152400</wp:posOffset>
            </wp:positionV>
            <wp:extent cx="475615" cy="475615"/>
            <wp:effectExtent l="0" t="0" r="635" b="635"/>
            <wp:wrapNone/>
            <wp:docPr id="720876922" name="Grafik 1" descr="Ein Bild, das Screenshot, Farbigkei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76922" name="Grafik 1" descr="Ein Bild, das Screenshot, Farbigkei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C21C9">
        <w:t>Bewerber:</w:t>
      </w:r>
      <w:r w:rsidR="007C21C9">
        <w:tab/>
      </w:r>
      <w:r w:rsidR="007C21C9">
        <w:tab/>
      </w:r>
      <w:sdt>
        <w:sdtPr>
          <w:id w:val="1990124769"/>
          <w:placeholder>
            <w:docPart w:val="158E54F63D494ECB9371D65871EC6E5B"/>
          </w:placeholder>
          <w:showingPlcHdr/>
          <w:text/>
        </w:sdtPr>
        <w:sdtEndPr/>
        <w:sdtContent>
          <w:r w:rsidR="007C21C9" w:rsidRPr="00AB2A8D">
            <w:rPr>
              <w:rStyle w:val="Platzhaltertext"/>
              <w:b/>
              <w:bCs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0C7702BB" w14:textId="77777777" w:rsidR="007C21C9" w:rsidRPr="005D3E03" w:rsidRDefault="007C21C9" w:rsidP="007C21C9">
      <w:pPr>
        <w:spacing w:after="0"/>
        <w:ind w:left="2127" w:hanging="2127"/>
      </w:pPr>
      <w:r>
        <w:t>Projekt:</w:t>
      </w:r>
      <w:r>
        <w:tab/>
      </w:r>
      <w:sdt>
        <w:sdtPr>
          <w:id w:val="2129190431"/>
          <w:placeholder>
            <w:docPart w:val="A23EDF6CA2D04827A6263B93923CC3D2"/>
          </w:placeholder>
          <w:showingPlcHdr/>
        </w:sdtPr>
        <w:sdtEndPr/>
        <w:sdtContent>
          <w:r w:rsidRPr="00AB2A8D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4CB06BEB" w14:textId="77777777" w:rsidR="007C21C9" w:rsidRDefault="007C21C9" w:rsidP="007C21C9">
      <w:pPr>
        <w:spacing w:after="0"/>
      </w:pPr>
      <w:r>
        <w:t>Teillos:</w:t>
      </w:r>
      <w:r>
        <w:tab/>
      </w:r>
      <w:r>
        <w:tab/>
      </w:r>
      <w:r>
        <w:tab/>
      </w:r>
      <w:sdt>
        <w:sdtPr>
          <w:id w:val="-398126106"/>
          <w:placeholder>
            <w:docPart w:val="A23EDF6CA2D04827A6263B93923CC3D2"/>
          </w:placeholder>
          <w:showingPlcHdr/>
        </w:sdtPr>
        <w:sdtEndPr/>
        <w:sdtContent>
          <w:r w:rsidRPr="00AB2A8D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2728E1C0" w14:textId="77777777" w:rsidR="007C21C9" w:rsidRDefault="007C21C9" w:rsidP="007C21C9">
      <w:pPr>
        <w:spacing w:after="0"/>
      </w:pPr>
      <w:r>
        <w:t>Leistung:</w:t>
      </w:r>
      <w:r>
        <w:tab/>
      </w:r>
      <w:r>
        <w:tab/>
      </w:r>
      <w:sdt>
        <w:sdtPr>
          <w:id w:val="904566211"/>
          <w:placeholder>
            <w:docPart w:val="A23EDF6CA2D04827A6263B93923CC3D2"/>
          </w:placeholder>
          <w:showingPlcHdr/>
        </w:sdtPr>
        <w:sdtEndPr/>
        <w:sdtContent>
          <w:r w:rsidRPr="00AB2A8D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sdtContent>
      </w:sdt>
    </w:p>
    <w:p w14:paraId="6669523F" w14:textId="77777777" w:rsidR="007C21C9" w:rsidRPr="009C5D70" w:rsidRDefault="007C21C9" w:rsidP="007C21C9"/>
    <w:p w14:paraId="0713C26D" w14:textId="77777777" w:rsidR="00163675" w:rsidRDefault="00334CE9" w:rsidP="00C97D2F">
      <w:pPr>
        <w:spacing w:after="0"/>
        <w:ind w:left="1134" w:hanging="1134"/>
        <w:jc w:val="both"/>
        <w:rPr>
          <w:b/>
          <w:bCs/>
          <w:color w:val="FF0000"/>
        </w:rPr>
      </w:pPr>
      <w:r w:rsidRPr="00261E03">
        <w:rPr>
          <w:b/>
          <w:bCs/>
          <w:color w:val="FF0000"/>
        </w:rPr>
        <w:t>HINWEIS</w:t>
      </w:r>
      <w:r w:rsidR="0076133C">
        <w:rPr>
          <w:b/>
          <w:bCs/>
          <w:color w:val="FF0000"/>
        </w:rPr>
        <w:t>E</w:t>
      </w:r>
      <w:r w:rsidRPr="00261E03">
        <w:rPr>
          <w:b/>
          <w:bCs/>
          <w:color w:val="FF0000"/>
        </w:rPr>
        <w:t>:</w:t>
      </w:r>
      <w:r w:rsidRPr="00261E03">
        <w:rPr>
          <w:b/>
          <w:bCs/>
          <w:color w:val="FF0000"/>
        </w:rPr>
        <w:tab/>
      </w:r>
    </w:p>
    <w:p w14:paraId="082C35FA" w14:textId="60A3CD9C" w:rsidR="00BF4761" w:rsidRPr="00163675" w:rsidRDefault="00334CE9" w:rsidP="00163675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163675">
        <w:rPr>
          <w:b/>
          <w:bCs/>
          <w:color w:val="FF0000"/>
        </w:rPr>
        <w:t>Die Verwendung dieses Formblattes ist zwingend erforderlich</w:t>
      </w:r>
      <w:r w:rsidR="0078431E" w:rsidRPr="00163675">
        <w:rPr>
          <w:b/>
          <w:bCs/>
          <w:color w:val="FF0000"/>
        </w:rPr>
        <w:t xml:space="preserve">. </w:t>
      </w:r>
      <w:r w:rsidR="00B50670" w:rsidRPr="00163675">
        <w:rPr>
          <w:b/>
          <w:bCs/>
          <w:color w:val="FF0000"/>
        </w:rPr>
        <w:t>Die voreingestellte Formatierung</w:t>
      </w:r>
      <w:r w:rsidR="00AD6AEA" w:rsidRPr="00163675">
        <w:rPr>
          <w:b/>
          <w:bCs/>
          <w:color w:val="FF0000"/>
        </w:rPr>
        <w:t xml:space="preserve"> (</w:t>
      </w:r>
      <w:r w:rsidR="008E453E" w:rsidRPr="00163675">
        <w:rPr>
          <w:b/>
          <w:bCs/>
          <w:color w:val="FF0000"/>
        </w:rPr>
        <w:t>Calibri</w:t>
      </w:r>
      <w:r w:rsidR="00AD6AEA" w:rsidRPr="00163675">
        <w:rPr>
          <w:b/>
          <w:bCs/>
          <w:color w:val="FF0000"/>
        </w:rPr>
        <w:t xml:space="preserve"> 11, Zeilenabstand</w:t>
      </w:r>
      <w:r w:rsidR="00261E03" w:rsidRPr="00163675">
        <w:rPr>
          <w:b/>
          <w:bCs/>
          <w:color w:val="FF0000"/>
        </w:rPr>
        <w:t xml:space="preserve"> 1,15</w:t>
      </w:r>
      <w:r w:rsidR="00B23744" w:rsidRPr="00163675">
        <w:rPr>
          <w:b/>
          <w:bCs/>
          <w:color w:val="FF0000"/>
        </w:rPr>
        <w:t>, Blocksatz</w:t>
      </w:r>
      <w:r w:rsidR="00261E03" w:rsidRPr="00163675">
        <w:rPr>
          <w:b/>
          <w:bCs/>
          <w:color w:val="FF0000"/>
        </w:rPr>
        <w:t>)</w:t>
      </w:r>
      <w:r w:rsidR="00EA370F" w:rsidRPr="00163675">
        <w:rPr>
          <w:b/>
          <w:bCs/>
          <w:color w:val="FF0000"/>
        </w:rPr>
        <w:t xml:space="preserve"> und Mengenbegrenzung</w:t>
      </w:r>
      <w:r w:rsidR="00261E03" w:rsidRPr="00163675">
        <w:rPr>
          <w:b/>
          <w:bCs/>
          <w:color w:val="FF0000"/>
        </w:rPr>
        <w:t xml:space="preserve"> (</w:t>
      </w:r>
      <w:r w:rsidR="0058765F" w:rsidRPr="00163675">
        <w:rPr>
          <w:b/>
          <w:bCs/>
          <w:color w:val="FF0000"/>
        </w:rPr>
        <w:t>Deckblatt</w:t>
      </w:r>
      <w:r w:rsidR="0076133C" w:rsidRPr="00163675">
        <w:rPr>
          <w:b/>
          <w:bCs/>
          <w:color w:val="FF0000"/>
        </w:rPr>
        <w:t xml:space="preserve"> und </w:t>
      </w:r>
      <w:r w:rsidR="00261E03" w:rsidRPr="00163675">
        <w:rPr>
          <w:b/>
          <w:bCs/>
          <w:color w:val="FF0000"/>
        </w:rPr>
        <w:t xml:space="preserve">max. 2 </w:t>
      </w:r>
      <w:r w:rsidR="0076133C" w:rsidRPr="00163675">
        <w:rPr>
          <w:b/>
          <w:bCs/>
          <w:color w:val="FF0000"/>
        </w:rPr>
        <w:t>Textseiten</w:t>
      </w:r>
      <w:r w:rsidR="00261E03" w:rsidRPr="00163675">
        <w:rPr>
          <w:b/>
          <w:bCs/>
          <w:color w:val="FF0000"/>
        </w:rPr>
        <w:t>) sind</w:t>
      </w:r>
      <w:r w:rsidR="00EA370F" w:rsidRPr="00163675">
        <w:rPr>
          <w:b/>
          <w:bCs/>
          <w:color w:val="FF0000"/>
        </w:rPr>
        <w:t xml:space="preserve"> zu beachten. </w:t>
      </w:r>
      <w:r w:rsidR="00C97D2F" w:rsidRPr="00163675">
        <w:rPr>
          <w:b/>
          <w:bCs/>
          <w:color w:val="FF0000"/>
        </w:rPr>
        <w:t xml:space="preserve">Erklärungen außerhalb dieses Formblattes </w:t>
      </w:r>
      <w:r w:rsidR="00EA370F" w:rsidRPr="00163675">
        <w:rPr>
          <w:b/>
          <w:bCs/>
          <w:color w:val="FF0000"/>
        </w:rPr>
        <w:t xml:space="preserve">oder über die Mengenbegrenzung hinaus </w:t>
      </w:r>
      <w:r w:rsidR="00C97D2F" w:rsidRPr="00163675">
        <w:rPr>
          <w:b/>
          <w:bCs/>
          <w:color w:val="FF0000"/>
        </w:rPr>
        <w:t>finden keine Berücksichtigung</w:t>
      </w:r>
      <w:r w:rsidR="00B50670" w:rsidRPr="00163675">
        <w:rPr>
          <w:b/>
          <w:bCs/>
          <w:color w:val="FF0000"/>
        </w:rPr>
        <w:t>.</w:t>
      </w:r>
    </w:p>
    <w:p w14:paraId="3A7EACCF" w14:textId="6027315E" w:rsidR="00264168" w:rsidRDefault="00264168" w:rsidP="00163675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 w:rsidRPr="00163675">
        <w:rPr>
          <w:b/>
          <w:bCs/>
          <w:color w:val="FF0000"/>
        </w:rPr>
        <w:t xml:space="preserve">Bitte füllen Sie </w:t>
      </w:r>
      <w:r w:rsidR="00173B33" w:rsidRPr="00163675">
        <w:rPr>
          <w:b/>
          <w:bCs/>
          <w:color w:val="FF0000"/>
        </w:rPr>
        <w:t>die in diesem</w:t>
      </w:r>
      <w:r w:rsidRPr="00163675">
        <w:rPr>
          <w:b/>
          <w:bCs/>
          <w:color w:val="FF0000"/>
        </w:rPr>
        <w:t xml:space="preserve"> </w:t>
      </w:r>
      <w:r w:rsidR="00173B33" w:rsidRPr="00163675">
        <w:rPr>
          <w:b/>
          <w:bCs/>
          <w:color w:val="FF0000"/>
        </w:rPr>
        <w:t>Word-Dokument</w:t>
      </w:r>
      <w:r w:rsidRPr="00163675">
        <w:rPr>
          <w:b/>
          <w:bCs/>
          <w:color w:val="FF0000"/>
        </w:rPr>
        <w:t xml:space="preserve"> </w:t>
      </w:r>
      <w:r w:rsidR="00173B33" w:rsidRPr="00163675">
        <w:rPr>
          <w:b/>
          <w:bCs/>
          <w:color w:val="FF0000"/>
        </w:rPr>
        <w:t xml:space="preserve">enthaltenen Formularfelder </w:t>
      </w:r>
      <w:r w:rsidR="00112270" w:rsidRPr="00163675">
        <w:rPr>
          <w:b/>
          <w:bCs/>
          <w:color w:val="FF0000"/>
        </w:rPr>
        <w:t xml:space="preserve">vollständig </w:t>
      </w:r>
      <w:r w:rsidRPr="00163675">
        <w:rPr>
          <w:b/>
          <w:bCs/>
          <w:color w:val="FF0000"/>
        </w:rPr>
        <w:t>aus</w:t>
      </w:r>
      <w:r w:rsidR="00BA648E" w:rsidRPr="00163675">
        <w:rPr>
          <w:b/>
          <w:bCs/>
          <w:color w:val="FF0000"/>
        </w:rPr>
        <w:t xml:space="preserve">. </w:t>
      </w:r>
      <w:r w:rsidR="0029020A" w:rsidRPr="00163675">
        <w:rPr>
          <w:b/>
          <w:bCs/>
          <w:color w:val="FF0000"/>
        </w:rPr>
        <w:t xml:space="preserve">Speichern Sie das ausgefüllte Word-Dokument </w:t>
      </w:r>
      <w:r w:rsidR="00723516" w:rsidRPr="00163675">
        <w:rPr>
          <w:b/>
          <w:bCs/>
          <w:color w:val="FF0000"/>
        </w:rPr>
        <w:t xml:space="preserve">anschließend </w:t>
      </w:r>
      <w:r w:rsidR="0029020A" w:rsidRPr="00163675">
        <w:rPr>
          <w:b/>
          <w:bCs/>
          <w:color w:val="FF0000"/>
        </w:rPr>
        <w:t>als pdf-Dokument</w:t>
      </w:r>
      <w:r w:rsidR="00723516" w:rsidRPr="00163675">
        <w:rPr>
          <w:b/>
          <w:bCs/>
          <w:color w:val="FF0000"/>
        </w:rPr>
        <w:t xml:space="preserve"> und laden es über die Vergabeplattform </w:t>
      </w:r>
      <w:r w:rsidR="00A8012E" w:rsidRPr="00163675">
        <w:rPr>
          <w:b/>
          <w:bCs/>
          <w:color w:val="FF0000"/>
        </w:rPr>
        <w:t>an uns zurück.</w:t>
      </w:r>
    </w:p>
    <w:p w14:paraId="1865A7E2" w14:textId="230BBA73" w:rsidR="001C28B3" w:rsidRDefault="001C28B3" w:rsidP="00163675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Füllen Sie für jedes Teillos ein eigenständiges Organisationskonzept aus</w:t>
      </w:r>
    </w:p>
    <w:p w14:paraId="5A225ED5" w14:textId="225F66ED" w:rsidR="001C28B3" w:rsidRPr="00163675" w:rsidRDefault="001C28B3" w:rsidP="00163675">
      <w:pPr>
        <w:pStyle w:val="Listenabsatz"/>
        <w:numPr>
          <w:ilvl w:val="0"/>
          <w:numId w:val="46"/>
        </w:numPr>
        <w:spacing w:after="0"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Sofern Sie mit Nachunternehmern/Eignungsverleihern/Bietergemeinschaft arbeiten, muss jedes beteiligte Unternehmen für seinen Leistungsbereich eigenständige Organisationskonzepte einreichen.</w:t>
      </w:r>
    </w:p>
    <w:p w14:paraId="1E6777CD" w14:textId="77777777" w:rsidR="00B546CA" w:rsidRPr="0076133C" w:rsidRDefault="00B546CA" w:rsidP="00C97D2F">
      <w:pPr>
        <w:spacing w:after="0"/>
        <w:ind w:left="1134" w:hanging="1134"/>
        <w:jc w:val="both"/>
        <w:rPr>
          <w:b/>
          <w:bCs/>
        </w:rPr>
      </w:pPr>
    </w:p>
    <w:p w14:paraId="5733D9DC" w14:textId="1045C718" w:rsidR="00B546CA" w:rsidRDefault="004A6D11" w:rsidP="00A21DCE">
      <w:pPr>
        <w:spacing w:after="0"/>
        <w:jc w:val="both"/>
      </w:pPr>
      <w:r w:rsidRPr="00CE354D">
        <w:rPr>
          <w:b/>
          <w:bCs/>
        </w:rPr>
        <w:t xml:space="preserve">Freitext zur Erläuterung der </w:t>
      </w:r>
      <w:r w:rsidR="00D82D18">
        <w:rPr>
          <w:b/>
          <w:bCs/>
        </w:rPr>
        <w:t xml:space="preserve">Unternehmensorganisation bezüglich der Abarbeitung der angebotenen Leistung. </w:t>
      </w:r>
      <w:r w:rsidR="00D82D18" w:rsidRPr="00D82D18">
        <w:t>Nehmen Sie auf</w:t>
      </w:r>
      <w:r w:rsidR="00D82D18">
        <w:rPr>
          <w:b/>
          <w:bCs/>
        </w:rPr>
        <w:t xml:space="preserve"> </w:t>
      </w:r>
      <w:r w:rsidR="00D82D18" w:rsidRPr="00D82D18">
        <w:rPr>
          <w:color w:val="FF0000"/>
        </w:rPr>
        <w:t>m</w:t>
      </w:r>
      <w:r w:rsidR="007D3B7A" w:rsidRPr="00D82D18">
        <w:rPr>
          <w:color w:val="FF0000"/>
        </w:rPr>
        <w:t>ax</w:t>
      </w:r>
      <w:r w:rsidR="007D3B7A" w:rsidRPr="007A38AB">
        <w:rPr>
          <w:color w:val="FF0000"/>
        </w:rPr>
        <w:t>imal 2</w:t>
      </w:r>
      <w:r w:rsidR="00703DEF">
        <w:rPr>
          <w:color w:val="FF0000"/>
        </w:rPr>
        <w:t>,5</w:t>
      </w:r>
      <w:r w:rsidR="007D3B7A" w:rsidRPr="007A38AB">
        <w:rPr>
          <w:color w:val="FF0000"/>
        </w:rPr>
        <w:t xml:space="preserve"> Seiten</w:t>
      </w:r>
      <w:r w:rsidR="00DD1274" w:rsidRPr="007A38AB">
        <w:rPr>
          <w:color w:val="FF0000"/>
        </w:rPr>
        <w:t xml:space="preserve"> Freitext</w:t>
      </w:r>
      <w:r w:rsidR="00D82D18">
        <w:rPr>
          <w:color w:val="FF0000"/>
        </w:rPr>
        <w:t xml:space="preserve"> </w:t>
      </w:r>
      <w:r w:rsidR="002E3CD7">
        <w:rPr>
          <w:color w:val="FF0000"/>
        </w:rPr>
        <w:t>(Maximallänge d</w:t>
      </w:r>
      <w:r w:rsidR="002B7AD9">
        <w:rPr>
          <w:color w:val="FF0000"/>
        </w:rPr>
        <w:t>ieses</w:t>
      </w:r>
      <w:r w:rsidR="002E3CD7">
        <w:rPr>
          <w:color w:val="FF0000"/>
        </w:rPr>
        <w:t xml:space="preserve"> Dokuments: 3 Seiten</w:t>
      </w:r>
      <w:r w:rsidR="002B7AD9">
        <w:rPr>
          <w:color w:val="FF0000"/>
        </w:rPr>
        <w:t xml:space="preserve">) </w:t>
      </w:r>
      <w:r w:rsidR="00D82D18">
        <w:t>insbesondere zu folgenden Punkten Stellung:</w:t>
      </w:r>
    </w:p>
    <w:p w14:paraId="04510EEF" w14:textId="77777777" w:rsidR="001C28B3" w:rsidRDefault="001C28B3" w:rsidP="001C28B3">
      <w:pPr>
        <w:pStyle w:val="Listenabsatz"/>
        <w:numPr>
          <w:ilvl w:val="0"/>
          <w:numId w:val="47"/>
        </w:numPr>
        <w:spacing w:after="0"/>
        <w:jc w:val="both"/>
      </w:pPr>
      <w:r>
        <w:t>Hierarchieebenen</w:t>
      </w:r>
    </w:p>
    <w:p w14:paraId="5AA3C0A7" w14:textId="43E407EE" w:rsidR="001C28B3" w:rsidRDefault="001C28B3" w:rsidP="005F6165">
      <w:pPr>
        <w:pStyle w:val="Listenabsatz"/>
        <w:numPr>
          <w:ilvl w:val="0"/>
          <w:numId w:val="47"/>
        </w:numPr>
        <w:spacing w:after="0"/>
        <w:jc w:val="both"/>
      </w:pPr>
      <w:r>
        <w:t>Kommunikation untereinander ▪ Wissenstransfer / Abstimmung untereinander</w:t>
      </w:r>
    </w:p>
    <w:p w14:paraId="5722BE67" w14:textId="10F4BE18" w:rsidR="001C28B3" w:rsidRDefault="001C28B3" w:rsidP="001C28B3">
      <w:pPr>
        <w:pStyle w:val="Listenabsatz"/>
        <w:numPr>
          <w:ilvl w:val="0"/>
          <w:numId w:val="47"/>
        </w:numPr>
        <w:spacing w:after="0"/>
        <w:jc w:val="both"/>
      </w:pPr>
      <w:r>
        <w:t>Vertretungsregelung</w:t>
      </w:r>
    </w:p>
    <w:p w14:paraId="6AEF594C" w14:textId="7DC9E891" w:rsidR="001C28B3" w:rsidRDefault="001C28B3" w:rsidP="001C28B3">
      <w:pPr>
        <w:pStyle w:val="Listenabsatz"/>
        <w:numPr>
          <w:ilvl w:val="0"/>
          <w:numId w:val="47"/>
        </w:numPr>
        <w:spacing w:after="0"/>
        <w:jc w:val="both"/>
      </w:pPr>
      <w:r>
        <w:t>Erreichbarkeit für de</w:t>
      </w:r>
      <w:r w:rsidR="003E55EC">
        <w:t>n</w:t>
      </w:r>
      <w:r>
        <w:t xml:space="preserve"> AG </w:t>
      </w:r>
    </w:p>
    <w:p w14:paraId="5BCB66BD" w14:textId="1817666B" w:rsidR="00D82D18" w:rsidRDefault="00784A1E" w:rsidP="001C28B3">
      <w:pPr>
        <w:pStyle w:val="Listenabsatz"/>
        <w:numPr>
          <w:ilvl w:val="0"/>
          <w:numId w:val="47"/>
        </w:numPr>
        <w:spacing w:after="0"/>
        <w:jc w:val="both"/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36ECF56E" wp14:editId="7269B73E">
            <wp:simplePos x="0" y="0"/>
            <wp:positionH relativeFrom="column">
              <wp:posOffset>6118860</wp:posOffset>
            </wp:positionH>
            <wp:positionV relativeFrom="paragraph">
              <wp:posOffset>5080</wp:posOffset>
            </wp:positionV>
            <wp:extent cx="475615" cy="475615"/>
            <wp:effectExtent l="0" t="0" r="635" b="635"/>
            <wp:wrapNone/>
            <wp:docPr id="185147115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28B3">
        <w:t>Fortbildung</w:t>
      </w:r>
    </w:p>
    <w:p w14:paraId="0CFD1321" w14:textId="77777777" w:rsidR="00540D25" w:rsidRDefault="00540D25" w:rsidP="00A21DCE">
      <w:pPr>
        <w:spacing w:after="0"/>
        <w:jc w:val="both"/>
      </w:pPr>
    </w:p>
    <w:sdt>
      <w:sdtPr>
        <w:alias w:val="Organisationskonzept"/>
        <w:id w:val="704138922"/>
        <w:placeholder>
          <w:docPart w:val="DefaultPlaceholder_-1854013440"/>
        </w:placeholder>
        <w:showingPlcHdr/>
      </w:sdtPr>
      <w:sdtEndPr/>
      <w:sdtContent>
        <w:p w14:paraId="3E22029A" w14:textId="3E8B2D54" w:rsidR="00BB5527" w:rsidRPr="00161601" w:rsidRDefault="004F0517" w:rsidP="008E453E">
          <w:pPr>
            <w:spacing w:after="0" w:line="276" w:lineRule="auto"/>
            <w:jc w:val="both"/>
          </w:pPr>
          <w:r w:rsidRPr="003E55EC">
            <w:rPr>
              <w:rStyle w:val="Platzhaltertext"/>
              <w:shd w:val="clear" w:color="auto" w:fill="FBE4D5" w:themeFill="accent2" w:themeFillTint="33"/>
            </w:rPr>
            <w:t>Klicken oder tippen Sie hier, um Text einzugeben.</w:t>
          </w:r>
        </w:p>
      </w:sdtContent>
    </w:sdt>
    <w:sectPr w:rsidR="00BB5527" w:rsidRPr="00161601" w:rsidSect="00780082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E7A86" w14:textId="77777777" w:rsidR="00BE06B9" w:rsidRDefault="00BE06B9" w:rsidP="00DA52AD">
      <w:pPr>
        <w:spacing w:after="0" w:line="240" w:lineRule="auto"/>
      </w:pPr>
      <w:r>
        <w:separator/>
      </w:r>
    </w:p>
  </w:endnote>
  <w:endnote w:type="continuationSeparator" w:id="0">
    <w:p w14:paraId="31AA7F5C" w14:textId="77777777" w:rsidR="00BE06B9" w:rsidRDefault="00BE06B9" w:rsidP="00DA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9421647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8A80530" w14:textId="72B2883D" w:rsidR="00D81A77" w:rsidRDefault="00245896" w:rsidP="00245896">
            <w:pPr>
              <w:pStyle w:val="Fuzeile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4948F33" wp14:editId="0134F834">
                  <wp:simplePos x="0" y="0"/>
                  <wp:positionH relativeFrom="margin">
                    <wp:align>right</wp:align>
                  </wp:positionH>
                  <wp:positionV relativeFrom="paragraph">
                    <wp:posOffset>-53975</wp:posOffset>
                  </wp:positionV>
                  <wp:extent cx="1225550" cy="250190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81A77">
              <w:t xml:space="preserve">Seite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PAGE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  <w:r w:rsidR="00D81A77">
              <w:t xml:space="preserve"> von </w:t>
            </w:r>
            <w:r w:rsidR="00D81A77">
              <w:rPr>
                <w:b/>
                <w:bCs/>
                <w:sz w:val="24"/>
                <w:szCs w:val="24"/>
              </w:rPr>
              <w:fldChar w:fldCharType="begin"/>
            </w:r>
            <w:r w:rsidR="00D81A77">
              <w:rPr>
                <w:b/>
                <w:bCs/>
              </w:rPr>
              <w:instrText>NUMPAGES</w:instrText>
            </w:r>
            <w:r w:rsidR="00D81A77">
              <w:rPr>
                <w:b/>
                <w:bCs/>
                <w:sz w:val="24"/>
                <w:szCs w:val="24"/>
              </w:rPr>
              <w:fldChar w:fldCharType="separate"/>
            </w:r>
            <w:r w:rsidR="00D81A77">
              <w:rPr>
                <w:b/>
                <w:bCs/>
              </w:rPr>
              <w:t>2</w:t>
            </w:r>
            <w:r w:rsidR="00D81A7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DBCEB6" w14:textId="15D4EF20" w:rsidR="00D81A77" w:rsidRDefault="00D81A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EAC86" w14:textId="77777777" w:rsidR="00BE06B9" w:rsidRDefault="00BE06B9" w:rsidP="00DA52AD">
      <w:pPr>
        <w:spacing w:after="0" w:line="240" w:lineRule="auto"/>
      </w:pPr>
      <w:r>
        <w:separator/>
      </w:r>
    </w:p>
  </w:footnote>
  <w:footnote w:type="continuationSeparator" w:id="0">
    <w:p w14:paraId="5A5C3DBC" w14:textId="77777777" w:rsidR="00BE06B9" w:rsidRDefault="00BE06B9" w:rsidP="00DA52AD">
      <w:pPr>
        <w:spacing w:after="0" w:line="240" w:lineRule="auto"/>
      </w:pPr>
      <w:r>
        <w:continuationSeparator/>
      </w:r>
    </w:p>
  </w:footnote>
  <w:footnote w:id="1">
    <w:p w14:paraId="7E6E9DA3" w14:textId="6A5FFE66" w:rsidR="00A51650" w:rsidRDefault="00A51650" w:rsidP="00A51650">
      <w:pPr>
        <w:pStyle w:val="Funotentext"/>
        <w:ind w:left="709" w:hanging="567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2543FA">
        <w:rPr>
          <w:i/>
          <w:iCs/>
        </w:rPr>
        <w:t xml:space="preserve">Gender-Hinweis: Zur besseren Lesbarkeit wird in diesem </w:t>
      </w:r>
      <w:r w:rsidR="009A4941">
        <w:rPr>
          <w:i/>
          <w:iCs/>
        </w:rPr>
        <w:t xml:space="preserve">Formular </w:t>
      </w:r>
      <w:r w:rsidRPr="002543FA">
        <w:rPr>
          <w:i/>
          <w:iCs/>
        </w:rPr>
        <w:t xml:space="preserve">das generische Maskulinum verwendet. Die in diesem </w:t>
      </w:r>
      <w:r w:rsidR="009A4941">
        <w:rPr>
          <w:i/>
          <w:iCs/>
        </w:rPr>
        <w:t>Formular</w:t>
      </w:r>
      <w:r w:rsidRPr="002543FA">
        <w:rPr>
          <w:i/>
          <w:iCs/>
        </w:rPr>
        <w:t xml:space="preserve"> verwendeten Personenbezeichnungen beziehen sich – sofern nicht anders kenntlich gemacht – auf alle Geschlechter.</w:t>
      </w:r>
    </w:p>
    <w:p w14:paraId="39A5A88D" w14:textId="74A284A7" w:rsidR="00A51650" w:rsidRDefault="00A51650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13FCE" w14:textId="3CD9FF9C" w:rsidR="00DA52AD" w:rsidRDefault="005C156B" w:rsidP="00B6588B">
    <w:pPr>
      <w:pStyle w:val="Kopfzeile"/>
    </w:pPr>
    <w:r>
      <w:t xml:space="preserve">Formblatt </w:t>
    </w:r>
    <w:r w:rsidR="00511474">
      <w:t>Organisationskonzept</w:t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96D"/>
    <w:multiLevelType w:val="hybridMultilevel"/>
    <w:tmpl w:val="C7BACACA"/>
    <w:lvl w:ilvl="0" w:tplc="182E1EC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0CAF3964"/>
    <w:multiLevelType w:val="hybridMultilevel"/>
    <w:tmpl w:val="A3FEBB3E"/>
    <w:lvl w:ilvl="0" w:tplc="0407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63E7159"/>
    <w:multiLevelType w:val="hybridMultilevel"/>
    <w:tmpl w:val="465E0E74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C366C3B"/>
    <w:multiLevelType w:val="hybridMultilevel"/>
    <w:tmpl w:val="B6A21676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221E42"/>
    <w:multiLevelType w:val="hybridMultilevel"/>
    <w:tmpl w:val="1A266D2A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9B5547"/>
    <w:multiLevelType w:val="hybridMultilevel"/>
    <w:tmpl w:val="916A2B80"/>
    <w:lvl w:ilvl="0" w:tplc="0407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6" w15:restartNumberingAfterBreak="0">
    <w:nsid w:val="39900C04"/>
    <w:multiLevelType w:val="hybridMultilevel"/>
    <w:tmpl w:val="5C301310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CA666C4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3F0A331E"/>
    <w:multiLevelType w:val="hybridMultilevel"/>
    <w:tmpl w:val="9B9E855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5E5C5A"/>
    <w:multiLevelType w:val="hybridMultilevel"/>
    <w:tmpl w:val="56B283EA"/>
    <w:lvl w:ilvl="0" w:tplc="0407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7D5B23"/>
    <w:multiLevelType w:val="hybridMultilevel"/>
    <w:tmpl w:val="6D666F50"/>
    <w:lvl w:ilvl="0" w:tplc="ECDAEE4C">
      <w:start w:val="4"/>
      <w:numFmt w:val="bullet"/>
      <w:lvlText w:val="-"/>
      <w:lvlJc w:val="left"/>
      <w:pPr>
        <w:ind w:left="792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532F71C5"/>
    <w:multiLevelType w:val="hybridMultilevel"/>
    <w:tmpl w:val="B2260C50"/>
    <w:lvl w:ilvl="0" w:tplc="0407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612F1D31"/>
    <w:multiLevelType w:val="hybridMultilevel"/>
    <w:tmpl w:val="2E76BE4E"/>
    <w:lvl w:ilvl="0" w:tplc="0407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 w16cid:durableId="1426078176">
    <w:abstractNumId w:val="0"/>
  </w:num>
  <w:num w:numId="2" w16cid:durableId="22631747">
    <w:abstractNumId w:val="7"/>
  </w:num>
  <w:num w:numId="3" w16cid:durableId="1164004757">
    <w:abstractNumId w:val="7"/>
  </w:num>
  <w:num w:numId="4" w16cid:durableId="1700424551">
    <w:abstractNumId w:val="7"/>
  </w:num>
  <w:num w:numId="5" w16cid:durableId="1915356471">
    <w:abstractNumId w:val="6"/>
  </w:num>
  <w:num w:numId="6" w16cid:durableId="1721784994">
    <w:abstractNumId w:val="9"/>
  </w:num>
  <w:num w:numId="7" w16cid:durableId="1922136009">
    <w:abstractNumId w:val="7"/>
  </w:num>
  <w:num w:numId="8" w16cid:durableId="1612318414">
    <w:abstractNumId w:val="7"/>
  </w:num>
  <w:num w:numId="9" w16cid:durableId="1706249610">
    <w:abstractNumId w:val="7"/>
  </w:num>
  <w:num w:numId="10" w16cid:durableId="1178232252">
    <w:abstractNumId w:val="7"/>
  </w:num>
  <w:num w:numId="11" w16cid:durableId="875309510">
    <w:abstractNumId w:val="7"/>
  </w:num>
  <w:num w:numId="12" w16cid:durableId="1261141005">
    <w:abstractNumId w:val="7"/>
  </w:num>
  <w:num w:numId="13" w16cid:durableId="263071258">
    <w:abstractNumId w:val="12"/>
  </w:num>
  <w:num w:numId="14" w16cid:durableId="1725832982">
    <w:abstractNumId w:val="1"/>
  </w:num>
  <w:num w:numId="15" w16cid:durableId="43070239">
    <w:abstractNumId w:val="7"/>
  </w:num>
  <w:num w:numId="16" w16cid:durableId="2064988083">
    <w:abstractNumId w:val="7"/>
  </w:num>
  <w:num w:numId="17" w16cid:durableId="1295410567">
    <w:abstractNumId w:val="7"/>
  </w:num>
  <w:num w:numId="18" w16cid:durableId="1384911528">
    <w:abstractNumId w:val="7"/>
  </w:num>
  <w:num w:numId="19" w16cid:durableId="600987838">
    <w:abstractNumId w:val="7"/>
  </w:num>
  <w:num w:numId="20" w16cid:durableId="275217289">
    <w:abstractNumId w:val="2"/>
  </w:num>
  <w:num w:numId="21" w16cid:durableId="356977062">
    <w:abstractNumId w:val="7"/>
  </w:num>
  <w:num w:numId="22" w16cid:durableId="988678890">
    <w:abstractNumId w:val="7"/>
  </w:num>
  <w:num w:numId="23" w16cid:durableId="1206688">
    <w:abstractNumId w:val="7"/>
  </w:num>
  <w:num w:numId="24" w16cid:durableId="545677346">
    <w:abstractNumId w:val="7"/>
  </w:num>
  <w:num w:numId="25" w16cid:durableId="87043000">
    <w:abstractNumId w:val="7"/>
  </w:num>
  <w:num w:numId="26" w16cid:durableId="1077283963">
    <w:abstractNumId w:val="7"/>
  </w:num>
  <w:num w:numId="27" w16cid:durableId="651327510">
    <w:abstractNumId w:val="7"/>
  </w:num>
  <w:num w:numId="28" w16cid:durableId="1826117405">
    <w:abstractNumId w:val="7"/>
  </w:num>
  <w:num w:numId="29" w16cid:durableId="1940485039">
    <w:abstractNumId w:val="11"/>
  </w:num>
  <w:num w:numId="30" w16cid:durableId="1362513409">
    <w:abstractNumId w:val="7"/>
  </w:num>
  <w:num w:numId="31" w16cid:durableId="609505526">
    <w:abstractNumId w:val="7"/>
  </w:num>
  <w:num w:numId="32" w16cid:durableId="1439257577">
    <w:abstractNumId w:val="7"/>
  </w:num>
  <w:num w:numId="33" w16cid:durableId="1895893670">
    <w:abstractNumId w:val="4"/>
  </w:num>
  <w:num w:numId="34" w16cid:durableId="769930329">
    <w:abstractNumId w:val="10"/>
  </w:num>
  <w:num w:numId="35" w16cid:durableId="31226874">
    <w:abstractNumId w:val="7"/>
  </w:num>
  <w:num w:numId="36" w16cid:durableId="1659261585">
    <w:abstractNumId w:val="5"/>
  </w:num>
  <w:num w:numId="37" w16cid:durableId="625501902">
    <w:abstractNumId w:val="7"/>
  </w:num>
  <w:num w:numId="38" w16cid:durableId="1343238418">
    <w:abstractNumId w:val="7"/>
  </w:num>
  <w:num w:numId="39" w16cid:durableId="978996840">
    <w:abstractNumId w:val="7"/>
  </w:num>
  <w:num w:numId="40" w16cid:durableId="1206137377">
    <w:abstractNumId w:val="7"/>
  </w:num>
  <w:num w:numId="41" w16cid:durableId="251085802">
    <w:abstractNumId w:val="7"/>
  </w:num>
  <w:num w:numId="42" w16cid:durableId="2118331259">
    <w:abstractNumId w:val="7"/>
  </w:num>
  <w:num w:numId="43" w16cid:durableId="1021778768">
    <w:abstractNumId w:val="7"/>
  </w:num>
  <w:num w:numId="44" w16cid:durableId="1178738373">
    <w:abstractNumId w:val="7"/>
  </w:num>
  <w:num w:numId="45" w16cid:durableId="1484353590">
    <w:abstractNumId w:val="7"/>
  </w:num>
  <w:num w:numId="46" w16cid:durableId="1992294586">
    <w:abstractNumId w:val="3"/>
  </w:num>
  <w:num w:numId="47" w16cid:durableId="2799220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1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EF6DB488-7FC4-4872-B54D-92DA3876234D}"/>
    <w:docVar w:name="dgnword-eventsink" w:val="2703174511424"/>
  </w:docVars>
  <w:rsids>
    <w:rsidRoot w:val="00245896"/>
    <w:rsid w:val="000028B1"/>
    <w:rsid w:val="0000331D"/>
    <w:rsid w:val="000047FC"/>
    <w:rsid w:val="0000577E"/>
    <w:rsid w:val="0000674A"/>
    <w:rsid w:val="0001010D"/>
    <w:rsid w:val="00016A25"/>
    <w:rsid w:val="00017037"/>
    <w:rsid w:val="000203F8"/>
    <w:rsid w:val="0002634A"/>
    <w:rsid w:val="00030941"/>
    <w:rsid w:val="0004066A"/>
    <w:rsid w:val="00040F64"/>
    <w:rsid w:val="00042B66"/>
    <w:rsid w:val="00044586"/>
    <w:rsid w:val="000458F9"/>
    <w:rsid w:val="000471EE"/>
    <w:rsid w:val="000662B6"/>
    <w:rsid w:val="0006739E"/>
    <w:rsid w:val="00071E01"/>
    <w:rsid w:val="0007401D"/>
    <w:rsid w:val="00076F67"/>
    <w:rsid w:val="000855E3"/>
    <w:rsid w:val="00085986"/>
    <w:rsid w:val="00085D9B"/>
    <w:rsid w:val="00087B66"/>
    <w:rsid w:val="000949E6"/>
    <w:rsid w:val="00096A07"/>
    <w:rsid w:val="000A22B7"/>
    <w:rsid w:val="000A5938"/>
    <w:rsid w:val="000A5E67"/>
    <w:rsid w:val="000B2E8E"/>
    <w:rsid w:val="000C32DA"/>
    <w:rsid w:val="000C32E8"/>
    <w:rsid w:val="000C5F17"/>
    <w:rsid w:val="000D1F83"/>
    <w:rsid w:val="000D298D"/>
    <w:rsid w:val="000E6DE2"/>
    <w:rsid w:val="000E76A8"/>
    <w:rsid w:val="000F0FD5"/>
    <w:rsid w:val="000F2AE2"/>
    <w:rsid w:val="001004A7"/>
    <w:rsid w:val="001020CB"/>
    <w:rsid w:val="0010532B"/>
    <w:rsid w:val="00111361"/>
    <w:rsid w:val="0011155B"/>
    <w:rsid w:val="00112270"/>
    <w:rsid w:val="00112755"/>
    <w:rsid w:val="001144C6"/>
    <w:rsid w:val="00114F29"/>
    <w:rsid w:val="0013545C"/>
    <w:rsid w:val="00142688"/>
    <w:rsid w:val="00145C00"/>
    <w:rsid w:val="00147CBD"/>
    <w:rsid w:val="001524BF"/>
    <w:rsid w:val="00153304"/>
    <w:rsid w:val="001551E6"/>
    <w:rsid w:val="00157629"/>
    <w:rsid w:val="00161601"/>
    <w:rsid w:val="00162F8E"/>
    <w:rsid w:val="00163675"/>
    <w:rsid w:val="00163D72"/>
    <w:rsid w:val="00171CAA"/>
    <w:rsid w:val="00173B33"/>
    <w:rsid w:val="00181B26"/>
    <w:rsid w:val="00183A1E"/>
    <w:rsid w:val="00185FA9"/>
    <w:rsid w:val="00186C17"/>
    <w:rsid w:val="001A21FA"/>
    <w:rsid w:val="001A6ED3"/>
    <w:rsid w:val="001B7D0A"/>
    <w:rsid w:val="001C0535"/>
    <w:rsid w:val="001C1B7B"/>
    <w:rsid w:val="001C28B3"/>
    <w:rsid w:val="001C5277"/>
    <w:rsid w:val="001E0485"/>
    <w:rsid w:val="001E1009"/>
    <w:rsid w:val="001E4969"/>
    <w:rsid w:val="001F5EB5"/>
    <w:rsid w:val="00202832"/>
    <w:rsid w:val="00207E74"/>
    <w:rsid w:val="00215FDF"/>
    <w:rsid w:val="00223F96"/>
    <w:rsid w:val="0022681C"/>
    <w:rsid w:val="00226CB7"/>
    <w:rsid w:val="0023356C"/>
    <w:rsid w:val="00234328"/>
    <w:rsid w:val="00242F14"/>
    <w:rsid w:val="00245721"/>
    <w:rsid w:val="00245896"/>
    <w:rsid w:val="0024658B"/>
    <w:rsid w:val="002471FF"/>
    <w:rsid w:val="00247E71"/>
    <w:rsid w:val="00252219"/>
    <w:rsid w:val="00253DD3"/>
    <w:rsid w:val="002543FA"/>
    <w:rsid w:val="00261E03"/>
    <w:rsid w:val="00264168"/>
    <w:rsid w:val="00267E97"/>
    <w:rsid w:val="002733AB"/>
    <w:rsid w:val="00273CB7"/>
    <w:rsid w:val="002761D8"/>
    <w:rsid w:val="00276414"/>
    <w:rsid w:val="0027787C"/>
    <w:rsid w:val="00281D26"/>
    <w:rsid w:val="00281D77"/>
    <w:rsid w:val="002836A8"/>
    <w:rsid w:val="00283C31"/>
    <w:rsid w:val="00290171"/>
    <w:rsid w:val="0029020A"/>
    <w:rsid w:val="00296EA1"/>
    <w:rsid w:val="002A689F"/>
    <w:rsid w:val="002B5ED7"/>
    <w:rsid w:val="002B7AD9"/>
    <w:rsid w:val="002C3B53"/>
    <w:rsid w:val="002C3C98"/>
    <w:rsid w:val="002C6A80"/>
    <w:rsid w:val="002C7AD6"/>
    <w:rsid w:val="002D0BE7"/>
    <w:rsid w:val="002D399E"/>
    <w:rsid w:val="002D4459"/>
    <w:rsid w:val="002D4C14"/>
    <w:rsid w:val="002D7B30"/>
    <w:rsid w:val="002E349F"/>
    <w:rsid w:val="002E3CD7"/>
    <w:rsid w:val="002E5910"/>
    <w:rsid w:val="00306025"/>
    <w:rsid w:val="00306446"/>
    <w:rsid w:val="003073A4"/>
    <w:rsid w:val="003124CE"/>
    <w:rsid w:val="00315590"/>
    <w:rsid w:val="00316547"/>
    <w:rsid w:val="00323637"/>
    <w:rsid w:val="00326AC6"/>
    <w:rsid w:val="00327337"/>
    <w:rsid w:val="00334CE9"/>
    <w:rsid w:val="003355B0"/>
    <w:rsid w:val="00347083"/>
    <w:rsid w:val="00347C7A"/>
    <w:rsid w:val="00352785"/>
    <w:rsid w:val="0035762B"/>
    <w:rsid w:val="00360AEE"/>
    <w:rsid w:val="00361179"/>
    <w:rsid w:val="00366BB7"/>
    <w:rsid w:val="003704DC"/>
    <w:rsid w:val="00371210"/>
    <w:rsid w:val="00380A6E"/>
    <w:rsid w:val="00385575"/>
    <w:rsid w:val="003856FB"/>
    <w:rsid w:val="0039258D"/>
    <w:rsid w:val="00394C95"/>
    <w:rsid w:val="003966FF"/>
    <w:rsid w:val="003A6B41"/>
    <w:rsid w:val="003B29D4"/>
    <w:rsid w:val="003B35CF"/>
    <w:rsid w:val="003B3AFD"/>
    <w:rsid w:val="003B6AC2"/>
    <w:rsid w:val="003B7695"/>
    <w:rsid w:val="003B79D3"/>
    <w:rsid w:val="003C4238"/>
    <w:rsid w:val="003D13EC"/>
    <w:rsid w:val="003D3874"/>
    <w:rsid w:val="003E14C6"/>
    <w:rsid w:val="003E254D"/>
    <w:rsid w:val="003E3716"/>
    <w:rsid w:val="003E55EC"/>
    <w:rsid w:val="003E7B9B"/>
    <w:rsid w:val="003F04A9"/>
    <w:rsid w:val="0040077B"/>
    <w:rsid w:val="00402641"/>
    <w:rsid w:val="00403849"/>
    <w:rsid w:val="004043B2"/>
    <w:rsid w:val="00407FF0"/>
    <w:rsid w:val="00413E2C"/>
    <w:rsid w:val="00420B01"/>
    <w:rsid w:val="00421EDE"/>
    <w:rsid w:val="004403C3"/>
    <w:rsid w:val="00442B22"/>
    <w:rsid w:val="004515BE"/>
    <w:rsid w:val="0045428A"/>
    <w:rsid w:val="00454B61"/>
    <w:rsid w:val="00455FA9"/>
    <w:rsid w:val="004568B2"/>
    <w:rsid w:val="00457690"/>
    <w:rsid w:val="00460F0D"/>
    <w:rsid w:val="00465DA4"/>
    <w:rsid w:val="00467075"/>
    <w:rsid w:val="00475475"/>
    <w:rsid w:val="00475C3D"/>
    <w:rsid w:val="00484892"/>
    <w:rsid w:val="00484E82"/>
    <w:rsid w:val="00487C38"/>
    <w:rsid w:val="004A1B8F"/>
    <w:rsid w:val="004A6D11"/>
    <w:rsid w:val="004B1CE4"/>
    <w:rsid w:val="004B22B6"/>
    <w:rsid w:val="004B4ADD"/>
    <w:rsid w:val="004C20E6"/>
    <w:rsid w:val="004C2141"/>
    <w:rsid w:val="004C42AE"/>
    <w:rsid w:val="004C589B"/>
    <w:rsid w:val="004C6CC1"/>
    <w:rsid w:val="004C7039"/>
    <w:rsid w:val="004D13BE"/>
    <w:rsid w:val="004D3F04"/>
    <w:rsid w:val="004D411D"/>
    <w:rsid w:val="004D5E64"/>
    <w:rsid w:val="004D645E"/>
    <w:rsid w:val="004E52D4"/>
    <w:rsid w:val="004E660E"/>
    <w:rsid w:val="004F0503"/>
    <w:rsid w:val="004F0517"/>
    <w:rsid w:val="004F714D"/>
    <w:rsid w:val="00501F89"/>
    <w:rsid w:val="00507FAC"/>
    <w:rsid w:val="00511474"/>
    <w:rsid w:val="005139DE"/>
    <w:rsid w:val="00513B00"/>
    <w:rsid w:val="0051555F"/>
    <w:rsid w:val="00520AF3"/>
    <w:rsid w:val="00521098"/>
    <w:rsid w:val="00521BD6"/>
    <w:rsid w:val="005279D6"/>
    <w:rsid w:val="0053444F"/>
    <w:rsid w:val="00534877"/>
    <w:rsid w:val="00537975"/>
    <w:rsid w:val="00540046"/>
    <w:rsid w:val="00540D25"/>
    <w:rsid w:val="00540E23"/>
    <w:rsid w:val="005410C3"/>
    <w:rsid w:val="00545180"/>
    <w:rsid w:val="00546517"/>
    <w:rsid w:val="00552750"/>
    <w:rsid w:val="00556D63"/>
    <w:rsid w:val="00566566"/>
    <w:rsid w:val="00575FBB"/>
    <w:rsid w:val="005800C0"/>
    <w:rsid w:val="00582AA1"/>
    <w:rsid w:val="0058624A"/>
    <w:rsid w:val="0058765F"/>
    <w:rsid w:val="00597B8F"/>
    <w:rsid w:val="005B6759"/>
    <w:rsid w:val="005C156B"/>
    <w:rsid w:val="005C1D18"/>
    <w:rsid w:val="005C1FE6"/>
    <w:rsid w:val="005C32A2"/>
    <w:rsid w:val="005C52C7"/>
    <w:rsid w:val="005C596F"/>
    <w:rsid w:val="005C77D3"/>
    <w:rsid w:val="005E299B"/>
    <w:rsid w:val="005F4EF1"/>
    <w:rsid w:val="005F6AC2"/>
    <w:rsid w:val="00600EA2"/>
    <w:rsid w:val="006011CD"/>
    <w:rsid w:val="006021E7"/>
    <w:rsid w:val="0060665F"/>
    <w:rsid w:val="006169C0"/>
    <w:rsid w:val="00631A61"/>
    <w:rsid w:val="0064109A"/>
    <w:rsid w:val="006456D6"/>
    <w:rsid w:val="00645B84"/>
    <w:rsid w:val="0064636F"/>
    <w:rsid w:val="00650A67"/>
    <w:rsid w:val="00655E54"/>
    <w:rsid w:val="00656F30"/>
    <w:rsid w:val="0066399F"/>
    <w:rsid w:val="00665649"/>
    <w:rsid w:val="00671A38"/>
    <w:rsid w:val="006720D8"/>
    <w:rsid w:val="00676687"/>
    <w:rsid w:val="00681512"/>
    <w:rsid w:val="00681C11"/>
    <w:rsid w:val="00682DF7"/>
    <w:rsid w:val="006844AB"/>
    <w:rsid w:val="00690838"/>
    <w:rsid w:val="00691D87"/>
    <w:rsid w:val="00693C6A"/>
    <w:rsid w:val="006952E1"/>
    <w:rsid w:val="006B10A0"/>
    <w:rsid w:val="006B5C74"/>
    <w:rsid w:val="006B6E87"/>
    <w:rsid w:val="006C013A"/>
    <w:rsid w:val="006C25FA"/>
    <w:rsid w:val="006D1989"/>
    <w:rsid w:val="006D45E4"/>
    <w:rsid w:val="006D5132"/>
    <w:rsid w:val="006D61CC"/>
    <w:rsid w:val="006E1DA3"/>
    <w:rsid w:val="006E519E"/>
    <w:rsid w:val="006F20B6"/>
    <w:rsid w:val="006F47A2"/>
    <w:rsid w:val="006F7678"/>
    <w:rsid w:val="007028A2"/>
    <w:rsid w:val="00703DEF"/>
    <w:rsid w:val="0070445C"/>
    <w:rsid w:val="00706C20"/>
    <w:rsid w:val="00714564"/>
    <w:rsid w:val="0071531B"/>
    <w:rsid w:val="00723516"/>
    <w:rsid w:val="0073067E"/>
    <w:rsid w:val="007374FC"/>
    <w:rsid w:val="00740355"/>
    <w:rsid w:val="00740D1B"/>
    <w:rsid w:val="007471F6"/>
    <w:rsid w:val="00747401"/>
    <w:rsid w:val="007504F9"/>
    <w:rsid w:val="0075201C"/>
    <w:rsid w:val="007601C6"/>
    <w:rsid w:val="0076133C"/>
    <w:rsid w:val="007615B5"/>
    <w:rsid w:val="00777972"/>
    <w:rsid w:val="00780082"/>
    <w:rsid w:val="00782ADD"/>
    <w:rsid w:val="0078420B"/>
    <w:rsid w:val="0078431E"/>
    <w:rsid w:val="00784A1E"/>
    <w:rsid w:val="00786DFF"/>
    <w:rsid w:val="007975D3"/>
    <w:rsid w:val="007A38AB"/>
    <w:rsid w:val="007A6649"/>
    <w:rsid w:val="007A7B96"/>
    <w:rsid w:val="007B3035"/>
    <w:rsid w:val="007B6B6E"/>
    <w:rsid w:val="007C21C9"/>
    <w:rsid w:val="007D0511"/>
    <w:rsid w:val="007D30BB"/>
    <w:rsid w:val="007D3B7A"/>
    <w:rsid w:val="007D51AB"/>
    <w:rsid w:val="007D57A4"/>
    <w:rsid w:val="007E78CA"/>
    <w:rsid w:val="007F0B2E"/>
    <w:rsid w:val="007F5AEE"/>
    <w:rsid w:val="007F69BB"/>
    <w:rsid w:val="0080134A"/>
    <w:rsid w:val="008056B5"/>
    <w:rsid w:val="0080739E"/>
    <w:rsid w:val="008076AE"/>
    <w:rsid w:val="008170EA"/>
    <w:rsid w:val="00820A0C"/>
    <w:rsid w:val="00832B51"/>
    <w:rsid w:val="00834DEF"/>
    <w:rsid w:val="00840031"/>
    <w:rsid w:val="008564CD"/>
    <w:rsid w:val="0086611D"/>
    <w:rsid w:val="00867CC2"/>
    <w:rsid w:val="008709F1"/>
    <w:rsid w:val="00872FCE"/>
    <w:rsid w:val="0088290A"/>
    <w:rsid w:val="00884690"/>
    <w:rsid w:val="008927A7"/>
    <w:rsid w:val="00892EE6"/>
    <w:rsid w:val="00893AB1"/>
    <w:rsid w:val="008940B0"/>
    <w:rsid w:val="00897B20"/>
    <w:rsid w:val="008A2E30"/>
    <w:rsid w:val="008B1C72"/>
    <w:rsid w:val="008B66A8"/>
    <w:rsid w:val="008B72B8"/>
    <w:rsid w:val="008C227B"/>
    <w:rsid w:val="008C5EDF"/>
    <w:rsid w:val="008C687D"/>
    <w:rsid w:val="008D2BD5"/>
    <w:rsid w:val="008E3CBE"/>
    <w:rsid w:val="008E453E"/>
    <w:rsid w:val="008F4763"/>
    <w:rsid w:val="008F5146"/>
    <w:rsid w:val="00900134"/>
    <w:rsid w:val="00901CB4"/>
    <w:rsid w:val="00902E20"/>
    <w:rsid w:val="009200B0"/>
    <w:rsid w:val="0092397D"/>
    <w:rsid w:val="00925D68"/>
    <w:rsid w:val="00933A0F"/>
    <w:rsid w:val="009361DE"/>
    <w:rsid w:val="00942369"/>
    <w:rsid w:val="00942C08"/>
    <w:rsid w:val="00946827"/>
    <w:rsid w:val="00950D36"/>
    <w:rsid w:val="0095178B"/>
    <w:rsid w:val="009524B0"/>
    <w:rsid w:val="009635C8"/>
    <w:rsid w:val="009648D2"/>
    <w:rsid w:val="00964913"/>
    <w:rsid w:val="00965E25"/>
    <w:rsid w:val="00971628"/>
    <w:rsid w:val="00975000"/>
    <w:rsid w:val="0097509A"/>
    <w:rsid w:val="00980F87"/>
    <w:rsid w:val="00987034"/>
    <w:rsid w:val="00990B12"/>
    <w:rsid w:val="00991034"/>
    <w:rsid w:val="00994889"/>
    <w:rsid w:val="0099659D"/>
    <w:rsid w:val="00997B39"/>
    <w:rsid w:val="009A02C1"/>
    <w:rsid w:val="009A2D34"/>
    <w:rsid w:val="009A32C1"/>
    <w:rsid w:val="009A40CE"/>
    <w:rsid w:val="009A4941"/>
    <w:rsid w:val="009A7311"/>
    <w:rsid w:val="009A7AD1"/>
    <w:rsid w:val="009B1D5E"/>
    <w:rsid w:val="009C0E54"/>
    <w:rsid w:val="009D340F"/>
    <w:rsid w:val="009D5862"/>
    <w:rsid w:val="009E3F73"/>
    <w:rsid w:val="009E3F9E"/>
    <w:rsid w:val="00A04C8D"/>
    <w:rsid w:val="00A15B3A"/>
    <w:rsid w:val="00A164AD"/>
    <w:rsid w:val="00A21DCE"/>
    <w:rsid w:val="00A239B1"/>
    <w:rsid w:val="00A25157"/>
    <w:rsid w:val="00A35E41"/>
    <w:rsid w:val="00A42ED1"/>
    <w:rsid w:val="00A44564"/>
    <w:rsid w:val="00A51650"/>
    <w:rsid w:val="00A607F1"/>
    <w:rsid w:val="00A64799"/>
    <w:rsid w:val="00A67557"/>
    <w:rsid w:val="00A67FB1"/>
    <w:rsid w:val="00A73267"/>
    <w:rsid w:val="00A741B4"/>
    <w:rsid w:val="00A74E8E"/>
    <w:rsid w:val="00A8012E"/>
    <w:rsid w:val="00A8358D"/>
    <w:rsid w:val="00A84BE9"/>
    <w:rsid w:val="00A85DFA"/>
    <w:rsid w:val="00A87925"/>
    <w:rsid w:val="00A92B80"/>
    <w:rsid w:val="00A95122"/>
    <w:rsid w:val="00A95BB6"/>
    <w:rsid w:val="00A95BDC"/>
    <w:rsid w:val="00AA2D74"/>
    <w:rsid w:val="00AB2A8D"/>
    <w:rsid w:val="00AB2D55"/>
    <w:rsid w:val="00AB3C10"/>
    <w:rsid w:val="00AB5107"/>
    <w:rsid w:val="00AB7DBE"/>
    <w:rsid w:val="00AC0A76"/>
    <w:rsid w:val="00AC4C55"/>
    <w:rsid w:val="00AC6532"/>
    <w:rsid w:val="00AD6AEA"/>
    <w:rsid w:val="00AD7B7D"/>
    <w:rsid w:val="00AE4A37"/>
    <w:rsid w:val="00AF041C"/>
    <w:rsid w:val="00B14C72"/>
    <w:rsid w:val="00B15402"/>
    <w:rsid w:val="00B22880"/>
    <w:rsid w:val="00B2295F"/>
    <w:rsid w:val="00B23744"/>
    <w:rsid w:val="00B241A9"/>
    <w:rsid w:val="00B24F55"/>
    <w:rsid w:val="00B25242"/>
    <w:rsid w:val="00B27A9B"/>
    <w:rsid w:val="00B43086"/>
    <w:rsid w:val="00B446F8"/>
    <w:rsid w:val="00B50670"/>
    <w:rsid w:val="00B546CA"/>
    <w:rsid w:val="00B55FE4"/>
    <w:rsid w:val="00B61B29"/>
    <w:rsid w:val="00B6588B"/>
    <w:rsid w:val="00B662A9"/>
    <w:rsid w:val="00B678DE"/>
    <w:rsid w:val="00B7003F"/>
    <w:rsid w:val="00B8025A"/>
    <w:rsid w:val="00B803B3"/>
    <w:rsid w:val="00B834AC"/>
    <w:rsid w:val="00B8558C"/>
    <w:rsid w:val="00B903F4"/>
    <w:rsid w:val="00B914B5"/>
    <w:rsid w:val="00B9500D"/>
    <w:rsid w:val="00B955F5"/>
    <w:rsid w:val="00BA0E6E"/>
    <w:rsid w:val="00BA3805"/>
    <w:rsid w:val="00BA648E"/>
    <w:rsid w:val="00BA7EEA"/>
    <w:rsid w:val="00BB4453"/>
    <w:rsid w:val="00BB5527"/>
    <w:rsid w:val="00BB56FA"/>
    <w:rsid w:val="00BB7A2E"/>
    <w:rsid w:val="00BC3201"/>
    <w:rsid w:val="00BC7FF1"/>
    <w:rsid w:val="00BD3984"/>
    <w:rsid w:val="00BD4C27"/>
    <w:rsid w:val="00BD5360"/>
    <w:rsid w:val="00BE06B9"/>
    <w:rsid w:val="00BE0997"/>
    <w:rsid w:val="00BF4761"/>
    <w:rsid w:val="00C002B2"/>
    <w:rsid w:val="00C02938"/>
    <w:rsid w:val="00C03993"/>
    <w:rsid w:val="00C05783"/>
    <w:rsid w:val="00C07929"/>
    <w:rsid w:val="00C11244"/>
    <w:rsid w:val="00C1196D"/>
    <w:rsid w:val="00C170D4"/>
    <w:rsid w:val="00C171D4"/>
    <w:rsid w:val="00C309EE"/>
    <w:rsid w:val="00C362F4"/>
    <w:rsid w:val="00C41B33"/>
    <w:rsid w:val="00C44399"/>
    <w:rsid w:val="00C51E8B"/>
    <w:rsid w:val="00C5411B"/>
    <w:rsid w:val="00C55654"/>
    <w:rsid w:val="00C571E5"/>
    <w:rsid w:val="00C645A1"/>
    <w:rsid w:val="00C67807"/>
    <w:rsid w:val="00C712E1"/>
    <w:rsid w:val="00C7679D"/>
    <w:rsid w:val="00C941E0"/>
    <w:rsid w:val="00C942BF"/>
    <w:rsid w:val="00C961E4"/>
    <w:rsid w:val="00C96E5B"/>
    <w:rsid w:val="00C97D2F"/>
    <w:rsid w:val="00CA02FA"/>
    <w:rsid w:val="00CB11AE"/>
    <w:rsid w:val="00CB19ED"/>
    <w:rsid w:val="00CB3CF2"/>
    <w:rsid w:val="00CC1D2F"/>
    <w:rsid w:val="00CC2B84"/>
    <w:rsid w:val="00CD4014"/>
    <w:rsid w:val="00CE354D"/>
    <w:rsid w:val="00CE68D3"/>
    <w:rsid w:val="00CE712F"/>
    <w:rsid w:val="00CF0300"/>
    <w:rsid w:val="00CF04B8"/>
    <w:rsid w:val="00CF6F5C"/>
    <w:rsid w:val="00D0520D"/>
    <w:rsid w:val="00D11680"/>
    <w:rsid w:val="00D12D06"/>
    <w:rsid w:val="00D135C6"/>
    <w:rsid w:val="00D1379A"/>
    <w:rsid w:val="00D20AD5"/>
    <w:rsid w:val="00D26C9F"/>
    <w:rsid w:val="00D27A5F"/>
    <w:rsid w:val="00D31812"/>
    <w:rsid w:val="00D33342"/>
    <w:rsid w:val="00D35C1A"/>
    <w:rsid w:val="00D37CA3"/>
    <w:rsid w:val="00D4584A"/>
    <w:rsid w:val="00D541B6"/>
    <w:rsid w:val="00D55047"/>
    <w:rsid w:val="00D55D0E"/>
    <w:rsid w:val="00D5786D"/>
    <w:rsid w:val="00D61BB4"/>
    <w:rsid w:val="00D66BFE"/>
    <w:rsid w:val="00D671B2"/>
    <w:rsid w:val="00D74B72"/>
    <w:rsid w:val="00D769CA"/>
    <w:rsid w:val="00D81A77"/>
    <w:rsid w:val="00D82D18"/>
    <w:rsid w:val="00D83D21"/>
    <w:rsid w:val="00D857EF"/>
    <w:rsid w:val="00D92089"/>
    <w:rsid w:val="00D92384"/>
    <w:rsid w:val="00D93FE0"/>
    <w:rsid w:val="00DA0F2B"/>
    <w:rsid w:val="00DA1B0E"/>
    <w:rsid w:val="00DA26AA"/>
    <w:rsid w:val="00DA4BAB"/>
    <w:rsid w:val="00DA52AD"/>
    <w:rsid w:val="00DA6E4E"/>
    <w:rsid w:val="00DB34DA"/>
    <w:rsid w:val="00DB4CEC"/>
    <w:rsid w:val="00DB5670"/>
    <w:rsid w:val="00DB79AE"/>
    <w:rsid w:val="00DC1C3B"/>
    <w:rsid w:val="00DC2662"/>
    <w:rsid w:val="00DC709D"/>
    <w:rsid w:val="00DD06E7"/>
    <w:rsid w:val="00DD1274"/>
    <w:rsid w:val="00DD6D03"/>
    <w:rsid w:val="00DE2CED"/>
    <w:rsid w:val="00DE3EF8"/>
    <w:rsid w:val="00DE3F76"/>
    <w:rsid w:val="00DE65A1"/>
    <w:rsid w:val="00DE6DB5"/>
    <w:rsid w:val="00DF0581"/>
    <w:rsid w:val="00DF48EA"/>
    <w:rsid w:val="00DF63A5"/>
    <w:rsid w:val="00E10776"/>
    <w:rsid w:val="00E13B20"/>
    <w:rsid w:val="00E14187"/>
    <w:rsid w:val="00E1539D"/>
    <w:rsid w:val="00E16896"/>
    <w:rsid w:val="00E20025"/>
    <w:rsid w:val="00E207EB"/>
    <w:rsid w:val="00E213F5"/>
    <w:rsid w:val="00E23A0D"/>
    <w:rsid w:val="00E256A8"/>
    <w:rsid w:val="00E31AFE"/>
    <w:rsid w:val="00E32A4C"/>
    <w:rsid w:val="00E32F97"/>
    <w:rsid w:val="00E338CD"/>
    <w:rsid w:val="00E40E32"/>
    <w:rsid w:val="00E46F1D"/>
    <w:rsid w:val="00E52928"/>
    <w:rsid w:val="00E54672"/>
    <w:rsid w:val="00E56FBB"/>
    <w:rsid w:val="00E64EEB"/>
    <w:rsid w:val="00E65AE1"/>
    <w:rsid w:val="00E714C2"/>
    <w:rsid w:val="00E73074"/>
    <w:rsid w:val="00E75AFC"/>
    <w:rsid w:val="00E77081"/>
    <w:rsid w:val="00E8124F"/>
    <w:rsid w:val="00E826B5"/>
    <w:rsid w:val="00E83101"/>
    <w:rsid w:val="00E94151"/>
    <w:rsid w:val="00EA370F"/>
    <w:rsid w:val="00EA3AA3"/>
    <w:rsid w:val="00EA7CA0"/>
    <w:rsid w:val="00EA7E04"/>
    <w:rsid w:val="00EB2713"/>
    <w:rsid w:val="00EB7761"/>
    <w:rsid w:val="00EC33F7"/>
    <w:rsid w:val="00EC4A18"/>
    <w:rsid w:val="00EC4D94"/>
    <w:rsid w:val="00ED4802"/>
    <w:rsid w:val="00ED5771"/>
    <w:rsid w:val="00ED6813"/>
    <w:rsid w:val="00EF7823"/>
    <w:rsid w:val="00F00489"/>
    <w:rsid w:val="00F0568C"/>
    <w:rsid w:val="00F1371E"/>
    <w:rsid w:val="00F1578D"/>
    <w:rsid w:val="00F161C4"/>
    <w:rsid w:val="00F16F8B"/>
    <w:rsid w:val="00F17403"/>
    <w:rsid w:val="00F2265A"/>
    <w:rsid w:val="00F25813"/>
    <w:rsid w:val="00F309A1"/>
    <w:rsid w:val="00F322D8"/>
    <w:rsid w:val="00F5205C"/>
    <w:rsid w:val="00F6022B"/>
    <w:rsid w:val="00F62C2E"/>
    <w:rsid w:val="00F6752E"/>
    <w:rsid w:val="00F7647A"/>
    <w:rsid w:val="00F8753D"/>
    <w:rsid w:val="00F903F1"/>
    <w:rsid w:val="00FA4815"/>
    <w:rsid w:val="00FB005F"/>
    <w:rsid w:val="00FB011A"/>
    <w:rsid w:val="00FB4FD3"/>
    <w:rsid w:val="00FB7CC4"/>
    <w:rsid w:val="00FD4765"/>
    <w:rsid w:val="00FD72AC"/>
    <w:rsid w:val="00FD7392"/>
    <w:rsid w:val="00FE434C"/>
    <w:rsid w:val="00FF0FF9"/>
    <w:rsid w:val="00FF1CE0"/>
    <w:rsid w:val="00FF3E4A"/>
    <w:rsid w:val="00FF6054"/>
    <w:rsid w:val="00FF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1D3697"/>
  <w15:chartTrackingRefBased/>
  <w15:docId w15:val="{E5377FB1-B2B2-4B24-9665-64685EE3A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2B84"/>
  </w:style>
  <w:style w:type="paragraph" w:styleId="berschrift1">
    <w:name w:val="heading 1"/>
    <w:basedOn w:val="Standard"/>
    <w:next w:val="Standard"/>
    <w:link w:val="berschrift1Zchn"/>
    <w:uiPriority w:val="9"/>
    <w:qFormat/>
    <w:rsid w:val="00245721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45721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45721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5721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5721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5721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5721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5721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5721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52AD"/>
  </w:style>
  <w:style w:type="paragraph" w:styleId="Fuzeile">
    <w:name w:val="footer"/>
    <w:basedOn w:val="Standard"/>
    <w:link w:val="FuzeileZchn"/>
    <w:uiPriority w:val="99"/>
    <w:unhideWhenUsed/>
    <w:rsid w:val="00DA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52AD"/>
  </w:style>
  <w:style w:type="table" w:styleId="Tabellenraster">
    <w:name w:val="Table Grid"/>
    <w:basedOn w:val="NormaleTabelle"/>
    <w:uiPriority w:val="39"/>
    <w:rsid w:val="00C41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A4C"/>
    <w:rPr>
      <w:color w:val="808080"/>
    </w:rPr>
  </w:style>
  <w:style w:type="paragraph" w:styleId="Listenabsatz">
    <w:name w:val="List Paragraph"/>
    <w:basedOn w:val="Standard"/>
    <w:uiPriority w:val="34"/>
    <w:qFormat/>
    <w:rsid w:val="001C5277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457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457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572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5721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572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572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572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57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32F9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2F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2F97"/>
    <w:rPr>
      <w:vertAlign w:val="superscript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52750"/>
    <w:pPr>
      <w:numPr>
        <w:numId w:val="0"/>
      </w:num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552750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552750"/>
    <w:rPr>
      <w:color w:val="0563C1" w:themeColor="hyperlink"/>
      <w:u w:val="single"/>
    </w:rPr>
  </w:style>
  <w:style w:type="paragraph" w:styleId="Verzeichnis2">
    <w:name w:val="toc 2"/>
    <w:basedOn w:val="Standard"/>
    <w:next w:val="Standard"/>
    <w:autoRedefine/>
    <w:uiPriority w:val="39"/>
    <w:unhideWhenUsed/>
    <w:rsid w:val="0058624A"/>
    <w:pPr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DA0F2B"/>
    <w:rPr>
      <w:color w:val="605E5C"/>
      <w:shd w:val="clear" w:color="auto" w:fill="E1DFDD"/>
    </w:rPr>
  </w:style>
  <w:style w:type="paragraph" w:styleId="Verzeichnis3">
    <w:name w:val="toc 3"/>
    <w:basedOn w:val="Standard"/>
    <w:next w:val="Standard"/>
    <w:autoRedefine/>
    <w:uiPriority w:val="39"/>
    <w:unhideWhenUsed/>
    <w:rsid w:val="007601C6"/>
    <w:pPr>
      <w:spacing w:after="100"/>
      <w:ind w:left="440"/>
    </w:pPr>
  </w:style>
  <w:style w:type="table" w:styleId="Gitternetztabelle5dunkelAkzent1">
    <w:name w:val="Grid Table 5 Dark Accent 1"/>
    <w:basedOn w:val="NormaleTabelle"/>
    <w:uiPriority w:val="50"/>
    <w:rsid w:val="006F767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itternetztabelle4Akzent1">
    <w:name w:val="Grid Table 4 Accent 1"/>
    <w:basedOn w:val="NormaleTabelle"/>
    <w:uiPriority w:val="49"/>
    <w:rsid w:val="003A6B4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CB3CF2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B3CF2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B3C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3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5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\OneDrive\Dokumente\Benutzerdefinierte%20Office-Vorlagen\Aktenvermer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E2BD9-D63C-4305-A9FC-3F78883E202C}"/>
      </w:docPartPr>
      <w:docPartBody>
        <w:p w:rsidR="00953A3E" w:rsidRDefault="00116905"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58E54F63D494ECB9371D65871EC6E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1FC1E1-C926-4A47-B127-657D2EEEEC6F}"/>
      </w:docPartPr>
      <w:docPartBody>
        <w:p w:rsidR="00DA2966" w:rsidRDefault="00BE79F6" w:rsidP="00BE79F6">
          <w:pPr>
            <w:pStyle w:val="158E54F63D494ECB9371D65871EC6E5B"/>
          </w:pPr>
          <w:r w:rsidRPr="001738A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3EDF6CA2D04827A6263B93923CC3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627582-3685-4768-968E-2B17283D59B4}"/>
      </w:docPartPr>
      <w:docPartBody>
        <w:p w:rsidR="00DA2966" w:rsidRDefault="00BE79F6" w:rsidP="00BE79F6">
          <w:pPr>
            <w:pStyle w:val="A23EDF6CA2D04827A6263B93923CC3D2"/>
          </w:pPr>
          <w:r w:rsidRPr="0013584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905"/>
    <w:rsid w:val="000477C9"/>
    <w:rsid w:val="000C47D0"/>
    <w:rsid w:val="000D44C7"/>
    <w:rsid w:val="00116905"/>
    <w:rsid w:val="00191C25"/>
    <w:rsid w:val="002775A2"/>
    <w:rsid w:val="003B281D"/>
    <w:rsid w:val="003F0B72"/>
    <w:rsid w:val="004C0831"/>
    <w:rsid w:val="006A2227"/>
    <w:rsid w:val="006E0A01"/>
    <w:rsid w:val="00714D3C"/>
    <w:rsid w:val="00855070"/>
    <w:rsid w:val="008A4D8E"/>
    <w:rsid w:val="00944F61"/>
    <w:rsid w:val="00953A3E"/>
    <w:rsid w:val="00977DB2"/>
    <w:rsid w:val="009841BA"/>
    <w:rsid w:val="00BE03D0"/>
    <w:rsid w:val="00BE79F6"/>
    <w:rsid w:val="00C7718C"/>
    <w:rsid w:val="00C902D3"/>
    <w:rsid w:val="00CC60DC"/>
    <w:rsid w:val="00D773E3"/>
    <w:rsid w:val="00D806CA"/>
    <w:rsid w:val="00DA2966"/>
    <w:rsid w:val="00DB73C9"/>
    <w:rsid w:val="00EA1F98"/>
    <w:rsid w:val="00EB5BDA"/>
    <w:rsid w:val="00EF209B"/>
    <w:rsid w:val="00F942EF"/>
    <w:rsid w:val="00FF5071"/>
    <w:rsid w:val="00FF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E79F6"/>
  </w:style>
  <w:style w:type="paragraph" w:customStyle="1" w:styleId="158E54F63D494ECB9371D65871EC6E5B">
    <w:name w:val="158E54F63D494ECB9371D65871EC6E5B"/>
    <w:rsid w:val="00BE79F6"/>
    <w:rPr>
      <w:kern w:val="2"/>
      <w14:ligatures w14:val="standardContextual"/>
    </w:rPr>
  </w:style>
  <w:style w:type="paragraph" w:customStyle="1" w:styleId="A23EDF6CA2D04827A6263B93923CC3D2">
    <w:name w:val="A23EDF6CA2D04827A6263B93923CC3D2"/>
    <w:rsid w:val="00BE79F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D26B-CC0C-4489-87F0-E24B4297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Aktenvermerk.dotx</Template>
  <TotalTime>0</TotalTime>
  <Pages>1</Pages>
  <Words>211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Weihrauch</dc:creator>
  <cp:keywords/>
  <dc:description/>
  <cp:lastModifiedBy>Oliver Weihrauch</cp:lastModifiedBy>
  <cp:revision>18</cp:revision>
  <cp:lastPrinted>2023-09-26T09:52:00Z</cp:lastPrinted>
  <dcterms:created xsi:type="dcterms:W3CDTF">2023-08-07T09:28:00Z</dcterms:created>
  <dcterms:modified xsi:type="dcterms:W3CDTF">2023-11-13T17:08:00Z</dcterms:modified>
</cp:coreProperties>
</file>