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03-01-2026-02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Cochem; Anschaffung eines Kassenautomaten mit Bidirektionaler Schnittstelle zur Finanzsoftware KIS (Orga-Soft)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Lieferung, Aufstellung eines Kassenautomaten mit Bidirektionaler Schnittstelle zur Finanzsoftware KIS (Orga-Soft) inkl. Instandhaltung und Pflege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