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25-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haus Bad Marienberg - Rohbau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eubau Feuerwehrhaus Bad Marienberg - Rohbau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