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Neubau Feuerwehrhaus Bad Marienberg - Rohbau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26-025-30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Neubau Feuerwehrhaus Bad Marienberg - Rohbau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