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25-3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Feuerwehrhaus Bad Marienberg - Rohbau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Neubau Feuerwehrhaus Bad Marienberg - Rohbau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