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-025-3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Feuerwehrhaus Bad Marienberg - Rohbau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Neubau Feuerwehrhaus Bad Marienberg - Rohbau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