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2026-052-10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Anbindung des Hochbehälters Thiels Hütte an die Trinkwasserversorgung der VG Wirges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Baugrunderkundung mittels maschineller Kernbohrungen innerhalb eines Wasserschutzgebietes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