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26_131_203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Kita Maikammer - Malerarbeiten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26_131_203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Malerarbeiten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