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26_131_203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Kita Maikammer - Malerarbeiten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Malerarbeiten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