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26_125_203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Kita Maikammer - Elektrotechnische Anlagen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Elektroarbeiten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