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2008"/>
        <w:gridCol w:w="2981"/>
        <w:gridCol w:w="1276"/>
        <w:gridCol w:w="3402"/>
      </w:tblGrid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:rsidR="009E0802" w:rsidRPr="008F6547" w:rsidRDefault="006A6E86" w:rsidP="00410951">
            <w:pPr>
              <w:jc w:val="left"/>
            </w:pPr>
            <w:r>
              <w:rPr>
                <w:rFonts w:cs="Arial"/>
                <w:color w:val="000000"/>
                <w:sz w:val="16"/>
                <w:szCs w:val="16"/>
              </w:rPr>
              <w:t>Name lt. Handelsregister und Anschrift des Bieters</w:t>
            </w:r>
          </w:p>
        </w:tc>
        <w:tc>
          <w:tcPr>
            <w:tcW w:w="1276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3402" w:type="dxa"/>
            <w:tcBorders>
              <w:top w:val="single" w:sz="4" w:space="0" w:color="808080"/>
              <w:right w:val="single" w:sz="4" w:space="0" w:color="808080"/>
            </w:tcBorders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A74431" w:rsidP="00A74431">
            <w:pPr>
              <w:jc w:val="left"/>
            </w:pPr>
            <w:r>
              <w:t>E</w:t>
            </w:r>
            <w:r w:rsidR="009E0802">
              <w:t>-</w:t>
            </w:r>
            <w:r>
              <w:t>M</w:t>
            </w:r>
            <w:r w:rsidR="009E0802">
              <w:t>ail: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9E0802" w:rsidRDefault="009E0802" w:rsidP="009E0802">
            <w:pPr>
              <w:jc w:val="left"/>
            </w:pPr>
            <w:r>
              <w:t>HR-Nr.:</w:t>
            </w:r>
          </w:p>
          <w:p w:rsidR="002121E5" w:rsidRDefault="002121E5" w:rsidP="009E0802">
            <w:pPr>
              <w:jc w:val="left"/>
            </w:pPr>
            <w:r>
              <w:t>Register-</w:t>
            </w:r>
          </w:p>
          <w:p w:rsidR="002121E5" w:rsidRPr="008F6547" w:rsidRDefault="002121E5" w:rsidP="009E0802">
            <w:pPr>
              <w:jc w:val="left"/>
            </w:pPr>
            <w:r>
              <w:t>gericht:</w:t>
            </w:r>
          </w:p>
        </w:tc>
        <w:tc>
          <w:tcPr>
            <w:tcW w:w="3402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89492C" w:rsidRPr="00341A7F" w:rsidTr="0089492C">
        <w:trPr>
          <w:trHeight w:val="2269"/>
        </w:trPr>
        <w:tc>
          <w:tcPr>
            <w:tcW w:w="9667" w:type="dxa"/>
            <w:gridSpan w:val="4"/>
            <w:noWrap/>
            <w:tcMar>
              <w:left w:w="28" w:type="dxa"/>
            </w:tcMar>
          </w:tcPr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Stadt Frankenthal (Pfalz)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Zentrale Vergabe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Rathausplatz 2-7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67227 Frankenthal (Pfalz)</w:t>
            </w:r>
          </w:p>
          <w:p w:rsidR="00A74431" w:rsidRPr="00341A7F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Deutschland</w:t>
            </w:r>
          </w:p>
        </w:tc>
      </w:tr>
      <w:tr w:rsidR="0013068A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13068A" w:rsidRPr="008F6547" w:rsidRDefault="0013068A" w:rsidP="0013068A"/>
        </w:tc>
      </w:tr>
      <w:tr w:rsidR="00597968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13068A" w:rsidRPr="008F6547" w:rsidRDefault="0013068A" w:rsidP="0013068A"/>
        </w:tc>
      </w:tr>
      <w:tr w:rsidR="00597968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597968" w:rsidRPr="008F6547" w:rsidRDefault="00597968" w:rsidP="009C0E76">
            <w:r>
              <w:rPr>
                <w:bCs/>
                <w:iCs/>
              </w:rPr>
              <w:t xml:space="preserve">Bezeichnung der </w:t>
            </w:r>
            <w:r w:rsidR="009C0E76">
              <w:rPr>
                <w:bCs/>
                <w:iCs/>
              </w:rPr>
              <w:t>L</w:t>
            </w:r>
            <w:r>
              <w:rPr>
                <w:bCs/>
                <w:iCs/>
              </w:rPr>
              <w:t>eistung:</w:t>
            </w:r>
          </w:p>
        </w:tc>
      </w:tr>
      <w:tr w:rsidR="0013068A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13068A" w:rsidRPr="008F6547" w:rsidRDefault="0013068A" w:rsidP="00940F19"/>
        </w:tc>
      </w:tr>
      <w:tr w:rsidR="00140608" w:rsidRPr="00597968" w:rsidTr="0089492C">
        <w:trPr>
          <w:trHeight w:val="284"/>
        </w:trPr>
        <w:tc>
          <w:tcPr>
            <w:tcW w:w="2008" w:type="dxa"/>
            <w:noWrap/>
            <w:tcMar>
              <w:left w:w="28" w:type="dxa"/>
            </w:tcMar>
            <w:vAlign w:val="center"/>
          </w:tcPr>
          <w:p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59" w:type="dxa"/>
            <w:gridSpan w:val="3"/>
            <w:noWrap/>
            <w:vAlign w:val="center"/>
          </w:tcPr>
          <w:p w:rsidR="00140608" w:rsidRPr="00597968" w:rsidRDefault="00C256AF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</w:t>
            </w:r>
          </w:p>
        </w:tc>
      </w:tr>
      <w:tr w:rsidR="000D2F1B" w:rsidRPr="008F6547" w:rsidTr="0089492C">
        <w:trPr>
          <w:trHeight w:val="284"/>
        </w:trPr>
        <w:tc>
          <w:tcPr>
            <w:tcW w:w="2008" w:type="dxa"/>
            <w:vMerge w:val="restart"/>
            <w:noWrap/>
            <w:tcMar>
              <w:left w:w="28" w:type="dxa"/>
            </w:tcMar>
            <w:vAlign w:val="center"/>
          </w:tcPr>
          <w:p w:rsidR="000D2F1B" w:rsidRPr="008F6547" w:rsidRDefault="000D2F1B" w:rsidP="00940F19"/>
        </w:tc>
        <w:tc>
          <w:tcPr>
            <w:tcW w:w="7659" w:type="dxa"/>
            <w:gridSpan w:val="3"/>
            <w:tcBorders>
              <w:bottom w:val="single" w:sz="4" w:space="0" w:color="808080"/>
            </w:tcBorders>
            <w:vAlign w:val="center"/>
          </w:tcPr>
          <w:p w:rsidR="000D2F1B" w:rsidRPr="008F6547" w:rsidRDefault="000D2F1B" w:rsidP="00940F19"/>
        </w:tc>
      </w:tr>
      <w:tr w:rsidR="000D2F1B" w:rsidRPr="008F6547" w:rsidTr="0089492C">
        <w:trPr>
          <w:trHeight w:val="284"/>
        </w:trPr>
        <w:tc>
          <w:tcPr>
            <w:tcW w:w="2008" w:type="dxa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D2F1B" w:rsidRPr="008F6547" w:rsidRDefault="000D2F1B" w:rsidP="00940F19"/>
        </w:tc>
        <w:tc>
          <w:tcPr>
            <w:tcW w:w="7659" w:type="dxa"/>
            <w:gridSpan w:val="3"/>
            <w:tcBorders>
              <w:bottom w:val="single" w:sz="4" w:space="0" w:color="808080"/>
            </w:tcBorders>
            <w:vAlign w:val="center"/>
          </w:tcPr>
          <w:p w:rsidR="000D2F1B" w:rsidRPr="008F6547" w:rsidRDefault="000D2F1B" w:rsidP="00940F19"/>
        </w:tc>
      </w:tr>
      <w:tr w:rsidR="00140608" w:rsidRPr="00597968" w:rsidTr="0089492C">
        <w:trPr>
          <w:trHeight w:val="340"/>
        </w:trPr>
        <w:tc>
          <w:tcPr>
            <w:tcW w:w="2008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59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264B9D" w:rsidTr="0089492C">
        <w:trPr>
          <w:trHeight w:val="284"/>
        </w:trPr>
        <w:tc>
          <w:tcPr>
            <w:tcW w:w="2008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D2F1B" w:rsidRPr="00264B9D" w:rsidRDefault="00264B9D" w:rsidP="00940F19">
            <w:pPr>
              <w:rPr>
                <w:b/>
              </w:rPr>
            </w:pPr>
            <w:r>
              <w:rPr>
                <w:b/>
              </w:rPr>
              <w:t>2026-013</w:t>
            </w:r>
          </w:p>
        </w:tc>
        <w:tc>
          <w:tcPr>
            <w:tcW w:w="7659" w:type="dxa"/>
            <w:gridSpan w:val="3"/>
            <w:tcBorders>
              <w:bottom w:val="single" w:sz="4" w:space="0" w:color="808080"/>
            </w:tcBorders>
            <w:vAlign w:val="center"/>
          </w:tcPr>
          <w:p w:rsidR="000D2F1B" w:rsidRPr="00264B9D" w:rsidRDefault="00264B9D" w:rsidP="00940F19">
            <w:pPr>
              <w:rPr>
                <w:b/>
              </w:rPr>
            </w:pPr>
            <w:r w:rsidRPr="00264B9D">
              <w:rPr>
                <w:b/>
              </w:rPr>
              <w:t>Stadtklinik - Krankenhauslogistik- und Beschaffungsdienstleistungen</w:t>
            </w:r>
          </w:p>
        </w:tc>
      </w:tr>
    </w:tbl>
    <w:p w:rsidR="001C60F2" w:rsidRDefault="001C60F2" w:rsidP="00046C8E"/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8"/>
        <w:gridCol w:w="283"/>
        <w:gridCol w:w="264"/>
        <w:gridCol w:w="20"/>
        <w:gridCol w:w="264"/>
        <w:gridCol w:w="110"/>
        <w:gridCol w:w="153"/>
        <w:gridCol w:w="446"/>
        <w:gridCol w:w="708"/>
        <w:gridCol w:w="4536"/>
        <w:gridCol w:w="187"/>
        <w:gridCol w:w="1656"/>
        <w:gridCol w:w="513"/>
        <w:gridCol w:w="49"/>
        <w:gridCol w:w="403"/>
        <w:gridCol w:w="27"/>
      </w:tblGrid>
      <w:tr w:rsidR="004E122C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4E122C" w:rsidRDefault="004E122C" w:rsidP="000A77E4">
            <w:pPr>
              <w:jc w:val="left"/>
              <w:rPr>
                <w:b/>
              </w:rPr>
            </w:pPr>
            <w:r w:rsidRPr="000A77E4">
              <w:rPr>
                <w:b/>
                <w:bCs/>
              </w:rPr>
              <w:t>Anlagen</w:t>
            </w:r>
            <w:r w:rsidR="00AB5132">
              <w:rPr>
                <w:rStyle w:val="Funotenzeichen"/>
                <w:b w:val="0"/>
              </w:rPr>
              <w:footnoteReference w:id="1"/>
            </w: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892717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4E122C" w:rsidRPr="00597968" w:rsidRDefault="00316EE7" w:rsidP="00864C52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4E122C" w:rsidRPr="00597968" w:rsidRDefault="004E122C" w:rsidP="004E122C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4E122C" w:rsidRPr="00597968" w:rsidRDefault="004E122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0709AB" w:rsidRPr="008C109B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05771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8C109B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shd w:val="clear" w:color="auto" w:fill="auto"/>
            <w:vAlign w:val="center"/>
          </w:tcPr>
          <w:p w:rsidR="000709AB" w:rsidRPr="009C7E91" w:rsidRDefault="000709AB" w:rsidP="00B55067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0709AB" w:rsidRPr="008C109B" w:rsidRDefault="000709AB" w:rsidP="00B55067">
            <w:pPr>
              <w:jc w:val="left"/>
            </w:pPr>
            <w:r>
              <w:t>Einheitliche Europäische Eigenerklärung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308928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>
              <w:t>Eigenerklärung zur Eignung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43385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>
              <w:t>221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 w:rsidRPr="00EC390F">
              <w:t>Preisermittlung bei Zuschlagskalkulation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365043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>
              <w:t>222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 w:rsidRPr="00EC390F">
              <w:t>Preisermittlung bei Kalkulation über die Endsumme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738238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>
              <w:t>233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>
              <w:t>Nachunternehmerleistungen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358966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 w:rsidRPr="00D425A1">
              <w:t>234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 w:rsidRPr="00597968">
              <w:t>Bieter-/Arbeitsgemeinschaft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44396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>
              <w:t>235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D425A1" w:rsidRDefault="000709AB" w:rsidP="00B55067">
            <w:pPr>
              <w:jc w:val="left"/>
            </w:pPr>
            <w:r>
              <w:t>Verzeichnis der Leistungen/Kapazitäten anderer Unternehmen</w:t>
            </w:r>
          </w:p>
        </w:tc>
      </w:tr>
      <w:tr w:rsidR="00357C94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357C94" w:rsidRPr="009C7E91" w:rsidRDefault="00357C94" w:rsidP="00507E41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737942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357C94" w:rsidRPr="005C27BD" w:rsidRDefault="00357C94" w:rsidP="00507E41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357C94" w:rsidRPr="00D425A1" w:rsidRDefault="00357C94" w:rsidP="00507E41">
            <w:pPr>
              <w:jc w:val="left"/>
            </w:pPr>
            <w:r>
              <w:t>236</w:t>
            </w:r>
          </w:p>
        </w:tc>
        <w:tc>
          <w:tcPr>
            <w:tcW w:w="7371" w:type="dxa"/>
            <w:gridSpan w:val="7"/>
            <w:vAlign w:val="center"/>
          </w:tcPr>
          <w:p w:rsidR="00357C94" w:rsidRDefault="00357C94" w:rsidP="00507E41">
            <w:pPr>
              <w:jc w:val="left"/>
            </w:pPr>
            <w:r>
              <w:t>Verpflichtungserklärung anderer Unternehmen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770043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795820" w:rsidP="00B55067">
            <w:pPr>
              <w:jc w:val="left"/>
            </w:pPr>
            <w:r>
              <w:t xml:space="preserve">Mustererklärung 3 </w:t>
            </w:r>
            <w:r>
              <w:rPr>
                <w:rFonts w:cs="Arial"/>
                <w:color w:val="000000"/>
              </w:rPr>
              <w:t>nach § 4 Abs. 2 LTTG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870439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795820" w:rsidP="00B55067">
            <w:pPr>
              <w:jc w:val="left"/>
            </w:pPr>
            <w:r>
              <w:t>523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795820" w:rsidP="00B55067">
            <w:pPr>
              <w:jc w:val="left"/>
            </w:pPr>
            <w:r>
              <w:t>Eigenerklärung Sanktionen-EU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344704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DF0D66" w:rsidRDefault="00795820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795820" w:rsidRDefault="00795820" w:rsidP="00B55067">
            <w:pPr>
              <w:jc w:val="left"/>
            </w:pPr>
          </w:p>
          <w:p w:rsidR="000709AB" w:rsidRPr="00D425A1" w:rsidRDefault="00795820" w:rsidP="00B55067">
            <w:pPr>
              <w:jc w:val="left"/>
            </w:pPr>
            <w:r>
              <w:t xml:space="preserve">Bieterangaben </w:t>
            </w:r>
            <w:r w:rsidRPr="00795820">
              <w:t xml:space="preserve">gem. Punkt </w:t>
            </w:r>
            <w:r w:rsidRPr="00F07FA7">
              <w:rPr>
                <w:u w:val="single"/>
              </w:rPr>
              <w:t>A.5</w:t>
            </w:r>
            <w:r w:rsidR="00F07FA7" w:rsidRPr="00F07FA7">
              <w:rPr>
                <w:u w:val="single"/>
              </w:rPr>
              <w:t xml:space="preserve"> Vordruck - </w:t>
            </w:r>
            <w:r w:rsidR="00F07FA7" w:rsidRPr="00F07FA7">
              <w:rPr>
                <w:u w:val="single"/>
              </w:rPr>
              <w:t>Personal- und Rollenübersicht</w:t>
            </w:r>
            <w:r>
              <w:t xml:space="preserve"> der „</w:t>
            </w:r>
            <w:r w:rsidRPr="00795820">
              <w:t>Anlage7_Personal_Leistungsmatrix 18.06.26</w:t>
            </w:r>
          </w:p>
        </w:tc>
      </w:tr>
      <w:tr w:rsidR="00341A7F" w:rsidRPr="001C60F2" w:rsidTr="004048EF">
        <w:trPr>
          <w:trHeight w:val="397"/>
        </w:trPr>
        <w:tc>
          <w:tcPr>
            <w:tcW w:w="9667" w:type="dxa"/>
            <w:gridSpan w:val="16"/>
            <w:noWrap/>
            <w:tcMar>
              <w:left w:w="28" w:type="dxa"/>
            </w:tcMar>
          </w:tcPr>
          <w:p w:rsidR="00341A7F" w:rsidRPr="00410951" w:rsidRDefault="00341A7F" w:rsidP="00C256AF">
            <w:pPr>
              <w:pStyle w:val="berschrift1"/>
            </w:pPr>
            <w:r>
              <w:t>Ich/Wir biete(n) die Ausführung der oben genannten Leistung zu den von m</w:t>
            </w:r>
            <w:bookmarkStart w:id="0" w:name="_GoBack"/>
            <w:bookmarkEnd w:id="0"/>
            <w:r>
              <w:t>ir/uns eingesetz</w:t>
            </w:r>
            <w:r>
              <w:softHyphen/>
              <w:t xml:space="preserve">ten Preisen an. </w:t>
            </w:r>
          </w:p>
        </w:tc>
      </w:tr>
      <w:tr w:rsidR="00357C94" w:rsidRPr="00771DBF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57C94" w:rsidRPr="00771DBF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930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79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7494"/>
            </w:tblGrid>
            <w:tr w:rsidR="00357C94" w:rsidRPr="00771DBF" w:rsidTr="00507E41">
              <w:sdt>
                <w:sdtPr>
                  <w:rPr>
                    <w:rFonts w:cs="Arial"/>
                    <w:sz w:val="24"/>
                    <w:szCs w:val="24"/>
                  </w:rPr>
                  <w:id w:val="-15690245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</w:tcPr>
                    <w:p w:rsidR="00357C94" w:rsidRPr="00771DBF" w:rsidRDefault="00357C94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357C94" w:rsidRPr="00771DBF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771DBF">
                    <w:rPr>
                      <w:rFonts w:cs="Arial"/>
                      <w:b/>
                    </w:rPr>
                    <w:t>Bietergemeinschaft</w:t>
                  </w:r>
                </w:p>
                <w:p w:rsidR="00357C94" w:rsidRPr="00771DBF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Das Angebot wird als Bietergemeinschaft abgegeben.</w:t>
                  </w:r>
                </w:p>
                <w:p w:rsidR="00357C94" w:rsidRPr="00771DBF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Die Erklärung zur Bietergemeinschaft ist im Formblatt 234 beigefügt.</w:t>
                  </w:r>
                </w:p>
                <w:p w:rsidR="00357C94" w:rsidRPr="00771DBF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</w:tc>
            </w:tr>
          </w:tbl>
          <w:p w:rsidR="00357C94" w:rsidRPr="00771DBF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357C94" w:rsidRPr="00771DBF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57C94" w:rsidRPr="00771DBF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930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57C94" w:rsidRPr="00771DBF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FF0000"/>
                <w:sz w:val="24"/>
                <w:szCs w:val="24"/>
                <w:highlight w:val="yellow"/>
              </w:rPr>
            </w:pPr>
            <w:r w:rsidRPr="00771DBF">
              <w:rPr>
                <w:b/>
              </w:rPr>
              <w:t>An mein/unser Angebot halte(n) ich/wir mich/uns bis zum Ablauf der Bindefrist gebunden.</w:t>
            </w:r>
          </w:p>
        </w:tc>
      </w:tr>
      <w:tr w:rsidR="00341A7F" w:rsidRPr="0036695A" w:rsidTr="004048EF">
        <w:trPr>
          <w:trHeight w:hRule="exact" w:val="113"/>
        </w:trPr>
        <w:tc>
          <w:tcPr>
            <w:tcW w:w="9667" w:type="dxa"/>
            <w:gridSpan w:val="16"/>
            <w:noWrap/>
            <w:tcMar>
              <w:left w:w="28" w:type="dxa"/>
            </w:tcMar>
            <w:vAlign w:val="center"/>
          </w:tcPr>
          <w:p w:rsidR="00341A7F" w:rsidRPr="0036695A" w:rsidRDefault="00341A7F" w:rsidP="001C60F2">
            <w:pPr>
              <w:rPr>
                <w:sz w:val="16"/>
                <w:szCs w:val="16"/>
              </w:rPr>
            </w:pPr>
          </w:p>
        </w:tc>
      </w:tr>
      <w:tr w:rsidR="00341A7F" w:rsidRPr="001C60F2" w:rsidTr="004048EF">
        <w:trPr>
          <w:trHeight w:val="284"/>
        </w:trPr>
        <w:tc>
          <w:tcPr>
            <w:tcW w:w="6832" w:type="dxa"/>
            <w:gridSpan w:val="10"/>
            <w:noWrap/>
            <w:tcMar>
              <w:left w:w="28" w:type="dxa"/>
            </w:tcMar>
          </w:tcPr>
          <w:p w:rsidR="00341A7F" w:rsidRPr="00410951" w:rsidRDefault="00341A7F" w:rsidP="00521827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5B1392">
              <w:t>einschl. Umsatzsteuer</w:t>
            </w:r>
            <w:r w:rsidR="00165996">
              <w:t xml:space="preserve"> </w:t>
            </w:r>
            <w:r w:rsidRPr="00597968">
              <w:t>beträgt</w:t>
            </w:r>
          </w:p>
        </w:tc>
        <w:tc>
          <w:tcPr>
            <w:tcW w:w="1843" w:type="dxa"/>
            <w:gridSpan w:val="2"/>
            <w:tcBorders>
              <w:bottom w:val="single" w:sz="4" w:space="0" w:color="808080"/>
            </w:tcBorders>
            <w:vAlign w:val="bottom"/>
          </w:tcPr>
          <w:p w:rsidR="00341A7F" w:rsidRPr="00410951" w:rsidRDefault="00341A7F" w:rsidP="00DD6287">
            <w:pPr>
              <w:jc w:val="left"/>
              <w:rPr>
                <w:b/>
              </w:rPr>
            </w:pPr>
          </w:p>
        </w:tc>
        <w:tc>
          <w:tcPr>
            <w:tcW w:w="992" w:type="dxa"/>
            <w:gridSpan w:val="4"/>
            <w:vAlign w:val="bottom"/>
          </w:tcPr>
          <w:p w:rsidR="00341A7F" w:rsidRPr="00410951" w:rsidRDefault="00341A7F" w:rsidP="00853F45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341A7F" w:rsidRPr="0036695A" w:rsidTr="004048EF">
        <w:trPr>
          <w:trHeight w:hRule="exact" w:val="113"/>
        </w:trPr>
        <w:tc>
          <w:tcPr>
            <w:tcW w:w="9667" w:type="dxa"/>
            <w:gridSpan w:val="16"/>
            <w:noWrap/>
            <w:tcMar>
              <w:left w:w="28" w:type="dxa"/>
            </w:tcMar>
            <w:vAlign w:val="center"/>
          </w:tcPr>
          <w:p w:rsidR="00341A7F" w:rsidRPr="0036695A" w:rsidRDefault="00341A7F" w:rsidP="001C60F2">
            <w:pPr>
              <w:rPr>
                <w:sz w:val="16"/>
                <w:szCs w:val="16"/>
              </w:rPr>
            </w:pPr>
          </w:p>
        </w:tc>
      </w:tr>
      <w:tr w:rsidR="00341A7F" w:rsidRPr="00DF0D66" w:rsidTr="004048EF">
        <w:trPr>
          <w:trHeight w:hRule="exact" w:val="113"/>
        </w:trPr>
        <w:tc>
          <w:tcPr>
            <w:tcW w:w="9667" w:type="dxa"/>
            <w:gridSpan w:val="16"/>
            <w:noWrap/>
            <w:tcMar>
              <w:left w:w="28" w:type="dxa"/>
            </w:tcMar>
            <w:vAlign w:val="center"/>
          </w:tcPr>
          <w:p w:rsidR="00341A7F" w:rsidRPr="00410951" w:rsidRDefault="00341A7F" w:rsidP="001C60F2">
            <w:pPr>
              <w:rPr>
                <w:b/>
              </w:rPr>
            </w:pPr>
          </w:p>
        </w:tc>
      </w:tr>
      <w:tr w:rsidR="00341A7F" w:rsidRPr="001C60F2" w:rsidTr="004048EF">
        <w:trPr>
          <w:trHeight w:val="291"/>
        </w:trPr>
        <w:tc>
          <w:tcPr>
            <w:tcW w:w="7019" w:type="dxa"/>
            <w:gridSpan w:val="11"/>
            <w:noWrap/>
            <w:tcMar>
              <w:left w:w="28" w:type="dxa"/>
            </w:tcMar>
          </w:tcPr>
          <w:p w:rsidR="00341A7F" w:rsidRPr="00FF10F9" w:rsidRDefault="00341A7F" w:rsidP="003F6BB1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</w:t>
            </w:r>
            <w:r w:rsidR="003F6BB1">
              <w:t xml:space="preserve">das </w:t>
            </w:r>
            <w:r w:rsidRPr="00597968">
              <w:t>Haupt</w:t>
            </w:r>
            <w:r w:rsidR="003F6BB1">
              <w:t>angebot</w:t>
            </w:r>
          </w:p>
        </w:tc>
        <w:tc>
          <w:tcPr>
            <w:tcW w:w="1656" w:type="dxa"/>
            <w:tcBorders>
              <w:bottom w:val="single" w:sz="4" w:space="0" w:color="808080"/>
            </w:tcBorders>
            <w:vAlign w:val="bottom"/>
          </w:tcPr>
          <w:p w:rsidR="00341A7F" w:rsidRPr="00410951" w:rsidRDefault="00341A7F" w:rsidP="00DC6699">
            <w:pPr>
              <w:rPr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:rsidR="00AE4FD9" w:rsidRDefault="00AE4FD9" w:rsidP="00853F45">
            <w:pPr>
              <w:jc w:val="center"/>
              <w:rPr>
                <w:b/>
              </w:rPr>
            </w:pPr>
          </w:p>
          <w:p w:rsidR="00AE4FD9" w:rsidRDefault="00AE4FD9" w:rsidP="00853F45">
            <w:pPr>
              <w:jc w:val="center"/>
              <w:rPr>
                <w:b/>
              </w:rPr>
            </w:pPr>
          </w:p>
          <w:p w:rsidR="00341A7F" w:rsidRPr="00410951" w:rsidRDefault="00341A7F" w:rsidP="00853F45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341A7F" w:rsidRPr="001C60F2" w:rsidTr="004048EF">
        <w:trPr>
          <w:trHeight w:hRule="exact" w:val="113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341A7F" w:rsidRDefault="00341A7F" w:rsidP="0051062D">
            <w:pPr>
              <w:contextualSpacing/>
              <w:jc w:val="left"/>
              <w:outlineLvl w:val="0"/>
              <w:rPr>
                <w:b/>
              </w:rPr>
            </w:pPr>
          </w:p>
          <w:p w:rsidR="003F6BB1" w:rsidRDefault="003F6BB1" w:rsidP="0051062D">
            <w:pPr>
              <w:contextualSpacing/>
              <w:jc w:val="left"/>
              <w:outlineLvl w:val="0"/>
              <w:rPr>
                <w:b/>
              </w:rPr>
            </w:pPr>
          </w:p>
          <w:p w:rsidR="003F6BB1" w:rsidRPr="00410951" w:rsidRDefault="003F6BB1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525" w:type="dxa"/>
            <w:gridSpan w:val="9"/>
            <w:noWrap/>
            <w:vAlign w:val="center"/>
          </w:tcPr>
          <w:p w:rsidR="00341A7F" w:rsidRPr="00410951" w:rsidRDefault="00341A7F" w:rsidP="001C60F2">
            <w:pPr>
              <w:rPr>
                <w:b/>
              </w:rPr>
            </w:pPr>
          </w:p>
        </w:tc>
      </w:tr>
      <w:tr w:rsidR="00341A7F" w:rsidRPr="001C60F2" w:rsidTr="004048EF">
        <w:trPr>
          <w:trHeight w:val="397"/>
        </w:trPr>
        <w:tc>
          <w:tcPr>
            <w:tcW w:w="9667" w:type="dxa"/>
            <w:gridSpan w:val="16"/>
            <w:noWrap/>
            <w:tcMar>
              <w:left w:w="28" w:type="dxa"/>
            </w:tcMar>
          </w:tcPr>
          <w:p w:rsidR="00341A7F" w:rsidRPr="00410951" w:rsidRDefault="00341A7F" w:rsidP="00D425A1">
            <w:pPr>
              <w:pStyle w:val="berschrift1"/>
            </w:pPr>
            <w:r>
              <w:t>Bestandteil</w:t>
            </w:r>
            <w:r w:rsidR="000709AB">
              <w:t>e</w:t>
            </w:r>
            <w:r>
              <w:t xml:space="preserve">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</w:t>
            </w:r>
            <w:r w:rsidR="000D4404">
              <w:t>la</w:t>
            </w:r>
            <w:r>
              <w:t>gen</w:t>
            </w:r>
            <w:r w:rsidRPr="00410951">
              <w:t>: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shd w:val="clear" w:color="auto" w:fill="auto"/>
            <w:noWrap/>
            <w:tcMar>
              <w:left w:w="28" w:type="dxa"/>
            </w:tcMar>
            <w:vAlign w:val="center"/>
          </w:tcPr>
          <w:p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:rsidR="00341A7F" w:rsidRPr="001C60F2" w:rsidRDefault="00341A7F" w:rsidP="006408D7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 xml:space="preserve">Allgemeine Vertragsbedingungen für die Ausführung von </w:t>
            </w:r>
            <w:r>
              <w:t>L</w:t>
            </w:r>
            <w:r w:rsidRPr="001C60F2">
              <w:t>eistungen (VO</w:t>
            </w:r>
            <w:r>
              <w:t>L</w:t>
            </w:r>
            <w:r w:rsidRPr="001C60F2">
              <w:t xml:space="preserve">/B), </w:t>
            </w:r>
            <w:r w:rsidR="003F6BB1">
              <w:t xml:space="preserve">in der </w:t>
            </w:r>
            <w:r w:rsidR="006408D7">
              <w:t>zum Zeitpunkt der Ausschreibung</w:t>
            </w:r>
            <w:r w:rsidR="003F6BB1">
              <w:t xml:space="preserve"> gültigen Fassung</w:t>
            </w:r>
            <w:r w:rsidRPr="001C60F2">
              <w:t>,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shd w:val="clear" w:color="auto" w:fill="auto"/>
            <w:noWrap/>
            <w:tcMar>
              <w:left w:w="28" w:type="dxa"/>
            </w:tcMar>
            <w:vAlign w:val="center"/>
          </w:tcPr>
          <w:p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:rsidR="00341A7F" w:rsidRPr="001C60F2" w:rsidRDefault="00341A7F" w:rsidP="006C76A1">
            <w:pPr>
              <w:pStyle w:val="AnstrichTabelle"/>
              <w:jc w:val="left"/>
            </w:pPr>
            <w:r>
              <w:t>-</w:t>
            </w:r>
            <w:r>
              <w:tab/>
              <w:t>Unterlagen gem. Aufforderung zur Angebotsabgabe, Anlagen – Teil B</w:t>
            </w:r>
            <w:r w:rsidR="00442963">
              <w:t>, Teil C und Teil D</w:t>
            </w:r>
            <w:r w:rsidRPr="001C60F2" w:rsidDel="00AB5132">
              <w:t xml:space="preserve"> </w:t>
            </w:r>
          </w:p>
        </w:tc>
      </w:tr>
      <w:tr w:rsidR="00357C94" w:rsidRPr="001C60F2" w:rsidTr="004048EF">
        <w:trPr>
          <w:trHeight w:hRule="exact" w:val="1417"/>
        </w:trPr>
        <w:tc>
          <w:tcPr>
            <w:tcW w:w="595" w:type="dxa"/>
            <w:gridSpan w:val="3"/>
            <w:noWrap/>
            <w:tcMar>
              <w:left w:w="28" w:type="dxa"/>
            </w:tcMar>
          </w:tcPr>
          <w:tbl>
            <w:tblPr>
              <w:tblW w:w="9667" w:type="dxa"/>
              <w:tblLayout w:type="fixed"/>
              <w:tblLook w:val="01E0" w:firstRow="1" w:lastRow="1" w:firstColumn="1" w:lastColumn="1" w:noHBand="0" w:noVBand="0"/>
            </w:tblPr>
            <w:tblGrid>
              <w:gridCol w:w="9667"/>
            </w:tblGrid>
            <w:tr w:rsidR="00357C94" w:rsidRPr="00227E1B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tbl>
                  <w:tblPr>
                    <w:tblW w:w="966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7"/>
                    <w:gridCol w:w="27"/>
                    <w:gridCol w:w="399"/>
                    <w:gridCol w:w="850"/>
                    <w:gridCol w:w="3663"/>
                    <w:gridCol w:w="1506"/>
                    <w:gridCol w:w="2655"/>
                  </w:tblGrid>
                  <w:tr w:rsidR="00357C94" w:rsidRPr="00227E1B" w:rsidTr="00507E41">
                    <w:trPr>
                      <w:trHeight w:val="651"/>
                    </w:trPr>
                    <w:tc>
                      <w:tcPr>
                        <w:tcW w:w="594" w:type="dxa"/>
                        <w:gridSpan w:val="2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pStyle w:val="berschrift1"/>
                          <w:numPr>
                            <w:ilvl w:val="0"/>
                            <w:numId w:val="16"/>
                          </w:numPr>
                          <w:tabs>
                            <w:tab w:val="num" w:pos="567"/>
                          </w:tabs>
                          <w:ind w:left="567" w:hanging="567"/>
                          <w:contextualSpacing/>
                        </w:pPr>
                        <w:r w:rsidRPr="00227E1B">
                          <w:fldChar w:fldCharType="begin">
                            <w:ffData>
                              <w:name w:val="Kontrollkästchen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27E1B">
                          <w:instrText xml:space="preserve"> FORMCHECKBOX </w:instrText>
                        </w:r>
                        <w:r w:rsidR="00F07FA7">
                          <w:fldChar w:fldCharType="separate"/>
                        </w:r>
                        <w:r w:rsidRPr="00227E1B">
                          <w:fldChar w:fldCharType="end"/>
                        </w:r>
                      </w:p>
                    </w:tc>
                    <w:tc>
                      <w:tcPr>
                        <w:tcW w:w="9073" w:type="dxa"/>
                        <w:gridSpan w:val="5"/>
                        <w:noWrap/>
                        <w:vAlign w:val="center"/>
                      </w:tcPr>
                      <w:p w:rsidR="00357C94" w:rsidRPr="00227E1B" w:rsidRDefault="00357C94" w:rsidP="00507E41">
                        <w:pPr>
                          <w:pStyle w:val="AnstrichTabelle"/>
                          <w:tabs>
                            <w:tab w:val="clear" w:pos="170"/>
                            <w:tab w:val="left" w:pos="291"/>
                          </w:tabs>
                          <w:ind w:left="291" w:hanging="291"/>
                        </w:pPr>
                        <w:r w:rsidRPr="00227E1B">
                          <w:fldChar w:fldCharType="begin">
                            <w:ffData>
                              <w:name w:val="Kontrollkästchen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27E1B">
                          <w:instrText xml:space="preserve"> FORMCHECKBOX </w:instrText>
                        </w:r>
                        <w:r w:rsidR="00F07FA7">
                          <w:fldChar w:fldCharType="separate"/>
                        </w:r>
                        <w:r w:rsidRPr="00227E1B">
                          <w:fldChar w:fldCharType="end"/>
                        </w:r>
                        <w:r w:rsidRPr="00227E1B">
                          <w:t xml:space="preserve"> Ich bin/Wir sind für den zu vergebenden Liefer- oder Dienstleistungsbereich präqualifiziert und im Präqualifikationsverzeichnis eingetragen unter Nummer: </w:t>
                        </w:r>
                      </w:p>
                    </w:tc>
                  </w:tr>
                  <w:tr w:rsidR="00357C94" w:rsidRPr="00227E1B" w:rsidTr="00507E41">
                    <w:trPr>
                      <w:trHeight w:val="284"/>
                    </w:trPr>
                    <w:tc>
                      <w:tcPr>
                        <w:tcW w:w="567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noWrap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850" w:type="dxa"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Name:</w:t>
                        </w:r>
                      </w:p>
                    </w:tc>
                    <w:tc>
                      <w:tcPr>
                        <w:tcW w:w="3663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1506" w:type="dxa"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55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</w:tr>
                  <w:tr w:rsidR="00357C94" w:rsidRPr="00227E1B" w:rsidTr="00507E41">
                    <w:trPr>
                      <w:trHeight w:val="284"/>
                    </w:trPr>
                    <w:tc>
                      <w:tcPr>
                        <w:tcW w:w="567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noWrap/>
                        <w:vAlign w:val="center"/>
                      </w:tcPr>
                      <w:p w:rsidR="00357C94" w:rsidRPr="00227E1B" w:rsidRDefault="00357C94" w:rsidP="00507E41"/>
                    </w:tc>
                    <w:tc>
                      <w:tcPr>
                        <w:tcW w:w="850" w:type="dxa"/>
                        <w:vAlign w:val="center"/>
                      </w:tcPr>
                      <w:p w:rsidR="00357C94" w:rsidRPr="00227E1B" w:rsidRDefault="00357C94" w:rsidP="00507E41">
                        <w:r w:rsidRPr="00227E1B">
                          <w:t>Name:</w:t>
                        </w:r>
                      </w:p>
                    </w:tc>
                    <w:tc>
                      <w:tcPr>
                        <w:tcW w:w="3663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/>
                    </w:tc>
                    <w:tc>
                      <w:tcPr>
                        <w:tcW w:w="1506" w:type="dxa"/>
                        <w:vAlign w:val="center"/>
                      </w:tcPr>
                      <w:p w:rsidR="00357C94" w:rsidRPr="00227E1B" w:rsidRDefault="00357C94" w:rsidP="00507E41"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55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/>
                    </w:tc>
                  </w:tr>
                </w:tbl>
                <w:p w:rsidR="00357C94" w:rsidRPr="00227E1B" w:rsidRDefault="00357C94" w:rsidP="00507E41">
                  <w:pPr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357C94" w:rsidRPr="00227E1B" w:rsidRDefault="00357C94" w:rsidP="00507E41"/>
        </w:tc>
        <w:tc>
          <w:tcPr>
            <w:tcW w:w="9072" w:type="dxa"/>
            <w:gridSpan w:val="13"/>
            <w:noWrap/>
          </w:tcPr>
          <w:p w:rsidR="00357C94" w:rsidRPr="00227E1B" w:rsidRDefault="00357C94" w:rsidP="00507E41">
            <w:pPr>
              <w:rPr>
                <w:b/>
                <w:sz w:val="24"/>
              </w:rPr>
            </w:pPr>
          </w:p>
          <w:p w:rsidR="00357C94" w:rsidRPr="00227E1B" w:rsidRDefault="00F07FA7" w:rsidP="00507E41">
            <w:pPr>
              <w:rPr>
                <w:b/>
              </w:rPr>
            </w:pPr>
            <w:sdt>
              <w:sdtPr>
                <w:rPr>
                  <w:sz w:val="24"/>
                </w:rPr>
                <w:id w:val="-118266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C94" w:rsidRPr="00227E1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57C94" w:rsidRPr="00227E1B">
              <w:rPr>
                <w:b/>
                <w:sz w:val="24"/>
              </w:rPr>
              <w:t xml:space="preserve">  </w:t>
            </w:r>
            <w:r w:rsidR="00357C94" w:rsidRPr="00227E1B">
              <w:rPr>
                <w:b/>
              </w:rPr>
              <w:t xml:space="preserve">Ich bin/Wir sind für den zu vergebenden Liefer- oder Dienstleistungsbereich </w:t>
            </w:r>
          </w:p>
          <w:p w:rsidR="00357C94" w:rsidRPr="00227E1B" w:rsidRDefault="00357C94" w:rsidP="00507E41">
            <w:r w:rsidRPr="00227E1B">
              <w:rPr>
                <w:b/>
              </w:rPr>
              <w:t xml:space="preserve">       präqualifiziert und im Präqualifikationsverzeichnis eingetragen unter Nummer:</w:t>
            </w:r>
          </w:p>
          <w:tbl>
            <w:tblPr>
              <w:tblW w:w="9667" w:type="dxa"/>
              <w:tblLayout w:type="fixed"/>
              <w:tblLook w:val="01E0" w:firstRow="1" w:lastRow="1" w:firstColumn="1" w:lastColumn="1" w:noHBand="0" w:noVBand="0"/>
            </w:tblPr>
            <w:tblGrid>
              <w:gridCol w:w="9667"/>
            </w:tblGrid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tbl>
                  <w:tblPr>
                    <w:tblW w:w="9521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5"/>
                    <w:gridCol w:w="278"/>
                    <w:gridCol w:w="838"/>
                    <w:gridCol w:w="4020"/>
                    <w:gridCol w:w="1482"/>
                    <w:gridCol w:w="2618"/>
                  </w:tblGrid>
                  <w:tr w:rsidR="00357C94" w:rsidRPr="00227E1B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keepNext w:val="0"/>
                          <w:jc w:val="left"/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838" w:type="dxa"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Name: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1482" w:type="dxa"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18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</w:tr>
                  <w:tr w:rsidR="00357C94" w:rsidRPr="00F507C2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357C94" w:rsidRPr="00227E1B" w:rsidRDefault="00357C94" w:rsidP="00507E41"/>
                    </w:tc>
                    <w:tc>
                      <w:tcPr>
                        <w:tcW w:w="838" w:type="dxa"/>
                        <w:vAlign w:val="center"/>
                      </w:tcPr>
                      <w:p w:rsidR="00357C94" w:rsidRPr="00227E1B" w:rsidRDefault="00357C94" w:rsidP="00507E41">
                        <w:r w:rsidRPr="00227E1B">
                          <w:t>Name:</w:t>
                        </w:r>
                      </w:p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/>
                    </w:tc>
                    <w:tc>
                      <w:tcPr>
                        <w:tcW w:w="1482" w:type="dxa"/>
                        <w:vAlign w:val="center"/>
                      </w:tcPr>
                      <w:p w:rsidR="00357C94" w:rsidRPr="00D853F2" w:rsidRDefault="00357C94" w:rsidP="00507E41"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F507C2" w:rsidRDefault="00357C94" w:rsidP="00507E41"/>
                    </w:tc>
                  </w:tr>
                  <w:tr w:rsidR="00357C94" w:rsidRPr="00F507C2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F507C2" w:rsidRDefault="00357C94" w:rsidP="00507E41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357C94" w:rsidRPr="00F507C2" w:rsidRDefault="00357C94" w:rsidP="00507E41"/>
                    </w:tc>
                    <w:tc>
                      <w:tcPr>
                        <w:tcW w:w="838" w:type="dxa"/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1482" w:type="dxa"/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F507C2" w:rsidRDefault="00357C94" w:rsidP="00507E41"/>
                    </w:tc>
                  </w:tr>
                  <w:tr w:rsidR="00357C94" w:rsidRPr="00F507C2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F507C2" w:rsidRDefault="00357C94" w:rsidP="00507E41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357C94" w:rsidRPr="00F507C2" w:rsidRDefault="00357C94" w:rsidP="00507E41"/>
                    </w:tc>
                    <w:tc>
                      <w:tcPr>
                        <w:tcW w:w="838" w:type="dxa"/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1482" w:type="dxa"/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F507C2" w:rsidRDefault="00357C94" w:rsidP="00507E41"/>
                    </w:tc>
                  </w:tr>
                </w:tbl>
                <w:p w:rsidR="00357C94" w:rsidRPr="00F507C2" w:rsidRDefault="00357C94" w:rsidP="00507E41">
                  <w:pPr>
                    <w:rPr>
                      <w:sz w:val="12"/>
                      <w:szCs w:val="12"/>
                    </w:rPr>
                  </w:pPr>
                </w:p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</w:tbl>
          <w:p w:rsidR="00357C94" w:rsidRDefault="00357C94" w:rsidP="00507E41"/>
        </w:tc>
      </w:tr>
      <w:tr w:rsidR="00E35766" w:rsidRPr="001C60F2" w:rsidTr="004048EF">
        <w:trPr>
          <w:gridAfter w:val="2"/>
          <w:wAfter w:w="430" w:type="dxa"/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E35766" w:rsidRPr="00973D97" w:rsidRDefault="00E35766" w:rsidP="003F6A26"/>
        </w:tc>
        <w:tc>
          <w:tcPr>
            <w:tcW w:w="394" w:type="dxa"/>
            <w:gridSpan w:val="3"/>
            <w:noWrap/>
            <w:vAlign w:val="center"/>
          </w:tcPr>
          <w:p w:rsidR="00E35766" w:rsidRDefault="00E35766" w:rsidP="003F6A26">
            <w:pPr>
              <w:jc w:val="left"/>
            </w:pPr>
          </w:p>
        </w:tc>
        <w:tc>
          <w:tcPr>
            <w:tcW w:w="8248" w:type="dxa"/>
            <w:gridSpan w:val="8"/>
            <w:vAlign w:val="center"/>
          </w:tcPr>
          <w:p w:rsidR="00E35766" w:rsidRPr="00666F19" w:rsidRDefault="00E35766" w:rsidP="003F6A26">
            <w:pPr>
              <w:jc w:val="left"/>
            </w:pPr>
          </w:p>
        </w:tc>
      </w:tr>
      <w:tr w:rsidR="00357C94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79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57C94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4048EF">
              <w:rPr>
                <w:rFonts w:cs="Arial"/>
                <w:b/>
                <w:bCs/>
                <w:color w:val="000000"/>
                <w:sz w:val="22"/>
              </w:rPr>
              <w:t>6</w:t>
            </w:r>
          </w:p>
        </w:tc>
        <w:tc>
          <w:tcPr>
            <w:tcW w:w="857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79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7494"/>
            </w:tblGrid>
            <w:tr w:rsidR="00357C94" w:rsidRPr="00B6223A" w:rsidTr="00507E41">
              <w:sdt>
                <w:sdtPr>
                  <w:rPr>
                    <w:rFonts w:cs="Arial"/>
                    <w:sz w:val="24"/>
                    <w:szCs w:val="24"/>
                  </w:rPr>
                  <w:id w:val="9484308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</w:tcPr>
                    <w:p w:rsidR="00357C94" w:rsidRPr="001A6B4B" w:rsidRDefault="00357C94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 w:rsidRPr="001A6B4B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357C94" w:rsidRPr="00106862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Ich bin/Wir sind kleines oder mittleres Unternehmen – KMU - (&lt; 250 Beschäftigte und ≤ 50 Mio. Euro Jahresumsatz bzw. ≤ 43 Mio. Jahresbilanzsumme)</w:t>
                  </w:r>
                  <w:r w:rsidRPr="001A6B4B">
                    <w:rPr>
                      <w:rStyle w:val="Funotenzeichen"/>
                      <w:rFonts w:cs="Arial"/>
                    </w:rPr>
                    <w:footnoteReference w:id="2"/>
                  </w:r>
                </w:p>
                <w:p w:rsidR="00357C94" w:rsidRPr="00B6223A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</w:tc>
            </w:tr>
          </w:tbl>
          <w:p w:rsidR="00357C94" w:rsidRPr="00B6223A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4048EF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79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4048EF" w:rsidRPr="001A6B4B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 w:val="22"/>
              </w:rPr>
              <w:t>7</w:t>
            </w:r>
          </w:p>
        </w:tc>
        <w:tc>
          <w:tcPr>
            <w:tcW w:w="902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1A6B4B">
              <w:rPr>
                <w:rFonts w:cs="Arial"/>
                <w:b/>
                <w:bCs/>
              </w:rPr>
              <w:t>Erklärungen zu Nachunternehmerleistungen und zur Nutzung von Kapazitäten anderer Unternehmen</w:t>
            </w:r>
          </w:p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  <w:p w:rsid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1A6B4B">
              <w:rPr>
                <w:rFonts w:cs="Arial"/>
                <w:bCs/>
              </w:rPr>
              <w:t>Soweit nachfolgend nichts anderes erklärt wird, werden sämtliche Leistungen im eigenen Betrieb ausgeführt.</w:t>
            </w:r>
          </w:p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4048EF" w:rsidRPr="001A6B4B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bookmarkStart w:id="1" w:name="_Hlk227156156"/>
          </w:p>
        </w:tc>
        <w:tc>
          <w:tcPr>
            <w:tcW w:w="902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8571"/>
            </w:tblGrid>
            <w:tr w:rsidR="004048EF" w:rsidRPr="001A6B4B" w:rsidTr="00507E41">
              <w:sdt>
                <w:sdtPr>
                  <w:rPr>
                    <w:rFonts w:cs="Arial"/>
                    <w:sz w:val="24"/>
                  </w:rPr>
                  <w:id w:val="-3637510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  <w:hideMark/>
                    </w:tcPr>
                    <w:p w:rsidR="004048EF" w:rsidRPr="001A6B4B" w:rsidRDefault="004048EF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 w:rsidRPr="001A6B4B">
                        <w:rPr>
                          <w:rFonts w:ascii="MS Gothic" w:eastAsia="MS Gothic" w:hAnsi="MS Gothic" w:cs="Arial" w:hint="eastAsia"/>
                          <w:sz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1A6B4B">
                    <w:rPr>
                      <w:rFonts w:cs="Arial"/>
                      <w:b/>
                    </w:rPr>
                    <w:t>Einsatz von Nachunternehmern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Es ist beabsichtigt, Teile der Leistung durch Nachunternehmer ausführen zu lassen.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Die vorgesehenen Leistungsbereiche sind im Formblatt 233 aufgeführt.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Es werden ausschließlich die im Formblatt 233 genannten Leistungen übertragen.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highlight w:val="yellow"/>
                    </w:rPr>
                  </w:pPr>
                  <w:r w:rsidRPr="001A6B4B">
                    <w:rPr>
                      <w:rFonts w:cs="Arial"/>
                    </w:rPr>
                    <w:t>Der Auftraggeber kann vor Zuschlagserteilung verlangen, dass die vorgesehenen Nachunternehmer benannt und entsprechende Verpflichtungserklärungen vorgelegt werden.</w:t>
                  </w:r>
                </w:p>
              </w:tc>
            </w:tr>
            <w:tr w:rsidR="004048EF" w:rsidRPr="001A6B4B" w:rsidTr="00507E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ind w:right="10"/>
                    <w:rPr>
                      <w:rFonts w:cs="Arial"/>
                      <w:highlight w:val="yellow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highlight w:val="yellow"/>
                    </w:rPr>
                  </w:pPr>
                </w:p>
              </w:tc>
            </w:tr>
            <w:tr w:rsidR="004048EF" w:rsidRPr="001A6B4B" w:rsidTr="00507E41">
              <w:sdt>
                <w:sdtPr>
                  <w:rPr>
                    <w:rFonts w:cs="Arial"/>
                    <w:sz w:val="24"/>
                  </w:rPr>
                  <w:id w:val="4209876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  <w:hideMark/>
                    </w:tcPr>
                    <w:p w:rsidR="004048EF" w:rsidRPr="001A6B4B" w:rsidRDefault="004048EF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  <w:highlight w:val="yellow"/>
                        </w:rPr>
                      </w:pPr>
                      <w:r w:rsidRPr="001A6B4B">
                        <w:rPr>
                          <w:rFonts w:ascii="MS Gothic" w:eastAsia="MS Gothic" w:hAnsi="MS Gothic" w:cs="Arial" w:hint="eastAsia"/>
                          <w:sz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1A6B4B">
                    <w:rPr>
                      <w:rFonts w:cs="Arial"/>
                      <w:b/>
                    </w:rPr>
                    <w:t>Nutzung von Kapazitäten anderer Unternehmen zur Erfüllung der Eignungsanforderungen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Zur Erfüllung der Eignungsanforderungen werden Kapazitäten anderer Unternehmen in Anspruch genommen.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Die entsprechenden Unternehmen sowie der Umfang der in Anspruch genommenen Kapazitäten sind im Formblatt 235 aufgeführt.</w:t>
                  </w:r>
                </w:p>
              </w:tc>
            </w:tr>
          </w:tbl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4048EF" w:rsidRPr="001A6B4B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902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</w:rPr>
            </w:pPr>
          </w:p>
        </w:tc>
      </w:tr>
      <w:tr w:rsidR="004048EF" w:rsidRPr="004048EF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highlight w:val="yellow"/>
              </w:rPr>
            </w:pPr>
            <w:bookmarkStart w:id="2" w:name="_Hlk227156029"/>
            <w:r w:rsidRPr="004048EF">
              <w:rPr>
                <w:rFonts w:cs="Arial"/>
                <w:b/>
                <w:bCs/>
                <w:sz w:val="22"/>
              </w:rPr>
              <w:t>8</w:t>
            </w:r>
          </w:p>
        </w:tc>
        <w:tc>
          <w:tcPr>
            <w:tcW w:w="902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4048EF">
              <w:rPr>
                <w:rFonts w:cs="Arial"/>
                <w:b/>
                <w:bCs/>
              </w:rPr>
              <w:t>Ich/Wir erkläre(n), dass</w:t>
            </w:r>
          </w:p>
        </w:tc>
      </w:tr>
      <w:bookmarkEnd w:id="1"/>
      <w:bookmarkEnd w:id="2"/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Default="00341A7F" w:rsidP="00E03D99">
            <w:r>
              <w:t xml:space="preserve">ich/wir </w:t>
            </w:r>
            <w:r w:rsidRPr="001B7960">
              <w:t>meinen/unseren Verpflichtungen zur Zahlung der Steuern und Abgaben sowie der Bei</w:t>
            </w:r>
            <w:r>
              <w:softHyphen/>
            </w:r>
            <w:r w:rsidRPr="001B7960">
              <w:t>träge zu</w:t>
            </w:r>
            <w:r>
              <w:t>r</w:t>
            </w:r>
            <w:r w:rsidRPr="001B7960">
              <w:t xml:space="preserve"> gesetzlichen Sozialversicherung nachgekommen bin/sind</w:t>
            </w:r>
            <w:r>
              <w:t>.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Default="00341A7F" w:rsidP="00E03D99">
            <w:r>
              <w:t xml:space="preserve">ich/wir </w:t>
            </w:r>
            <w:r w:rsidRPr="001B7960">
              <w:t xml:space="preserve">in den letzten 2 Jahren nicht </w:t>
            </w:r>
            <w:r>
              <w:t xml:space="preserve">gem. § 21 Abs. 1 i.V.m. § 23 des Arbeitnehmer-Entsendegesetzes </w:t>
            </w:r>
            <w:r w:rsidRPr="001B7960">
              <w:t xml:space="preserve">mit einer </w:t>
            </w:r>
            <w:r>
              <w:t>Geldbuße von mehr als 2 50</w:t>
            </w:r>
            <w:r w:rsidRPr="003450D3">
              <w:t>0</w:t>
            </w:r>
            <w:r w:rsidRPr="001B7960">
              <w:t xml:space="preserve"> </w:t>
            </w:r>
            <w:r>
              <w:t>Euro</w:t>
            </w:r>
            <w:r w:rsidRPr="001B7960">
              <w:t xml:space="preserve"> belegt worden bin/sind</w:t>
            </w:r>
            <w:r>
              <w:t>.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Default="00341A7F" w:rsidP="00E03D99">
            <w:r>
              <w:t xml:space="preserve">ich/wir </w:t>
            </w:r>
            <w:r w:rsidRPr="001B7960">
              <w:t>die gewerberechtlichen Voraussetzungen für die Ausführung der angebotenen Leistung erfülle(n).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Pr="001C60F2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Default="00341A7F" w:rsidP="00E03D99">
            <w:r>
              <w:t>ich/wir den Wortlaut der vom Auftraggeber verfassten Langfassung des Leistungsverzeichnisses  als alleinverbindlich anerkenne(n).</w:t>
            </w:r>
          </w:p>
        </w:tc>
      </w:tr>
      <w:tr w:rsidR="00341A7F" w:rsidRPr="0027784E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Pr="0027784E" w:rsidRDefault="00341A7F" w:rsidP="00F808BF">
            <w:pPr>
              <w:jc w:val="right"/>
            </w:pPr>
            <w:r w:rsidRPr="0027784E"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Pr="0027784E" w:rsidRDefault="00673670" w:rsidP="00E03D99">
            <w:pPr>
              <w:keepNext w:val="0"/>
              <w:autoSpaceDE w:val="0"/>
              <w:autoSpaceDN w:val="0"/>
              <w:adjustRightInd w:val="0"/>
            </w:pPr>
            <w:r>
              <w:rPr>
                <w:rFonts w:cs="Arial"/>
              </w:rPr>
              <w:t>die mir/uns über die Vergabeplattform zur Verfügung gestellten Änderungen der Vergabeunterlagen Gegenstand meines/unseres Angebotes sind.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0D4404" w:rsidRPr="0027784E" w:rsidRDefault="000D4404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Pr="001C60F2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0D4404" w:rsidRPr="001C60F2" w:rsidRDefault="00341A7F" w:rsidP="00E03D99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0D4404" w:rsidRPr="0027784E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0D4404" w:rsidRPr="0027784E" w:rsidRDefault="000D4404" w:rsidP="00656212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0D4404" w:rsidRPr="0027784E" w:rsidRDefault="000D4404" w:rsidP="00656212">
            <w:pPr>
              <w:jc w:val="right"/>
            </w:pPr>
            <w:r w:rsidRPr="0027784E"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0D4404" w:rsidRPr="0027784E" w:rsidRDefault="000D4404" w:rsidP="00E03D99">
            <w:pPr>
              <w:tabs>
                <w:tab w:val="left" w:pos="0"/>
              </w:tabs>
            </w:pPr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0D4404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0D4404" w:rsidRPr="0027784E" w:rsidRDefault="000D4404" w:rsidP="00656212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0D4404" w:rsidRPr="001C60F2" w:rsidRDefault="000D4404" w:rsidP="00656212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491C69" w:rsidRPr="001C60F2" w:rsidRDefault="000D4404" w:rsidP="00E03D99">
            <w:r w:rsidRPr="000D4404">
              <w:t>keine Waren Gegenstand der Leistung sind, die unter Missachtung der in den Kernarbeitsnormen der Internationalen Arbeitsorganisation (ILO) festgelegten Mindestanforderungen gewonnen oder hergestellt worden sind</w:t>
            </w:r>
            <w:r w:rsidR="00C619FB">
              <w:t xml:space="preserve"> (gem. § 2a LTTG).</w:t>
            </w:r>
          </w:p>
        </w:tc>
      </w:tr>
      <w:tr w:rsidR="00491C69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491C69" w:rsidRPr="0027784E" w:rsidRDefault="00491C69" w:rsidP="00656212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491C69" w:rsidRPr="001C60F2" w:rsidRDefault="00491C69" w:rsidP="00656212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875F26" w:rsidRPr="001C60F2" w:rsidRDefault="00491C69" w:rsidP="00E03D99">
            <w:r w:rsidRPr="00491C69">
              <w:t xml:space="preserve">bei </w:t>
            </w:r>
            <w:r>
              <w:t>meiner</w:t>
            </w:r>
            <w:r w:rsidRPr="00491C69">
              <w:t xml:space="preserve"> Leistung nur Produkte </w:t>
            </w:r>
            <w:r>
              <w:t>verwendet werden</w:t>
            </w:r>
            <w:r w:rsidRPr="00491C69">
              <w:t>, die der Richtlinie der Internationalen Arbeitsorganisation (ILO) gegen ausbeuterische Kinderarbeit entsprechen (</w:t>
            </w:r>
            <w:r w:rsidR="00AC440A">
              <w:t xml:space="preserve">IAO </w:t>
            </w:r>
            <w:r w:rsidRPr="00491C69">
              <w:t xml:space="preserve">Übereinkommen </w:t>
            </w:r>
            <w:r w:rsidR="00AC440A">
              <w:t xml:space="preserve">Nr. </w:t>
            </w:r>
            <w:r w:rsidRPr="00491C69">
              <w:t>182 über das Verbot und unverzügliche Maßnahmen zur Beseiti</w:t>
            </w:r>
            <w:r>
              <w:t>gung der schlimms</w:t>
            </w:r>
            <w:r w:rsidRPr="00491C69">
              <w:t>ten Formen der Kinderarbeit).</w:t>
            </w:r>
          </w:p>
        </w:tc>
      </w:tr>
      <w:tr w:rsidR="00875F26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875F26" w:rsidRPr="0027784E" w:rsidRDefault="00875F26" w:rsidP="008A5286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875F26" w:rsidRPr="001C60F2" w:rsidRDefault="00875F26" w:rsidP="008A5286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875F26" w:rsidRPr="001C60F2" w:rsidRDefault="00875F26" w:rsidP="00E03D99">
            <w:r>
              <w:t>§ 7 LTTG: Die Sanktionen nach § 7 LTTG werden hiermit vereinbart.</w:t>
            </w:r>
          </w:p>
        </w:tc>
      </w:tr>
      <w:tr w:rsidR="00341A7F" w:rsidRPr="00410951" w:rsidTr="004048EF">
        <w:trPr>
          <w:cantSplit/>
          <w:trHeight w:val="170"/>
        </w:trPr>
        <w:tc>
          <w:tcPr>
            <w:tcW w:w="9667" w:type="dxa"/>
            <w:gridSpan w:val="16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41A7F" w:rsidRPr="00FA6D6C" w:rsidRDefault="00341A7F" w:rsidP="00347E05">
            <w:pPr>
              <w:jc w:val="left"/>
            </w:pPr>
          </w:p>
        </w:tc>
      </w:tr>
      <w:tr w:rsidR="00341A7F" w:rsidRPr="00410951" w:rsidTr="004048EF">
        <w:trPr>
          <w:cantSplit/>
          <w:trHeight w:val="284"/>
        </w:trPr>
        <w:tc>
          <w:tcPr>
            <w:tcW w:w="9667" w:type="dxa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41A7F" w:rsidRDefault="00351183" w:rsidP="00347E05">
            <w:pPr>
              <w:jc w:val="left"/>
            </w:pPr>
            <w:r>
              <w:rPr>
                <w:rFonts w:cs="Arial"/>
                <w:color w:val="000000"/>
              </w:rPr>
              <w:t>Unterschrift in Textform (Vor- und Zuname)</w:t>
            </w: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E35766" w:rsidRDefault="00E35766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Pr="00FA6D6C" w:rsidRDefault="00341A7F" w:rsidP="00347E05">
            <w:pPr>
              <w:jc w:val="left"/>
            </w:pPr>
          </w:p>
        </w:tc>
      </w:tr>
    </w:tbl>
    <w:p w:rsidR="001C60F2" w:rsidRPr="00E2142E" w:rsidRDefault="001C60F2" w:rsidP="006832B7">
      <w:pPr>
        <w:rPr>
          <w:sz w:val="6"/>
          <w:szCs w:val="6"/>
        </w:rPr>
      </w:pPr>
    </w:p>
    <w:sectPr w:rsidR="001C60F2" w:rsidRPr="00E2142E" w:rsidSect="0013068A">
      <w:headerReference w:type="default" r:id="rId8"/>
      <w:footerReference w:type="default" r:id="rId9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262" w:rsidRDefault="00C86262">
      <w:r>
        <w:separator/>
      </w:r>
    </w:p>
    <w:p w:rsidR="00C86262" w:rsidRDefault="00C86262"/>
    <w:p w:rsidR="00C86262" w:rsidRDefault="00C86262"/>
  </w:endnote>
  <w:endnote w:type="continuationSeparator" w:id="0">
    <w:p w:rsidR="00C86262" w:rsidRDefault="00C86262">
      <w:r>
        <w:continuationSeparator/>
      </w:r>
    </w:p>
    <w:p w:rsidR="00C86262" w:rsidRDefault="00C86262"/>
    <w:p w:rsidR="00C86262" w:rsidRDefault="00C862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2E348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2E3481" w:rsidRPr="00D6072E" w:rsidRDefault="002E3481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:rsidR="002E3481" w:rsidRPr="00D6072E" w:rsidRDefault="002E3481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24" w:type="dxa"/>
          <w:vAlign w:val="center"/>
        </w:tcPr>
        <w:p w:rsidR="002E3481" w:rsidRPr="00D6072E" w:rsidRDefault="002E3481" w:rsidP="00E62057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2E3481" w:rsidRPr="00D6072E" w:rsidRDefault="002E3481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44D72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44D72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:rsidR="002E3481" w:rsidRPr="00551B7B" w:rsidRDefault="002E3481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262" w:rsidRDefault="00C86262" w:rsidP="00026D23">
      <w:r>
        <w:separator/>
      </w:r>
    </w:p>
  </w:footnote>
  <w:footnote w:type="continuationSeparator" w:id="0">
    <w:p w:rsidR="00C86262" w:rsidRDefault="00C86262">
      <w:r>
        <w:continuationSeparator/>
      </w:r>
    </w:p>
    <w:p w:rsidR="00C86262" w:rsidRDefault="00C86262"/>
    <w:p w:rsidR="00C86262" w:rsidRDefault="00C86262"/>
  </w:footnote>
  <w:footnote w:id="1">
    <w:p w:rsidR="002E3481" w:rsidRPr="00660458" w:rsidRDefault="002E3481" w:rsidP="00660458">
      <w:pPr>
        <w:pStyle w:val="FunotentextFe"/>
        <w:rPr>
          <w:rStyle w:val="Funotenzeichen"/>
          <w:b w:val="0"/>
          <w:sz w:val="18"/>
          <w:vertAlign w:val="baseline"/>
        </w:rPr>
      </w:pPr>
      <w:r w:rsidRPr="00660458">
        <w:rPr>
          <w:rStyle w:val="Funotenzeichen"/>
          <w:b w:val="0"/>
          <w:sz w:val="18"/>
          <w:vertAlign w:val="baseline"/>
        </w:rPr>
        <w:footnoteRef/>
      </w:r>
      <w:r w:rsidRPr="00660458">
        <w:rPr>
          <w:rStyle w:val="Funotenzeichen"/>
          <w:b w:val="0"/>
          <w:sz w:val="18"/>
          <w:vertAlign w:val="baseline"/>
        </w:rPr>
        <w:t xml:space="preserve"> vom Bieter anzukreuzen und beizufügen</w:t>
      </w:r>
    </w:p>
  </w:footnote>
  <w:footnote w:id="2">
    <w:p w:rsidR="00357C94" w:rsidRPr="00DB348F" w:rsidRDefault="00357C94" w:rsidP="00357C94">
      <w:pPr>
        <w:pStyle w:val="Funotentext"/>
        <w:rPr>
          <w:rFonts w:asciiTheme="minorHAnsi" w:hAnsiTheme="minorHAnsi" w:cstheme="minorHAnsi"/>
        </w:rPr>
      </w:pPr>
      <w:r w:rsidRPr="00DB348F">
        <w:rPr>
          <w:rStyle w:val="Funotenzeichen"/>
          <w:rFonts w:asciiTheme="minorHAnsi" w:hAnsiTheme="minorHAnsi" w:cstheme="minorHAnsi"/>
          <w:sz w:val="20"/>
          <w:szCs w:val="20"/>
        </w:rPr>
        <w:footnoteRef/>
      </w:r>
      <w:r w:rsidRPr="00DB348F">
        <w:rPr>
          <w:rFonts w:asciiTheme="minorHAnsi" w:hAnsiTheme="minorHAnsi" w:cstheme="minorHAnsi"/>
        </w:rPr>
        <w:t xml:space="preserve"> 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481" w:rsidRDefault="002E3481" w:rsidP="00EF701C">
    <w:pPr>
      <w:pStyle w:val="Kopfzeile"/>
      <w:rPr>
        <w:b w:val="0"/>
        <w:sz w:val="20"/>
        <w:szCs w:val="20"/>
      </w:rPr>
    </w:pPr>
    <w:r w:rsidRPr="00EF701C">
      <w:rPr>
        <w:b w:val="0"/>
        <w:sz w:val="20"/>
        <w:szCs w:val="20"/>
      </w:rPr>
      <w:t>633</w:t>
    </w:r>
    <w:r w:rsidR="00EF701C">
      <w:rPr>
        <w:b w:val="0"/>
        <w:sz w:val="20"/>
        <w:szCs w:val="20"/>
      </w:rPr>
      <w:t xml:space="preserve"> </w:t>
    </w:r>
    <w:r w:rsidRPr="00EF701C">
      <w:rPr>
        <w:b w:val="0"/>
        <w:sz w:val="20"/>
        <w:szCs w:val="20"/>
      </w:rPr>
      <w:t>(Angebotsschreiben</w:t>
    </w:r>
    <w:r w:rsidR="005E0045" w:rsidRPr="00EF701C">
      <w:rPr>
        <w:b w:val="0"/>
        <w:sz w:val="20"/>
        <w:szCs w:val="20"/>
      </w:rPr>
      <w:t xml:space="preserve"> – Liefer-/</w:t>
    </w:r>
    <w:r w:rsidR="007542EB" w:rsidRPr="00EF701C">
      <w:rPr>
        <w:b w:val="0"/>
        <w:sz w:val="20"/>
        <w:szCs w:val="20"/>
      </w:rPr>
      <w:t>Dienstleistungen</w:t>
    </w:r>
    <w:r w:rsidRPr="00EF701C">
      <w:rPr>
        <w:b w:val="0"/>
        <w:sz w:val="20"/>
        <w:szCs w:val="20"/>
      </w:rPr>
      <w:t>)</w:t>
    </w:r>
  </w:p>
  <w:p w:rsidR="00EF701C" w:rsidRPr="00EF701C" w:rsidRDefault="00EF701C" w:rsidP="00EF701C">
    <w:pPr>
      <w:pStyle w:val="Kopfzeile"/>
      <w:rPr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BB8D984"/>
    <w:lvl w:ilvl="0">
      <w:start w:val="1"/>
      <w:numFmt w:val="decimal"/>
      <w:pStyle w:val="berschrift1"/>
      <w:lvlText w:val="%1"/>
      <w:lvlJc w:val="left"/>
      <w:pPr>
        <w:tabs>
          <w:tab w:val="num" w:pos="992"/>
        </w:tabs>
        <w:ind w:left="992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211AC"/>
    <w:rsid w:val="000267B2"/>
    <w:rsid w:val="00026D23"/>
    <w:rsid w:val="00027DCE"/>
    <w:rsid w:val="00036233"/>
    <w:rsid w:val="000364B9"/>
    <w:rsid w:val="00036EC9"/>
    <w:rsid w:val="00046C8E"/>
    <w:rsid w:val="0006675C"/>
    <w:rsid w:val="00067E94"/>
    <w:rsid w:val="000709AB"/>
    <w:rsid w:val="000733CD"/>
    <w:rsid w:val="00081305"/>
    <w:rsid w:val="00083314"/>
    <w:rsid w:val="000848E7"/>
    <w:rsid w:val="0009046A"/>
    <w:rsid w:val="000A42AA"/>
    <w:rsid w:val="000A77E4"/>
    <w:rsid w:val="000D2327"/>
    <w:rsid w:val="000D2F1B"/>
    <w:rsid w:val="000D4404"/>
    <w:rsid w:val="001028D9"/>
    <w:rsid w:val="00106076"/>
    <w:rsid w:val="00112821"/>
    <w:rsid w:val="0012133E"/>
    <w:rsid w:val="00127C79"/>
    <w:rsid w:val="0013068A"/>
    <w:rsid w:val="0013619E"/>
    <w:rsid w:val="00140608"/>
    <w:rsid w:val="001426F7"/>
    <w:rsid w:val="00147B13"/>
    <w:rsid w:val="00154EED"/>
    <w:rsid w:val="00165996"/>
    <w:rsid w:val="001954E4"/>
    <w:rsid w:val="001A1B62"/>
    <w:rsid w:val="001A5AB0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245A"/>
    <w:rsid w:val="001F47CC"/>
    <w:rsid w:val="002031BB"/>
    <w:rsid w:val="00206D22"/>
    <w:rsid w:val="0020785E"/>
    <w:rsid w:val="002121E5"/>
    <w:rsid w:val="00216D50"/>
    <w:rsid w:val="00231273"/>
    <w:rsid w:val="00232128"/>
    <w:rsid w:val="00233A2F"/>
    <w:rsid w:val="002417F9"/>
    <w:rsid w:val="00243788"/>
    <w:rsid w:val="00244D72"/>
    <w:rsid w:val="002476B6"/>
    <w:rsid w:val="002517FD"/>
    <w:rsid w:val="00251A0A"/>
    <w:rsid w:val="002616D0"/>
    <w:rsid w:val="00263542"/>
    <w:rsid w:val="00264B9D"/>
    <w:rsid w:val="002748DF"/>
    <w:rsid w:val="0027784E"/>
    <w:rsid w:val="00280E29"/>
    <w:rsid w:val="00285F4A"/>
    <w:rsid w:val="00286C4B"/>
    <w:rsid w:val="00290BEA"/>
    <w:rsid w:val="002918D8"/>
    <w:rsid w:val="00297EB4"/>
    <w:rsid w:val="002B2728"/>
    <w:rsid w:val="002C0F7B"/>
    <w:rsid w:val="002C3E91"/>
    <w:rsid w:val="002C403D"/>
    <w:rsid w:val="002C444F"/>
    <w:rsid w:val="002D3567"/>
    <w:rsid w:val="002D725E"/>
    <w:rsid w:val="002E3481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01E6B"/>
    <w:rsid w:val="00310390"/>
    <w:rsid w:val="00315E2A"/>
    <w:rsid w:val="00316EE7"/>
    <w:rsid w:val="003220B5"/>
    <w:rsid w:val="00327698"/>
    <w:rsid w:val="0033209B"/>
    <w:rsid w:val="00332B34"/>
    <w:rsid w:val="00337953"/>
    <w:rsid w:val="00341A7F"/>
    <w:rsid w:val="00342C75"/>
    <w:rsid w:val="00347E05"/>
    <w:rsid w:val="00351096"/>
    <w:rsid w:val="00351183"/>
    <w:rsid w:val="003552CC"/>
    <w:rsid w:val="00355674"/>
    <w:rsid w:val="00355F55"/>
    <w:rsid w:val="00357C94"/>
    <w:rsid w:val="0036695A"/>
    <w:rsid w:val="00371E50"/>
    <w:rsid w:val="0039428B"/>
    <w:rsid w:val="00394B45"/>
    <w:rsid w:val="003A04A8"/>
    <w:rsid w:val="003A0DC8"/>
    <w:rsid w:val="003A36E9"/>
    <w:rsid w:val="003A70D7"/>
    <w:rsid w:val="003B6F65"/>
    <w:rsid w:val="003B7BE2"/>
    <w:rsid w:val="003C30CD"/>
    <w:rsid w:val="003D3E99"/>
    <w:rsid w:val="003E2CD4"/>
    <w:rsid w:val="003E4B7B"/>
    <w:rsid w:val="003E604E"/>
    <w:rsid w:val="003E79F7"/>
    <w:rsid w:val="003F6BB1"/>
    <w:rsid w:val="00402A1B"/>
    <w:rsid w:val="004048EF"/>
    <w:rsid w:val="00410951"/>
    <w:rsid w:val="004212BA"/>
    <w:rsid w:val="00424038"/>
    <w:rsid w:val="00435DB1"/>
    <w:rsid w:val="00436D60"/>
    <w:rsid w:val="0044202E"/>
    <w:rsid w:val="00442963"/>
    <w:rsid w:val="0045228F"/>
    <w:rsid w:val="00454471"/>
    <w:rsid w:val="0045726B"/>
    <w:rsid w:val="00460AA1"/>
    <w:rsid w:val="00465A6F"/>
    <w:rsid w:val="0047055A"/>
    <w:rsid w:val="0047343B"/>
    <w:rsid w:val="00477548"/>
    <w:rsid w:val="00480ABD"/>
    <w:rsid w:val="004818FE"/>
    <w:rsid w:val="00485A1C"/>
    <w:rsid w:val="00485D27"/>
    <w:rsid w:val="00491C69"/>
    <w:rsid w:val="00492429"/>
    <w:rsid w:val="00493D8E"/>
    <w:rsid w:val="00495570"/>
    <w:rsid w:val="004C19E2"/>
    <w:rsid w:val="004C1E2D"/>
    <w:rsid w:val="004C3362"/>
    <w:rsid w:val="004C4880"/>
    <w:rsid w:val="004C5609"/>
    <w:rsid w:val="004C6A6E"/>
    <w:rsid w:val="004E07A5"/>
    <w:rsid w:val="004E122C"/>
    <w:rsid w:val="004E3711"/>
    <w:rsid w:val="004E386D"/>
    <w:rsid w:val="004F23F5"/>
    <w:rsid w:val="004F3FD9"/>
    <w:rsid w:val="00502733"/>
    <w:rsid w:val="00502C6F"/>
    <w:rsid w:val="0051062D"/>
    <w:rsid w:val="00520D3B"/>
    <w:rsid w:val="00521827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55A0"/>
    <w:rsid w:val="00576C66"/>
    <w:rsid w:val="00585EDA"/>
    <w:rsid w:val="005904F2"/>
    <w:rsid w:val="00590842"/>
    <w:rsid w:val="005912BD"/>
    <w:rsid w:val="00594545"/>
    <w:rsid w:val="00597968"/>
    <w:rsid w:val="005A180D"/>
    <w:rsid w:val="005A4489"/>
    <w:rsid w:val="005B0AFE"/>
    <w:rsid w:val="005B1392"/>
    <w:rsid w:val="005C16A9"/>
    <w:rsid w:val="005C27BD"/>
    <w:rsid w:val="005C301C"/>
    <w:rsid w:val="005C41DA"/>
    <w:rsid w:val="005D2752"/>
    <w:rsid w:val="005E0045"/>
    <w:rsid w:val="005E64B0"/>
    <w:rsid w:val="005E7211"/>
    <w:rsid w:val="005F32A5"/>
    <w:rsid w:val="005F41CD"/>
    <w:rsid w:val="00603E73"/>
    <w:rsid w:val="00605DD3"/>
    <w:rsid w:val="00606550"/>
    <w:rsid w:val="00607EE7"/>
    <w:rsid w:val="00614636"/>
    <w:rsid w:val="00616C8F"/>
    <w:rsid w:val="00630A3F"/>
    <w:rsid w:val="0063407D"/>
    <w:rsid w:val="00640260"/>
    <w:rsid w:val="006406F1"/>
    <w:rsid w:val="006408D7"/>
    <w:rsid w:val="00643351"/>
    <w:rsid w:val="00660458"/>
    <w:rsid w:val="0066119D"/>
    <w:rsid w:val="00663E32"/>
    <w:rsid w:val="0066448A"/>
    <w:rsid w:val="00667DCD"/>
    <w:rsid w:val="00673670"/>
    <w:rsid w:val="006832B7"/>
    <w:rsid w:val="00692462"/>
    <w:rsid w:val="00692A26"/>
    <w:rsid w:val="0069669F"/>
    <w:rsid w:val="006A5AED"/>
    <w:rsid w:val="006A5CF2"/>
    <w:rsid w:val="006A66F3"/>
    <w:rsid w:val="006A6E86"/>
    <w:rsid w:val="006B7CF1"/>
    <w:rsid w:val="006C0B0E"/>
    <w:rsid w:val="006C5A31"/>
    <w:rsid w:val="006C76A1"/>
    <w:rsid w:val="006D70A3"/>
    <w:rsid w:val="006F0570"/>
    <w:rsid w:val="006F369F"/>
    <w:rsid w:val="00706FDC"/>
    <w:rsid w:val="00724A78"/>
    <w:rsid w:val="00724CA7"/>
    <w:rsid w:val="00732EEA"/>
    <w:rsid w:val="00733C41"/>
    <w:rsid w:val="00734EDE"/>
    <w:rsid w:val="00745C15"/>
    <w:rsid w:val="007531A1"/>
    <w:rsid w:val="007542EB"/>
    <w:rsid w:val="007633C2"/>
    <w:rsid w:val="007670D9"/>
    <w:rsid w:val="00777AAE"/>
    <w:rsid w:val="0078194F"/>
    <w:rsid w:val="00782E76"/>
    <w:rsid w:val="0078695C"/>
    <w:rsid w:val="00790275"/>
    <w:rsid w:val="0079172E"/>
    <w:rsid w:val="00795297"/>
    <w:rsid w:val="00795820"/>
    <w:rsid w:val="00796CCF"/>
    <w:rsid w:val="007C0B33"/>
    <w:rsid w:val="007C4F39"/>
    <w:rsid w:val="007C545B"/>
    <w:rsid w:val="007D614C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75F26"/>
    <w:rsid w:val="00876BB1"/>
    <w:rsid w:val="00893505"/>
    <w:rsid w:val="0089492C"/>
    <w:rsid w:val="00894C0C"/>
    <w:rsid w:val="008A572D"/>
    <w:rsid w:val="008A6864"/>
    <w:rsid w:val="008B0B82"/>
    <w:rsid w:val="008B1F06"/>
    <w:rsid w:val="008B4C5D"/>
    <w:rsid w:val="008D764D"/>
    <w:rsid w:val="008D7FD0"/>
    <w:rsid w:val="008F4FFB"/>
    <w:rsid w:val="008F52AA"/>
    <w:rsid w:val="008F6547"/>
    <w:rsid w:val="00903D72"/>
    <w:rsid w:val="00910F0B"/>
    <w:rsid w:val="0091717A"/>
    <w:rsid w:val="0091799E"/>
    <w:rsid w:val="00940F19"/>
    <w:rsid w:val="009423AD"/>
    <w:rsid w:val="00942AB9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B574B"/>
    <w:rsid w:val="009C0E76"/>
    <w:rsid w:val="009C14BE"/>
    <w:rsid w:val="009D3CC0"/>
    <w:rsid w:val="009D5046"/>
    <w:rsid w:val="009E0802"/>
    <w:rsid w:val="009E444D"/>
    <w:rsid w:val="009E48F9"/>
    <w:rsid w:val="009F383F"/>
    <w:rsid w:val="00A00872"/>
    <w:rsid w:val="00A010E4"/>
    <w:rsid w:val="00A03047"/>
    <w:rsid w:val="00A12D13"/>
    <w:rsid w:val="00A274E8"/>
    <w:rsid w:val="00A357E4"/>
    <w:rsid w:val="00A35AB2"/>
    <w:rsid w:val="00A5084B"/>
    <w:rsid w:val="00A53396"/>
    <w:rsid w:val="00A56A1F"/>
    <w:rsid w:val="00A61338"/>
    <w:rsid w:val="00A630FF"/>
    <w:rsid w:val="00A675E5"/>
    <w:rsid w:val="00A74431"/>
    <w:rsid w:val="00A75824"/>
    <w:rsid w:val="00A83E46"/>
    <w:rsid w:val="00A85D6B"/>
    <w:rsid w:val="00A90B27"/>
    <w:rsid w:val="00A90C84"/>
    <w:rsid w:val="00A946BA"/>
    <w:rsid w:val="00AA0988"/>
    <w:rsid w:val="00AA2452"/>
    <w:rsid w:val="00AA43C5"/>
    <w:rsid w:val="00AA6B7B"/>
    <w:rsid w:val="00AB16AF"/>
    <w:rsid w:val="00AB18F5"/>
    <w:rsid w:val="00AB4102"/>
    <w:rsid w:val="00AB4B05"/>
    <w:rsid w:val="00AB5132"/>
    <w:rsid w:val="00AB5636"/>
    <w:rsid w:val="00AB7E0A"/>
    <w:rsid w:val="00AC440A"/>
    <w:rsid w:val="00AC56D5"/>
    <w:rsid w:val="00AC7F2D"/>
    <w:rsid w:val="00AD082A"/>
    <w:rsid w:val="00AD0FD6"/>
    <w:rsid w:val="00AD584D"/>
    <w:rsid w:val="00AE4AF0"/>
    <w:rsid w:val="00AE4FD9"/>
    <w:rsid w:val="00AE5809"/>
    <w:rsid w:val="00AF1915"/>
    <w:rsid w:val="00B003C3"/>
    <w:rsid w:val="00B11D25"/>
    <w:rsid w:val="00B14EF0"/>
    <w:rsid w:val="00B23C01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A0D"/>
    <w:rsid w:val="00B84234"/>
    <w:rsid w:val="00B9630B"/>
    <w:rsid w:val="00B96ADB"/>
    <w:rsid w:val="00B9751C"/>
    <w:rsid w:val="00BA4121"/>
    <w:rsid w:val="00BA5E42"/>
    <w:rsid w:val="00BA7556"/>
    <w:rsid w:val="00BC1C9D"/>
    <w:rsid w:val="00BC2DD5"/>
    <w:rsid w:val="00BC31E2"/>
    <w:rsid w:val="00BD01D4"/>
    <w:rsid w:val="00BD1AB8"/>
    <w:rsid w:val="00C03D38"/>
    <w:rsid w:val="00C04FCD"/>
    <w:rsid w:val="00C101BF"/>
    <w:rsid w:val="00C10DA7"/>
    <w:rsid w:val="00C14A93"/>
    <w:rsid w:val="00C170C0"/>
    <w:rsid w:val="00C17C46"/>
    <w:rsid w:val="00C246AC"/>
    <w:rsid w:val="00C24C04"/>
    <w:rsid w:val="00C256AF"/>
    <w:rsid w:val="00C26124"/>
    <w:rsid w:val="00C2678D"/>
    <w:rsid w:val="00C27171"/>
    <w:rsid w:val="00C30192"/>
    <w:rsid w:val="00C45CD7"/>
    <w:rsid w:val="00C619FB"/>
    <w:rsid w:val="00C647C8"/>
    <w:rsid w:val="00C764C5"/>
    <w:rsid w:val="00C81A77"/>
    <w:rsid w:val="00C86262"/>
    <w:rsid w:val="00C931C6"/>
    <w:rsid w:val="00CB1036"/>
    <w:rsid w:val="00CB2EEB"/>
    <w:rsid w:val="00CB73E8"/>
    <w:rsid w:val="00CD254F"/>
    <w:rsid w:val="00CD54C7"/>
    <w:rsid w:val="00CD6BE8"/>
    <w:rsid w:val="00CE65EC"/>
    <w:rsid w:val="00CF64C4"/>
    <w:rsid w:val="00CF68D2"/>
    <w:rsid w:val="00CF73FA"/>
    <w:rsid w:val="00D00C76"/>
    <w:rsid w:val="00D05C74"/>
    <w:rsid w:val="00D1137E"/>
    <w:rsid w:val="00D16F15"/>
    <w:rsid w:val="00D23B01"/>
    <w:rsid w:val="00D36B80"/>
    <w:rsid w:val="00D425A1"/>
    <w:rsid w:val="00D462D3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276D"/>
    <w:rsid w:val="00DB0D4A"/>
    <w:rsid w:val="00DB4595"/>
    <w:rsid w:val="00DB5B7E"/>
    <w:rsid w:val="00DB6C0D"/>
    <w:rsid w:val="00DC2EA6"/>
    <w:rsid w:val="00DC6699"/>
    <w:rsid w:val="00DC7E08"/>
    <w:rsid w:val="00DD6287"/>
    <w:rsid w:val="00DE1038"/>
    <w:rsid w:val="00DE2F64"/>
    <w:rsid w:val="00DE420C"/>
    <w:rsid w:val="00DF0D66"/>
    <w:rsid w:val="00DF7969"/>
    <w:rsid w:val="00E02FAA"/>
    <w:rsid w:val="00E03D99"/>
    <w:rsid w:val="00E05D8D"/>
    <w:rsid w:val="00E1197E"/>
    <w:rsid w:val="00E2142E"/>
    <w:rsid w:val="00E26892"/>
    <w:rsid w:val="00E322E9"/>
    <w:rsid w:val="00E35766"/>
    <w:rsid w:val="00E3730E"/>
    <w:rsid w:val="00E4388C"/>
    <w:rsid w:val="00E57794"/>
    <w:rsid w:val="00E578EB"/>
    <w:rsid w:val="00E6087B"/>
    <w:rsid w:val="00E62057"/>
    <w:rsid w:val="00E65E03"/>
    <w:rsid w:val="00E72718"/>
    <w:rsid w:val="00E74FFB"/>
    <w:rsid w:val="00E85EBB"/>
    <w:rsid w:val="00E92DDD"/>
    <w:rsid w:val="00EC7AED"/>
    <w:rsid w:val="00ED70D3"/>
    <w:rsid w:val="00EE00AD"/>
    <w:rsid w:val="00EE2B0B"/>
    <w:rsid w:val="00EF701C"/>
    <w:rsid w:val="00F074FC"/>
    <w:rsid w:val="00F07FA7"/>
    <w:rsid w:val="00F104BB"/>
    <w:rsid w:val="00F133C2"/>
    <w:rsid w:val="00F14177"/>
    <w:rsid w:val="00F21669"/>
    <w:rsid w:val="00F25E67"/>
    <w:rsid w:val="00F32C49"/>
    <w:rsid w:val="00F36772"/>
    <w:rsid w:val="00F43051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31D5"/>
    <w:rsid w:val="00FA6D6C"/>
    <w:rsid w:val="00FB37F2"/>
    <w:rsid w:val="00FB5CB4"/>
    <w:rsid w:val="00FC0982"/>
    <w:rsid w:val="00FC1057"/>
    <w:rsid w:val="00FC14E3"/>
    <w:rsid w:val="00FC77CE"/>
    <w:rsid w:val="00FD49AF"/>
    <w:rsid w:val="00FE6F03"/>
    <w:rsid w:val="00FE73F1"/>
    <w:rsid w:val="00FF094B"/>
    <w:rsid w:val="00FF10F9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C09A7EA"/>
  <w15:docId w15:val="{7CD95A7D-F0C2-42E4-A590-B340C2C9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link w:val="berschrift1Zchn"/>
    <w:autoRedefine/>
    <w:qFormat/>
    <w:rsid w:val="0036695A"/>
    <w:pPr>
      <w:numPr>
        <w:numId w:val="17"/>
      </w:numPr>
      <w:tabs>
        <w:tab w:val="clear" w:pos="992"/>
        <w:tab w:val="num" w:pos="567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521827"/>
    <w:pPr>
      <w:ind w:left="720"/>
      <w:contextualSpacing/>
    </w:p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CE65EC"/>
    <w:rPr>
      <w:rFonts w:ascii="Arial" w:hAnsi="Arial" w:cs="Arial"/>
      <w:b/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BF8D6-01C4-4E49-9831-94A431545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750</Words>
  <Characters>4727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VOL</vt:lpstr>
    </vt:vector>
  </TitlesOfParts>
  <Company>BBR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VOL</dc:title>
  <dc:subject>Angebotsschreiben VOL ohne Lose</dc:subject>
  <dc:creator>Dorothea Fenner</dc:creator>
  <cp:lastModifiedBy>Vogel E. (Vergabestelle)</cp:lastModifiedBy>
  <cp:revision>3</cp:revision>
  <cp:lastPrinted>2017-01-04T11:46:00Z</cp:lastPrinted>
  <dcterms:created xsi:type="dcterms:W3CDTF">2026-07-07T14:16:00Z</dcterms:created>
  <dcterms:modified xsi:type="dcterms:W3CDTF">2026-07-08T11:43:00Z</dcterms:modified>
</cp:coreProperties>
</file>