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5CB52E49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KBIR-2026-05</w:t>
            </w:r>
            <w:r w:rsidR="00711027">
              <w:t>4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Erweiterungsbau Nahetal-Schule Idar-Oberstein: Stahlbeton- &amp; Entwässerungsarbeiten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Erweiterungsbau Nahetal-Schule Idar-Oberstein: Stahlbeton- &amp; Entwässerungsarbeiten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711027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75FA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B052F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11027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Alt, Bianca</cp:lastModifiedBy>
  <cp:revision>14</cp:revision>
  <cp:lastPrinted>2016-03-31T12:06:00Z</cp:lastPrinted>
  <dcterms:created xsi:type="dcterms:W3CDTF">2016-03-31T15:08:00Z</dcterms:created>
  <dcterms:modified xsi:type="dcterms:W3CDTF">2026-07-28T10:19:00Z</dcterms:modified>
</cp:coreProperties>
</file>