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3AF460FE" w:rsidR="00344C82" w:rsidRPr="001C55D1" w:rsidRDefault="00985993" w:rsidP="00DD21DE">
            <w:pPr>
              <w:jc w:val="left"/>
            </w:pPr>
            <w:r>
              <w:t>KBIR-2026-05</w:t>
            </w:r>
            <w:r w:rsidR="00D90964">
              <w:t>4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t>Erweiterungsbau Nahetal-Schule Idar-Oberstein: Stahlbeton- &amp; Entwässerungsarbeiten</w:t>
            </w:r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t>Erweiterungsbau Nahetal-Schule Idar-Oberstein: Stahlbeton- &amp; Entwässerungsarbeiten</w:t>
            </w:r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7DDB74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633436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74BF0A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7D6B6F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Mio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Mio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2B4E0F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FA5A05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23A3A"/>
    <w:rsid w:val="00233997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90964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2</Pages>
  <Words>387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Preisermittlung-Kalkulation über die Endsumme</dc:title>
  <dc:subject>Kalkualtion über die Endsumme</dc:subject>
  <dc:creator>Dorothea Fenner</dc:creator>
  <cp:lastModifiedBy>Alt, Bianca</cp:lastModifiedBy>
  <cp:revision>12</cp:revision>
  <cp:lastPrinted>2010-03-03T17:05:00Z</cp:lastPrinted>
  <dcterms:created xsi:type="dcterms:W3CDTF">2016-10-19T11:49:00Z</dcterms:created>
  <dcterms:modified xsi:type="dcterms:W3CDTF">2026-07-28T10:18:00Z</dcterms:modified>
</cp:coreProperties>
</file>