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KBIR-2026-051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EGB: Sammlung und Verwertung von Alttextilien im Landkreis Birkenfeld</w:t>
            </w:r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34A39A75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Sammlung, Transport und die Verwertung von Alttextilien im Nationalparklandkreis Birkenfeld</w:t>
            </w:r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063289">
              <w:instrText xml:space="preserve"> FORMCHECKBOX </w:instrText>
            </w:r>
            <w:r w:rsidR="007170A9">
              <w:fldChar w:fldCharType="separate"/>
            </w:r>
            <w:r w:rsidRPr="00063289">
              <w:fldChar w:fldCharType="end"/>
            </w:r>
            <w:bookmarkEnd w:id="0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B5671"/>
    <w:rsid w:val="004C5609"/>
    <w:rsid w:val="004D4143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170A9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Alt, Bianca</cp:lastModifiedBy>
  <cp:revision>14</cp:revision>
  <cp:lastPrinted>2016-03-31T12:06:00Z</cp:lastPrinted>
  <dcterms:created xsi:type="dcterms:W3CDTF">2016-03-31T15:08:00Z</dcterms:created>
  <dcterms:modified xsi:type="dcterms:W3CDTF">2026-07-07T12:08:00Z</dcterms:modified>
</cp:coreProperties>
</file>