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13"/>
        <w:gridCol w:w="2977"/>
        <w:gridCol w:w="1275"/>
        <w:gridCol w:w="3402"/>
      </w:tblGrid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 w:val="restart"/>
            <w:tcBorders>
              <w:right w:val="single" w:sz="4" w:space="0" w:color="7F7F7F"/>
            </w:tcBorders>
            <w:noWrap/>
            <w:tcMar>
              <w:left w:w="28" w:type="dxa"/>
            </w:tcMar>
          </w:tcPr>
          <w:p w:rsidR="00F9571F" w:rsidRPr="008F6547" w:rsidRDefault="00556CE7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Ort: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F9571F" w:rsidRPr="008F6547" w:rsidRDefault="00F9571F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Datum: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F9571F" w:rsidRPr="008F6547" w:rsidRDefault="00F9571F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6A1F5B" w:rsidP="006A1F5B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8722A6" w:rsidP="008722A6">
            <w:pPr>
              <w:jc w:val="left"/>
            </w:pPr>
            <w:r>
              <w:t>E</w:t>
            </w:r>
            <w:r w:rsidR="006A1F5B">
              <w:t>-</w:t>
            </w:r>
            <w:r>
              <w:t>M</w:t>
            </w:r>
            <w:r w:rsidR="006A1F5B">
              <w:t>ail: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6A1F5B" w:rsidP="006A1F5B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A1F5B" w:rsidRDefault="006A1F5B" w:rsidP="006A1F5B">
            <w:pPr>
              <w:jc w:val="left"/>
            </w:pPr>
            <w:r>
              <w:t>HR-Nr.:</w:t>
            </w:r>
          </w:p>
          <w:p w:rsidR="00144FAD" w:rsidRDefault="00144FAD" w:rsidP="006A1F5B">
            <w:pPr>
              <w:jc w:val="left"/>
            </w:pPr>
            <w:r>
              <w:t>Register-</w:t>
            </w:r>
          </w:p>
          <w:p w:rsidR="00144FAD" w:rsidRPr="008F6547" w:rsidRDefault="00144FAD" w:rsidP="006A1F5B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BD110E" w:rsidTr="006A1F5B">
        <w:trPr>
          <w:trHeight w:val="2273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6A1F5B" w:rsidRDefault="006A1F5B" w:rsidP="00940F19">
            <w:pPr>
              <w:rPr>
                <w:sz w:val="16"/>
                <w:szCs w:val="16"/>
              </w:rPr>
            </w:pP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8722A6" w:rsidRPr="00BD110E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940F19"/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940F19">
            <w:r w:rsidRPr="00473D23">
              <w:rPr>
                <w:b/>
                <w:bCs/>
              </w:rPr>
              <w:t>Angebotsschreiben</w:t>
            </w:r>
          </w:p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6A1F5B"/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BA4858">
            <w:r>
              <w:rPr>
                <w:bCs/>
                <w:iCs/>
              </w:rPr>
              <w:t xml:space="preserve">Bezeichnung der </w:t>
            </w:r>
            <w:r w:rsidR="00BA4858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40608" w:rsidRPr="008F6547" w:rsidTr="006A1F5B">
        <w:trPr>
          <w:trHeight w:val="284"/>
        </w:trPr>
        <w:tc>
          <w:tcPr>
            <w:tcW w:w="2013" w:type="dxa"/>
            <w:noWrap/>
            <w:tcMar>
              <w:left w:w="28" w:type="dxa"/>
            </w:tcMar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Maßnahmennummer</w:t>
            </w:r>
          </w:p>
        </w:tc>
        <w:tc>
          <w:tcPr>
            <w:tcW w:w="7654" w:type="dxa"/>
            <w:gridSpan w:val="3"/>
            <w:noWrap/>
            <w:vAlign w:val="center"/>
          </w:tcPr>
          <w:p w:rsidR="00140608" w:rsidRPr="006A1F5B" w:rsidRDefault="0031077D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6A1F5B">
              <w:rPr>
                <w:sz w:val="16"/>
                <w:szCs w:val="16"/>
              </w:rPr>
              <w:t>aßnahme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noWrap/>
            <w:tcMar>
              <w:left w:w="28" w:type="dxa"/>
            </w:tcMar>
            <w:vAlign w:val="center"/>
          </w:tcPr>
          <w:p w:rsidR="00A11C8E" w:rsidRPr="008F6547" w:rsidRDefault="00A11C8E" w:rsidP="00940F19"/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222656" w:rsidRDefault="00222656" w:rsidP="00940F19">
            <w:pPr>
              <w:rPr>
                <w:b/>
              </w:rPr>
            </w:pPr>
            <w:r w:rsidRPr="00222656">
              <w:rPr>
                <w:b/>
              </w:rPr>
              <w:t>Feuerwehr Frankenthal - Wechselladerfahrzeug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A11C8E" w:rsidRPr="008F6547" w:rsidRDefault="00A11C8E" w:rsidP="00940F19"/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8F6547" w:rsidRDefault="00A11C8E" w:rsidP="00940F19"/>
        </w:tc>
      </w:tr>
      <w:tr w:rsidR="00140608" w:rsidRPr="008F6547" w:rsidTr="006A1F5B">
        <w:trPr>
          <w:trHeight w:val="340"/>
        </w:trPr>
        <w:tc>
          <w:tcPr>
            <w:tcW w:w="2013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Vergabenummer</w:t>
            </w:r>
          </w:p>
        </w:tc>
        <w:tc>
          <w:tcPr>
            <w:tcW w:w="7654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Leistung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A11C8E" w:rsidRPr="00222656" w:rsidRDefault="00222656" w:rsidP="00940F19">
            <w:pPr>
              <w:rPr>
                <w:b/>
              </w:rPr>
            </w:pPr>
            <w:r w:rsidRPr="00222656">
              <w:rPr>
                <w:b/>
              </w:rPr>
              <w:t>2026-051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8F6547" w:rsidRDefault="00A11C8E" w:rsidP="00940F19"/>
        </w:tc>
      </w:tr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3"/>
        <w:gridCol w:w="21"/>
        <w:gridCol w:w="263"/>
        <w:gridCol w:w="110"/>
        <w:gridCol w:w="168"/>
        <w:gridCol w:w="363"/>
        <w:gridCol w:w="775"/>
        <w:gridCol w:w="3688"/>
        <w:gridCol w:w="416"/>
        <w:gridCol w:w="151"/>
        <w:gridCol w:w="416"/>
        <w:gridCol w:w="284"/>
        <w:gridCol w:w="567"/>
        <w:gridCol w:w="1137"/>
        <w:gridCol w:w="231"/>
        <w:gridCol w:w="48"/>
        <w:gridCol w:w="407"/>
        <w:gridCol w:w="28"/>
      </w:tblGrid>
      <w:tr w:rsidR="00A11C8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A11C8E" w:rsidRPr="00473D23" w:rsidRDefault="00A11C8E" w:rsidP="00473D23">
            <w:pPr>
              <w:jc w:val="left"/>
              <w:rPr>
                <w:b/>
                <w:bCs/>
              </w:rPr>
            </w:pPr>
            <w:r w:rsidRPr="00473D23">
              <w:rPr>
                <w:b/>
                <w:bCs/>
              </w:rPr>
              <w:t>Anlagen</w:t>
            </w:r>
            <w:r w:rsidR="006A1F5B" w:rsidRPr="00473D23">
              <w:rPr>
                <w:rStyle w:val="Funotenzeichen"/>
                <w:bCs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A11C8E" w:rsidRPr="005566B1" w:rsidRDefault="004C2246" w:rsidP="00A11C8E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A11C8E" w:rsidRPr="005566B1" w:rsidRDefault="00A11C8E" w:rsidP="00A11C8E">
            <w:pPr>
              <w:jc w:val="left"/>
            </w:pPr>
            <w:r w:rsidRPr="005566B1">
              <w:t xml:space="preserve"> </w:t>
            </w:r>
          </w:p>
        </w:tc>
        <w:tc>
          <w:tcPr>
            <w:tcW w:w="7373" w:type="dxa"/>
            <w:gridSpan w:val="11"/>
            <w:vAlign w:val="center"/>
          </w:tcPr>
          <w:p w:rsidR="00A11C8E" w:rsidRPr="005566B1" w:rsidRDefault="00A11C8E" w:rsidP="006A1F5B">
            <w:pPr>
              <w:jc w:val="left"/>
            </w:pPr>
            <w:r w:rsidRPr="005566B1">
              <w:t>Leistungsverzeichnis/Leistungsprogramm (Kurz- oder Langfassung) mit den Preisen sowie den geforderten Angaben und Erklärungen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1925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C27BD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Einheitliche Europäische Eigenerklärung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17368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Eigenerklärung zur Eignung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8694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221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EC390F">
              <w:t>Preisermittlung bei Zuschlagskalkulation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87689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222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25506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233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Nachunternehmerleistungen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64538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 w:rsidRPr="00D425A1">
              <w:t>234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597968">
              <w:t>Bieter-/Arbeitsgemeinschaft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81207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235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D425A1" w:rsidRDefault="00087541" w:rsidP="00A079C3">
            <w:pPr>
              <w:jc w:val="left"/>
            </w:pPr>
            <w:r>
              <w:t>Verzeichnis der Leistungen/Kapazitäten anderer Unternehmen</w:t>
            </w:r>
          </w:p>
        </w:tc>
      </w:tr>
      <w:tr w:rsidR="007E70A0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7E70A0" w:rsidRPr="00087541" w:rsidRDefault="007E70A0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25085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7E70A0" w:rsidRPr="005C27BD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7E70A0" w:rsidRPr="00D425A1" w:rsidRDefault="007E70A0" w:rsidP="00A079C3">
            <w:pPr>
              <w:jc w:val="left"/>
            </w:pPr>
            <w:r>
              <w:t>236</w:t>
            </w:r>
          </w:p>
        </w:tc>
        <w:tc>
          <w:tcPr>
            <w:tcW w:w="7373" w:type="dxa"/>
            <w:gridSpan w:val="11"/>
            <w:vAlign w:val="center"/>
          </w:tcPr>
          <w:p w:rsidR="007E70A0" w:rsidRDefault="007E70A0" w:rsidP="00A079C3">
            <w:pPr>
              <w:jc w:val="left"/>
            </w:pPr>
            <w:r>
              <w:t>Verpflichtungserklärung anderer Unternehmen</w:t>
            </w:r>
          </w:p>
        </w:tc>
      </w:tr>
      <w:tr w:rsidR="0022265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222656" w:rsidRPr="00087541" w:rsidRDefault="0022265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62279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222656" w:rsidRPr="00597968" w:rsidRDefault="00222656" w:rsidP="00222656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222656" w:rsidRPr="00D425A1" w:rsidRDefault="0022265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222656" w:rsidRPr="00597968" w:rsidRDefault="00222656" w:rsidP="00222656">
            <w:pPr>
              <w:jc w:val="left"/>
            </w:pPr>
            <w:r>
              <w:t>Mustererklärung 3 nach § 4 Abs. 2 LTTG</w:t>
            </w:r>
          </w:p>
        </w:tc>
      </w:tr>
      <w:tr w:rsidR="0022265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222656" w:rsidRPr="00087541" w:rsidRDefault="0022265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651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222656" w:rsidRPr="00597968" w:rsidRDefault="00222656" w:rsidP="00222656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222656" w:rsidRPr="00D425A1" w:rsidRDefault="00222656" w:rsidP="00222656">
            <w:pPr>
              <w:jc w:val="left"/>
            </w:pPr>
            <w:r>
              <w:t>523</w:t>
            </w:r>
          </w:p>
        </w:tc>
        <w:tc>
          <w:tcPr>
            <w:tcW w:w="7373" w:type="dxa"/>
            <w:gridSpan w:val="11"/>
            <w:vAlign w:val="center"/>
          </w:tcPr>
          <w:p w:rsidR="00222656" w:rsidRPr="00597968" w:rsidRDefault="00222656" w:rsidP="00222656">
            <w:pPr>
              <w:jc w:val="left"/>
            </w:pPr>
            <w:r>
              <w:t>Eigenerklärung Sanktionen-EU</w:t>
            </w:r>
          </w:p>
        </w:tc>
      </w:tr>
      <w:tr w:rsidR="006C00F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6C00FE" w:rsidRPr="00087541" w:rsidRDefault="006C00FE" w:rsidP="00222656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6C00FE" w:rsidRDefault="006C00FE" w:rsidP="00222656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6C00FE" w:rsidRDefault="006C00FE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6C00FE" w:rsidRDefault="006C00FE" w:rsidP="00222656">
            <w:pPr>
              <w:jc w:val="left"/>
            </w:pPr>
          </w:p>
        </w:tc>
      </w:tr>
      <w:tr w:rsidR="0022265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222656" w:rsidRPr="00087541" w:rsidRDefault="0022265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2464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222656" w:rsidRPr="005C27BD" w:rsidRDefault="00DF5EF6" w:rsidP="00222656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222656" w:rsidRPr="00D425A1" w:rsidRDefault="0022265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222656" w:rsidRDefault="006C00FE" w:rsidP="00222656">
            <w:pPr>
              <w:jc w:val="left"/>
            </w:pPr>
            <w:r w:rsidRPr="006C00FE">
              <w:t>LV 2026-051 Wechselladerfahrzeug WLF  26t Stadt FT V.12 LOS 1A - Fahrgestell</w:t>
            </w:r>
          </w:p>
        </w:tc>
      </w:tr>
      <w:tr w:rsidR="006C00F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6C00FE" w:rsidRPr="00087541" w:rsidRDefault="006C00FE" w:rsidP="00222656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6C00FE" w:rsidRDefault="006C00FE" w:rsidP="00222656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6C00FE" w:rsidRPr="00D425A1" w:rsidRDefault="006C00FE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6C00FE" w:rsidRPr="006C00FE" w:rsidRDefault="006C00FE" w:rsidP="00222656">
            <w:pPr>
              <w:jc w:val="left"/>
            </w:pPr>
          </w:p>
        </w:tc>
      </w:tr>
      <w:tr w:rsidR="00DF5EF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DF5EF6" w:rsidRPr="00087541" w:rsidRDefault="00DF5EF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80076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DF5EF6" w:rsidRDefault="00DF5EF6" w:rsidP="00222656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DF5EF6" w:rsidRPr="00D425A1" w:rsidRDefault="00DF5EF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DF5EF6" w:rsidRDefault="006C00FE" w:rsidP="00222656">
            <w:pPr>
              <w:jc w:val="left"/>
            </w:pPr>
            <w:r w:rsidRPr="006C00FE">
              <w:t>LV 2026-051 Wechselladerfahrzeug WLF  26t Stadt FT V.12 LOS 1B - Aufbau - GESAMTPREIS LOS 1</w:t>
            </w:r>
          </w:p>
        </w:tc>
      </w:tr>
      <w:tr w:rsidR="006C00F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6C00FE" w:rsidRPr="00087541" w:rsidRDefault="006C00FE" w:rsidP="00222656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6C00FE" w:rsidRDefault="006C00FE" w:rsidP="00222656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6C00FE" w:rsidRPr="00D425A1" w:rsidRDefault="006C00FE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6C00FE" w:rsidRPr="006C00FE" w:rsidRDefault="006C00FE" w:rsidP="00222656">
            <w:pPr>
              <w:jc w:val="left"/>
            </w:pPr>
          </w:p>
        </w:tc>
      </w:tr>
      <w:tr w:rsidR="00DF5EF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DF5EF6" w:rsidRPr="00087541" w:rsidRDefault="00DF5EF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5331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DF5EF6" w:rsidRDefault="00DF5EF6" w:rsidP="00222656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DF5EF6" w:rsidRPr="00D425A1" w:rsidRDefault="00DF5EF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DF5EF6" w:rsidRDefault="006C00FE" w:rsidP="00222656">
            <w:pPr>
              <w:jc w:val="left"/>
            </w:pPr>
            <w:r w:rsidRPr="006C00FE">
              <w:t>LV 2026-051 Wechselladerfahrzeug WLF  26t Stadt FT V.12 LOS 2 - Beladung</w:t>
            </w:r>
          </w:p>
        </w:tc>
      </w:tr>
      <w:tr w:rsidR="00DF5EF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DF5EF6" w:rsidRPr="00087541" w:rsidRDefault="00DF5EF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2619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DF5EF6" w:rsidRDefault="00DF5EF6" w:rsidP="00222656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DF5EF6" w:rsidRPr="00D425A1" w:rsidRDefault="00DF5EF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DF5EF6" w:rsidRDefault="006C00FE" w:rsidP="00222656">
            <w:pPr>
              <w:jc w:val="left"/>
            </w:pPr>
            <w:r w:rsidRPr="006C00FE">
              <w:t>LV-Anlage 1 zu LOS 1A WLF  26t Stadt FT V.12 LOS 1A_Fahrgestell Anlage 1</w:t>
            </w:r>
          </w:p>
        </w:tc>
      </w:tr>
      <w:tr w:rsidR="00DF5EF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DF5EF6" w:rsidRPr="00087541" w:rsidRDefault="00DF5EF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26503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DF5EF6" w:rsidRDefault="00DF5EF6" w:rsidP="00222656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DF5EF6" w:rsidRPr="00D425A1" w:rsidRDefault="00DF5EF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DF5EF6" w:rsidRDefault="006C00FE" w:rsidP="00222656">
            <w:pPr>
              <w:jc w:val="left"/>
            </w:pPr>
            <w:r w:rsidRPr="006C00FE">
              <w:t>LV-Anlage 1 zu LOS 1B WLF  26t Stadt FT V.12 LOS 1B_Aufbau Anlage 1</w:t>
            </w:r>
          </w:p>
        </w:tc>
      </w:tr>
      <w:tr w:rsidR="00DF5EF6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DF5EF6" w:rsidRPr="00087541" w:rsidRDefault="00DF5EF6" w:rsidP="00222656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57910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DF5EF6" w:rsidRDefault="00DF5EF6" w:rsidP="00222656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DF5EF6" w:rsidRPr="00D425A1" w:rsidRDefault="00DF5EF6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DF5EF6" w:rsidRDefault="006C00FE" w:rsidP="00222656">
            <w:pPr>
              <w:jc w:val="left"/>
            </w:pPr>
            <w:r w:rsidRPr="006C00FE">
              <w:t>LV-Anlage 1 zu LOS 2 WLF  26t Stadt FT V.12 LOS 2_Beladung Anlage 1</w:t>
            </w:r>
          </w:p>
        </w:tc>
      </w:tr>
      <w:tr w:rsidR="006C00F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6C00FE" w:rsidRPr="00087541" w:rsidRDefault="006C00FE" w:rsidP="00222656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6C00FE" w:rsidRDefault="006C00FE" w:rsidP="00222656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6C00FE" w:rsidRPr="00D425A1" w:rsidRDefault="006C00FE" w:rsidP="00222656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6C00FE" w:rsidRPr="006C00FE" w:rsidRDefault="006C00FE" w:rsidP="00222656">
            <w:pPr>
              <w:jc w:val="left"/>
            </w:pPr>
          </w:p>
        </w:tc>
      </w:tr>
      <w:tr w:rsidR="006C00F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6C00FE" w:rsidRPr="00087541" w:rsidRDefault="006C00FE" w:rsidP="006C00FE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sdt>
            <w:sdtPr>
              <w:rPr>
                <w:rFonts w:cs="Arial"/>
                <w:color w:val="000000"/>
                <w:sz w:val="24"/>
                <w:szCs w:val="24"/>
              </w:rPr>
              <w:id w:val="1820302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C00FE" w:rsidRDefault="006C00FE" w:rsidP="006C00FE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  <w:p w:rsidR="006C00FE" w:rsidRDefault="006C00FE" w:rsidP="006C00FE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  <w:p w:rsidR="006C00FE" w:rsidRDefault="006C00FE" w:rsidP="006C00FE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6C00FE" w:rsidRPr="00D425A1" w:rsidRDefault="006C00FE" w:rsidP="006C00FE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6C00FE" w:rsidRDefault="006C00FE" w:rsidP="006C00FE">
            <w:pPr>
              <w:pStyle w:val="Default"/>
              <w:jc w:val="both"/>
            </w:pPr>
            <w:r>
              <w:rPr>
                <w:sz w:val="20"/>
                <w:szCs w:val="20"/>
              </w:rPr>
              <w:t>Unterlagen gem. Ziffer 6 (für LOS 1 – A-Fahrgestell und B-Aufbau), Ziffer 7 (für LOS 2 Bela-dung) der „</w:t>
            </w:r>
            <w:r w:rsidRPr="006C6126">
              <w:rPr>
                <w:sz w:val="20"/>
                <w:szCs w:val="20"/>
              </w:rPr>
              <w:t>LV Wechselladerfahrzeug WLF  26t Stadt FT V.12_Vertragsbedigungen</w:t>
            </w:r>
            <w:r>
              <w:rPr>
                <w:sz w:val="20"/>
                <w:szCs w:val="20"/>
              </w:rPr>
              <w:t xml:space="preserve">“ </w:t>
            </w:r>
          </w:p>
          <w:p w:rsidR="006C00FE" w:rsidRPr="00CE1192" w:rsidRDefault="006C00FE" w:rsidP="006C00FE">
            <w:pPr>
              <w:rPr>
                <w:highlight w:val="yellow"/>
              </w:rPr>
            </w:pPr>
          </w:p>
        </w:tc>
      </w:tr>
      <w:tr w:rsidR="006C00FE" w:rsidRPr="001C60F2" w:rsidTr="007A78B0">
        <w:trPr>
          <w:trHeight w:val="397"/>
        </w:trPr>
        <w:tc>
          <w:tcPr>
            <w:tcW w:w="9667" w:type="dxa"/>
            <w:gridSpan w:val="20"/>
            <w:noWrap/>
            <w:tcMar>
              <w:left w:w="28" w:type="dxa"/>
            </w:tcMar>
          </w:tcPr>
          <w:p w:rsidR="006C00FE" w:rsidRDefault="006C00FE" w:rsidP="00A61751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>ten Preisen an.</w:t>
            </w:r>
          </w:p>
          <w:p w:rsidR="006C00FE" w:rsidRPr="00634F00" w:rsidRDefault="006C00FE" w:rsidP="006C00FE"/>
        </w:tc>
      </w:tr>
      <w:tr w:rsidR="006C00FE" w:rsidRPr="00771DBF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771DBF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6C00FE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6C00FE" w:rsidRPr="00771DBF" w:rsidRDefault="006C00FE" w:rsidP="006C00F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771DBF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6C00FE" w:rsidRPr="00771DBF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6C00FE" w:rsidRPr="00771DBF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6C00FE" w:rsidRPr="00771DBF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6C00FE" w:rsidRPr="00771DBF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6C00FE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8C109B" w:rsidRDefault="006C00FE" w:rsidP="006C00FE"/>
        </w:tc>
        <w:tc>
          <w:tcPr>
            <w:tcW w:w="9073" w:type="dxa"/>
            <w:gridSpan w:val="17"/>
            <w:noWrap/>
            <w:vAlign w:val="center"/>
          </w:tcPr>
          <w:p w:rsidR="006C00FE" w:rsidRPr="00634F00" w:rsidRDefault="006C00FE" w:rsidP="006C00FE">
            <w:pPr>
              <w:rPr>
                <w:b/>
              </w:rPr>
            </w:pPr>
            <w:r w:rsidRPr="00634F00">
              <w:rPr>
                <w:b/>
              </w:rPr>
              <w:t>An mein/unser Angebot halte(n) ich/wir mich/uns bis zum Ablauf der Bindefrist gebun</w:t>
            </w:r>
            <w:r w:rsidRPr="00634F00">
              <w:rPr>
                <w:b/>
              </w:rPr>
              <w:softHyphen/>
              <w:t>den.</w:t>
            </w:r>
          </w:p>
        </w:tc>
      </w:tr>
      <w:tr w:rsidR="006C00FE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8C109B" w:rsidRDefault="006C00FE" w:rsidP="006C00FE"/>
        </w:tc>
        <w:tc>
          <w:tcPr>
            <w:tcW w:w="9073" w:type="dxa"/>
            <w:gridSpan w:val="17"/>
            <w:noWrap/>
            <w:vAlign w:val="center"/>
          </w:tcPr>
          <w:p w:rsidR="006C00FE" w:rsidRPr="00634F00" w:rsidRDefault="006C00FE" w:rsidP="006C00FE">
            <w:pPr>
              <w:rPr>
                <w:b/>
              </w:rPr>
            </w:pPr>
          </w:p>
        </w:tc>
      </w:tr>
      <w:tr w:rsidR="006C00FE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8C109B" w:rsidRDefault="006C00FE" w:rsidP="006C00FE"/>
        </w:tc>
        <w:tc>
          <w:tcPr>
            <w:tcW w:w="9073" w:type="dxa"/>
            <w:gridSpan w:val="17"/>
            <w:noWrap/>
            <w:vAlign w:val="center"/>
          </w:tcPr>
          <w:p w:rsidR="006C00FE" w:rsidRPr="00634F00" w:rsidRDefault="006C00FE" w:rsidP="006C00FE">
            <w:pPr>
              <w:rPr>
                <w:b/>
              </w:rPr>
            </w:pPr>
          </w:p>
        </w:tc>
      </w:tr>
      <w:tr w:rsidR="006C00FE" w:rsidRPr="001C60F2" w:rsidTr="00A61751">
        <w:trPr>
          <w:trHeight w:val="284"/>
        </w:trPr>
        <w:tc>
          <w:tcPr>
            <w:tcW w:w="5982" w:type="dxa"/>
            <w:gridSpan w:val="10"/>
            <w:noWrap/>
            <w:tcMar>
              <w:left w:w="28" w:type="dxa"/>
            </w:tcMar>
          </w:tcPr>
          <w:p w:rsidR="006C00FE" w:rsidRPr="00410951" w:rsidRDefault="006C00FE" w:rsidP="00A61751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einschl. Umsatzsteuer </w:t>
            </w:r>
            <w:r w:rsidRPr="00597968">
              <w:t>beträgt</w:t>
            </w:r>
          </w:p>
        </w:tc>
        <w:tc>
          <w:tcPr>
            <w:tcW w:w="1267" w:type="dxa"/>
            <w:gridSpan w:val="4"/>
            <w:vAlign w:val="center"/>
          </w:tcPr>
          <w:p w:rsidR="006C00FE" w:rsidRPr="00A61751" w:rsidRDefault="006C00FE" w:rsidP="006C00FE">
            <w:pPr>
              <w:jc w:val="left"/>
              <w:rPr>
                <w:b/>
                <w:sz w:val="22"/>
              </w:rPr>
            </w:pPr>
          </w:p>
          <w:p w:rsidR="006C00FE" w:rsidRPr="00A61751" w:rsidRDefault="006C00FE" w:rsidP="006C00FE">
            <w:pPr>
              <w:jc w:val="left"/>
              <w:rPr>
                <w:b/>
                <w:sz w:val="22"/>
              </w:rPr>
            </w:pPr>
          </w:p>
          <w:p w:rsidR="006C00FE" w:rsidRPr="00A61751" w:rsidRDefault="006C00FE" w:rsidP="006C00FE">
            <w:pPr>
              <w:jc w:val="left"/>
              <w:rPr>
                <w:b/>
                <w:sz w:val="22"/>
              </w:rPr>
            </w:pPr>
            <w:r w:rsidRPr="00A61751">
              <w:rPr>
                <w:b/>
              </w:rPr>
              <w:t xml:space="preserve">Los </w:t>
            </w:r>
            <w:r w:rsidR="00A61751" w:rsidRPr="00A61751">
              <w:rPr>
                <w:b/>
              </w:rPr>
              <w:t>1A+B</w:t>
            </w:r>
          </w:p>
        </w:tc>
        <w:tc>
          <w:tcPr>
            <w:tcW w:w="1704" w:type="dxa"/>
            <w:gridSpan w:val="2"/>
            <w:tcBorders>
              <w:bottom w:val="single" w:sz="4" w:space="0" w:color="7F7F7F"/>
            </w:tcBorders>
            <w:vAlign w:val="bottom"/>
          </w:tcPr>
          <w:p w:rsidR="006C00FE" w:rsidRPr="00410951" w:rsidRDefault="006C00FE" w:rsidP="006C00FE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6C00FE" w:rsidRDefault="006C00FE" w:rsidP="006C00FE">
            <w:pPr>
              <w:jc w:val="center"/>
              <w:rPr>
                <w:b/>
              </w:rPr>
            </w:pPr>
          </w:p>
          <w:p w:rsidR="006C00FE" w:rsidRDefault="006C00FE" w:rsidP="006C00FE">
            <w:pPr>
              <w:jc w:val="center"/>
              <w:rPr>
                <w:b/>
              </w:rPr>
            </w:pPr>
          </w:p>
          <w:p w:rsidR="006C00FE" w:rsidRPr="00410951" w:rsidRDefault="006C00FE" w:rsidP="006C00FE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6C00FE" w:rsidRPr="00B739CD" w:rsidTr="00634F00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5804" w:type="dxa"/>
            <w:gridSpan w:val="8"/>
            <w:noWrap/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851" w:type="dxa"/>
            <w:gridSpan w:val="3"/>
            <w:vAlign w:val="center"/>
          </w:tcPr>
          <w:p w:rsidR="006C00FE" w:rsidRPr="00807C7E" w:rsidRDefault="006C00FE" w:rsidP="006C00FE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Los 2</w:t>
            </w:r>
          </w:p>
        </w:tc>
        <w:tc>
          <w:tcPr>
            <w:tcW w:w="1704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bottom"/>
          </w:tcPr>
          <w:p w:rsidR="006C00FE" w:rsidRDefault="006C00FE" w:rsidP="006C00FE">
            <w:pPr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6C00FE" w:rsidRDefault="006C00FE" w:rsidP="006C00FE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6C00FE" w:rsidRPr="00B739CD" w:rsidTr="00634F00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5804" w:type="dxa"/>
            <w:gridSpan w:val="8"/>
            <w:noWrap/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851" w:type="dxa"/>
            <w:gridSpan w:val="3"/>
            <w:vAlign w:val="center"/>
          </w:tcPr>
          <w:p w:rsidR="006C00FE" w:rsidRPr="00807C7E" w:rsidRDefault="006C00FE" w:rsidP="006C00FE">
            <w:pPr>
              <w:jc w:val="left"/>
              <w:rPr>
                <w:b/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7F7F7F"/>
            </w:tcBorders>
            <w:vAlign w:val="bottom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6C00FE" w:rsidRDefault="006C00FE" w:rsidP="006C00FE">
            <w:pPr>
              <w:jc w:val="center"/>
              <w:rPr>
                <w:b/>
              </w:rPr>
            </w:pPr>
          </w:p>
        </w:tc>
      </w:tr>
      <w:tr w:rsidR="006C00FE" w:rsidRPr="001C60F2" w:rsidTr="00A61751">
        <w:trPr>
          <w:trHeight w:val="291"/>
        </w:trPr>
        <w:tc>
          <w:tcPr>
            <w:tcW w:w="6549" w:type="dxa"/>
            <w:gridSpan w:val="12"/>
            <w:noWrap/>
            <w:tcMar>
              <w:left w:w="28" w:type="dxa"/>
            </w:tcMar>
          </w:tcPr>
          <w:p w:rsidR="006C00FE" w:rsidRPr="00A11C8E" w:rsidRDefault="006C00FE" w:rsidP="00A61751">
            <w:pPr>
              <w:pStyle w:val="berschrift1"/>
            </w:pPr>
            <w:r w:rsidRPr="00B739CD">
              <w:t>Preisnachlass ohne Bedingung</w:t>
            </w:r>
            <w:r w:rsidRPr="00B739CD">
              <w:rPr>
                <w:szCs w:val="19"/>
              </w:rPr>
              <w:t xml:space="preserve"> auf die Abrechnungssumme</w:t>
            </w:r>
            <w:r>
              <w:t xml:space="preserve"> für </w:t>
            </w:r>
            <w:r w:rsidRPr="00B739CD">
              <w:t>Haupt</w:t>
            </w:r>
            <w:r>
              <w:t>angebote</w:t>
            </w:r>
          </w:p>
        </w:tc>
        <w:tc>
          <w:tcPr>
            <w:tcW w:w="1267" w:type="dxa"/>
            <w:gridSpan w:val="3"/>
            <w:vAlign w:val="bottom"/>
          </w:tcPr>
          <w:p w:rsidR="006C00FE" w:rsidRPr="00A61751" w:rsidRDefault="006C00FE" w:rsidP="006C00FE">
            <w:pPr>
              <w:jc w:val="left"/>
              <w:rPr>
                <w:b/>
              </w:rPr>
            </w:pPr>
            <w:r w:rsidRPr="00A61751">
              <w:rPr>
                <w:b/>
              </w:rPr>
              <w:t>Los 1</w:t>
            </w:r>
            <w:r w:rsidR="00A61751" w:rsidRPr="00A61751">
              <w:rPr>
                <w:b/>
              </w:rPr>
              <w:t>A+B</w:t>
            </w:r>
          </w:p>
        </w:tc>
        <w:tc>
          <w:tcPr>
            <w:tcW w:w="1137" w:type="dxa"/>
            <w:tcBorders>
              <w:bottom w:val="single" w:sz="4" w:space="0" w:color="7F7F7F"/>
            </w:tcBorders>
            <w:vAlign w:val="center"/>
          </w:tcPr>
          <w:p w:rsidR="006C00FE" w:rsidRPr="00410951" w:rsidRDefault="006C00FE" w:rsidP="006C00FE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6C00FE" w:rsidRDefault="006C00FE" w:rsidP="006C00FE">
            <w:pPr>
              <w:jc w:val="center"/>
              <w:rPr>
                <w:b/>
              </w:rPr>
            </w:pPr>
          </w:p>
          <w:p w:rsidR="006C00FE" w:rsidRDefault="006C00FE" w:rsidP="006C00FE">
            <w:pPr>
              <w:jc w:val="center"/>
              <w:rPr>
                <w:b/>
              </w:rPr>
            </w:pPr>
          </w:p>
          <w:p w:rsidR="006C00FE" w:rsidRPr="00410951" w:rsidRDefault="006C00FE" w:rsidP="006C00F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C00FE" w:rsidRPr="001C60F2" w:rsidTr="00634F00">
        <w:trPr>
          <w:trHeight w:val="291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6371" w:type="dxa"/>
            <w:gridSpan w:val="10"/>
            <w:noWrap/>
            <w:vAlign w:val="center"/>
          </w:tcPr>
          <w:p w:rsidR="006C00FE" w:rsidRPr="00410951" w:rsidRDefault="006C00FE" w:rsidP="006C00FE">
            <w:pPr>
              <w:rPr>
                <w:b/>
              </w:rPr>
            </w:pPr>
          </w:p>
        </w:tc>
        <w:tc>
          <w:tcPr>
            <w:tcW w:w="851" w:type="dxa"/>
            <w:gridSpan w:val="2"/>
            <w:vAlign w:val="bottom"/>
          </w:tcPr>
          <w:p w:rsidR="006C00FE" w:rsidRPr="00410951" w:rsidRDefault="006C00FE" w:rsidP="006C00FE">
            <w:pPr>
              <w:jc w:val="left"/>
              <w:rPr>
                <w:b/>
              </w:rPr>
            </w:pPr>
            <w:r>
              <w:rPr>
                <w:b/>
              </w:rPr>
              <w:t>Los 2</w:t>
            </w:r>
          </w:p>
        </w:tc>
        <w:tc>
          <w:tcPr>
            <w:tcW w:w="11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6C00FE" w:rsidRPr="00410951" w:rsidRDefault="006C00FE" w:rsidP="006C00FE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6C00FE" w:rsidRPr="00410951" w:rsidRDefault="006C00FE" w:rsidP="006C00F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C00FE" w:rsidRPr="001C60F2" w:rsidTr="007A78B0">
        <w:trPr>
          <w:trHeight w:val="284"/>
        </w:trPr>
        <w:tc>
          <w:tcPr>
            <w:tcW w:w="9667" w:type="dxa"/>
            <w:gridSpan w:val="20"/>
            <w:noWrap/>
            <w:tcMar>
              <w:left w:w="28" w:type="dxa"/>
            </w:tcMar>
          </w:tcPr>
          <w:p w:rsidR="006C00FE" w:rsidRPr="00410951" w:rsidRDefault="006C00FE" w:rsidP="00A61751">
            <w:pPr>
              <w:pStyle w:val="berschrift1"/>
            </w:pPr>
            <w:r>
              <w:t xml:space="preserve">Bestandteile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6C00FE" w:rsidRPr="001C60F2" w:rsidTr="001851FC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1C60F2" w:rsidRDefault="006C00FE" w:rsidP="006C00FE">
            <w:pPr>
              <w:jc w:val="left"/>
            </w:pPr>
          </w:p>
        </w:tc>
        <w:tc>
          <w:tcPr>
            <w:tcW w:w="9073" w:type="dxa"/>
            <w:gridSpan w:val="17"/>
            <w:noWrap/>
            <w:vAlign w:val="center"/>
          </w:tcPr>
          <w:p w:rsidR="006C00FE" w:rsidRPr="001C60F2" w:rsidRDefault="006C00FE" w:rsidP="006C00FE">
            <w:pPr>
              <w:pStyle w:val="AnstrichTabelle"/>
              <w:numPr>
                <w:ilvl w:val="0"/>
                <w:numId w:val="29"/>
              </w:numPr>
              <w:spacing w:after="0"/>
              <w:ind w:left="170" w:hanging="170"/>
              <w:jc w:val="left"/>
            </w:pP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>
              <w:t>in der zum Zeitpunkt der Ausschreibung gültigen Fassung,</w:t>
            </w:r>
          </w:p>
        </w:tc>
      </w:tr>
      <w:tr w:rsidR="006C00FE" w:rsidRPr="001C60F2" w:rsidTr="001851FC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1C60F2" w:rsidRDefault="006C00FE" w:rsidP="006C00FE">
            <w:pPr>
              <w:contextualSpacing/>
              <w:jc w:val="left"/>
            </w:pPr>
          </w:p>
        </w:tc>
        <w:tc>
          <w:tcPr>
            <w:tcW w:w="9073" w:type="dxa"/>
            <w:gridSpan w:val="17"/>
            <w:noWrap/>
            <w:vAlign w:val="center"/>
          </w:tcPr>
          <w:p w:rsidR="006C00FE" w:rsidRPr="00CD6691" w:rsidRDefault="006C00FE" w:rsidP="006C00FE">
            <w:pPr>
              <w:pStyle w:val="AnstrichTabelle"/>
              <w:numPr>
                <w:ilvl w:val="0"/>
                <w:numId w:val="29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B, Teil C und Teil D</w:t>
            </w:r>
          </w:p>
        </w:tc>
      </w:tr>
      <w:tr w:rsidR="006C00FE" w:rsidRPr="001C60F2" w:rsidTr="00634F00">
        <w:trPr>
          <w:gridAfter w:val="2"/>
          <w:wAfter w:w="435" w:type="dxa"/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973D97" w:rsidRDefault="006C00FE" w:rsidP="006C00FE"/>
        </w:tc>
        <w:tc>
          <w:tcPr>
            <w:tcW w:w="394" w:type="dxa"/>
            <w:gridSpan w:val="3"/>
            <w:noWrap/>
          </w:tcPr>
          <w:p w:rsidR="006C00FE" w:rsidRDefault="006C00FE" w:rsidP="006C00FE">
            <w:pPr>
              <w:jc w:val="left"/>
            </w:pPr>
          </w:p>
        </w:tc>
        <w:tc>
          <w:tcPr>
            <w:tcW w:w="8244" w:type="dxa"/>
            <w:gridSpan w:val="12"/>
            <w:vAlign w:val="center"/>
          </w:tcPr>
          <w:p w:rsidR="006C00FE" w:rsidRPr="00666F19" w:rsidRDefault="006C00FE" w:rsidP="006C00FE">
            <w:pPr>
              <w:jc w:val="left"/>
            </w:pPr>
          </w:p>
        </w:tc>
      </w:tr>
      <w:tr w:rsidR="006C00FE" w:rsidRPr="001C60F2" w:rsidTr="00634F00">
        <w:trPr>
          <w:trHeight w:hRule="exact" w:val="1417"/>
        </w:trPr>
        <w:tc>
          <w:tcPr>
            <w:tcW w:w="594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6C00FE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6C00FE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227E1B" w:rsidRDefault="006C00FE" w:rsidP="00A61751">
                        <w:pPr>
                          <w:pStyle w:val="berschrift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6C00FE" w:rsidRPr="00227E1B" w:rsidRDefault="006C00FE" w:rsidP="006C00FE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6C00FE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6C00FE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6C00FE" w:rsidRPr="00227E1B" w:rsidRDefault="006C00FE" w:rsidP="006C00FE"/>
                    </w:tc>
                    <w:tc>
                      <w:tcPr>
                        <w:tcW w:w="850" w:type="dxa"/>
                        <w:vAlign w:val="center"/>
                      </w:tcPr>
                      <w:p w:rsidR="006C00FE" w:rsidRPr="00227E1B" w:rsidRDefault="006C00FE" w:rsidP="006C00FE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/>
                    </w:tc>
                    <w:tc>
                      <w:tcPr>
                        <w:tcW w:w="1506" w:type="dxa"/>
                        <w:vAlign w:val="center"/>
                      </w:tcPr>
                      <w:p w:rsidR="006C00FE" w:rsidRPr="00227E1B" w:rsidRDefault="006C00FE" w:rsidP="006C00FE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/>
                    </w:tc>
                  </w:tr>
                </w:tbl>
                <w:p w:rsidR="006C00FE" w:rsidRPr="00227E1B" w:rsidRDefault="006C00FE" w:rsidP="006C00FE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6C00FE" w:rsidRPr="00227E1B" w:rsidRDefault="006C00FE" w:rsidP="006C00FE"/>
        </w:tc>
        <w:tc>
          <w:tcPr>
            <w:tcW w:w="9073" w:type="dxa"/>
            <w:gridSpan w:val="17"/>
            <w:noWrap/>
          </w:tcPr>
          <w:p w:rsidR="006C00FE" w:rsidRPr="00227E1B" w:rsidRDefault="006C00FE" w:rsidP="006C00FE">
            <w:pPr>
              <w:rPr>
                <w:b/>
                <w:sz w:val="24"/>
              </w:rPr>
            </w:pPr>
          </w:p>
          <w:p w:rsidR="006C00FE" w:rsidRPr="00227E1B" w:rsidRDefault="006C00FE" w:rsidP="006C00FE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227E1B">
              <w:rPr>
                <w:b/>
                <w:sz w:val="24"/>
              </w:rPr>
              <w:t xml:space="preserve">  </w:t>
            </w:r>
            <w:r w:rsidRPr="00227E1B">
              <w:rPr>
                <w:b/>
              </w:rPr>
              <w:t xml:space="preserve">Ich bin/Wir sind für den zu vergebenden Liefer- oder Dienstleistungsbereich </w:t>
            </w:r>
          </w:p>
          <w:p w:rsidR="006C00FE" w:rsidRPr="00227E1B" w:rsidRDefault="006C00FE" w:rsidP="006C00FE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6C00FE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227E1B" w:rsidRDefault="006C00FE" w:rsidP="006C00FE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6C00FE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227E1B" w:rsidRDefault="006C00FE" w:rsidP="006C00FE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6C00FE" w:rsidRPr="00227E1B" w:rsidRDefault="006C00FE" w:rsidP="006C00FE"/>
                    </w:tc>
                    <w:tc>
                      <w:tcPr>
                        <w:tcW w:w="838" w:type="dxa"/>
                        <w:vAlign w:val="center"/>
                      </w:tcPr>
                      <w:p w:rsidR="006C00FE" w:rsidRPr="00227E1B" w:rsidRDefault="006C00FE" w:rsidP="006C00FE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227E1B" w:rsidRDefault="006C00FE" w:rsidP="006C00FE"/>
                    </w:tc>
                    <w:tc>
                      <w:tcPr>
                        <w:tcW w:w="1482" w:type="dxa"/>
                        <w:vAlign w:val="center"/>
                      </w:tcPr>
                      <w:p w:rsidR="006C00FE" w:rsidRPr="00D853F2" w:rsidRDefault="006C00FE" w:rsidP="006C00FE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F507C2" w:rsidRDefault="006C00FE" w:rsidP="006C00FE"/>
                    </w:tc>
                  </w:tr>
                  <w:tr w:rsidR="006C00FE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F507C2" w:rsidRDefault="006C00FE" w:rsidP="006C00FE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6C00FE" w:rsidRPr="00F507C2" w:rsidRDefault="006C00FE" w:rsidP="006C00FE"/>
                    </w:tc>
                    <w:tc>
                      <w:tcPr>
                        <w:tcW w:w="838" w:type="dxa"/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1482" w:type="dxa"/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F507C2" w:rsidRDefault="006C00FE" w:rsidP="006C00FE"/>
                    </w:tc>
                  </w:tr>
                  <w:tr w:rsidR="006C00FE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6C00FE" w:rsidRPr="00F507C2" w:rsidRDefault="006C00FE" w:rsidP="006C00FE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6C00FE" w:rsidRPr="00F507C2" w:rsidRDefault="006C00FE" w:rsidP="006C00FE"/>
                    </w:tc>
                    <w:tc>
                      <w:tcPr>
                        <w:tcW w:w="838" w:type="dxa"/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1482" w:type="dxa"/>
                        <w:vAlign w:val="center"/>
                      </w:tcPr>
                      <w:p w:rsidR="006C00FE" w:rsidRPr="00D853F2" w:rsidRDefault="006C00FE" w:rsidP="006C00FE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6C00FE" w:rsidRPr="00F507C2" w:rsidRDefault="006C00FE" w:rsidP="006C00FE"/>
                    </w:tc>
                  </w:tr>
                </w:tbl>
                <w:p w:rsidR="006C00FE" w:rsidRPr="00F507C2" w:rsidRDefault="006C00FE" w:rsidP="006C00FE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  <w:tr w:rsidR="006C00FE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6C00FE" w:rsidRDefault="006C00FE" w:rsidP="006C00FE"/>
              </w:tc>
            </w:tr>
          </w:tbl>
          <w:p w:rsidR="006C00FE" w:rsidRDefault="006C00FE" w:rsidP="006C00FE"/>
        </w:tc>
      </w:tr>
      <w:tr w:rsidR="006C00FE" w:rsidRPr="001C60F2" w:rsidTr="00634F00">
        <w:trPr>
          <w:gridAfter w:val="2"/>
          <w:wAfter w:w="435" w:type="dxa"/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973D97" w:rsidRDefault="006C00FE" w:rsidP="006C00FE"/>
        </w:tc>
        <w:tc>
          <w:tcPr>
            <w:tcW w:w="394" w:type="dxa"/>
            <w:gridSpan w:val="3"/>
            <w:noWrap/>
          </w:tcPr>
          <w:p w:rsidR="006C00FE" w:rsidRDefault="006C00FE" w:rsidP="006C00FE">
            <w:pPr>
              <w:jc w:val="left"/>
            </w:pPr>
          </w:p>
        </w:tc>
        <w:tc>
          <w:tcPr>
            <w:tcW w:w="8244" w:type="dxa"/>
            <w:gridSpan w:val="12"/>
            <w:vAlign w:val="center"/>
          </w:tcPr>
          <w:p w:rsidR="006C00FE" w:rsidRPr="00666F19" w:rsidRDefault="006C00FE" w:rsidP="006C00FE">
            <w:pPr>
              <w:jc w:val="left"/>
            </w:pPr>
          </w:p>
        </w:tc>
      </w:tr>
      <w:tr w:rsidR="006C00FE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6C00FE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6C00FE" w:rsidRPr="001A6B4B" w:rsidRDefault="006C00FE" w:rsidP="006C00F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06862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6C00FE" w:rsidRPr="00B6223A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6C00FE" w:rsidRPr="00B6223A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A6175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Pr="004048EF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61751" w:rsidRDefault="00A61751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6C00FE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4048EF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6C00FE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lastRenderedPageBreak/>
              <w:t>7</w:t>
            </w: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6C00FE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6C00FE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6C00FE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6C00FE" w:rsidRPr="001A6B4B" w:rsidRDefault="006C00FE" w:rsidP="006C00F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6C00FE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6C00FE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6C00FE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6C00FE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6C00FE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6C00FE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6C00FE" w:rsidRPr="001A6B4B" w:rsidRDefault="006C00FE" w:rsidP="006C00F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6C00FE" w:rsidRPr="001A6B4B" w:rsidRDefault="006C00FE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  <w:tr w:rsidR="00A61751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Pr="001A6B4B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A61751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Pr="001A6B4B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A61751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A61751" w:rsidRPr="001A6B4B" w:rsidRDefault="00A61751" w:rsidP="006C00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</w:tbl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6C00FE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1A6B4B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6C00FE" w:rsidRPr="004048EF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4048EF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0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C00FE" w:rsidRPr="004048EF" w:rsidRDefault="006C00FE" w:rsidP="006C00FE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0"/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Default="006C00FE" w:rsidP="006C00FE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Default="006C00FE" w:rsidP="006C00FE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Default="006C00FE" w:rsidP="006C00FE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1C60F2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Default="006C00FE" w:rsidP="006C00FE">
            <w:r>
              <w:t>ich/wir den Wortlaut der vom Auftraggeber verfassten Langfassung des Leistungsverzeichnisses  als alleinverbindlich anerkenne(n).</w:t>
            </w:r>
          </w:p>
        </w:tc>
      </w:tr>
      <w:tr w:rsidR="006C00FE" w:rsidRPr="0027784E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27784E" w:rsidRDefault="006C00FE" w:rsidP="006C00FE">
            <w:pPr>
              <w:jc w:val="right"/>
            </w:pPr>
            <w:r w:rsidRPr="0027784E"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Pr="0027784E" w:rsidRDefault="006C00FE" w:rsidP="006C00FE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1C60F2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Pr="001C60F2" w:rsidRDefault="006C00FE" w:rsidP="006C00FE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C00FE" w:rsidRPr="0027784E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27784E" w:rsidRDefault="006C00FE" w:rsidP="006C00FE">
            <w:pPr>
              <w:jc w:val="right"/>
            </w:pPr>
            <w:r w:rsidRPr="0027784E"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Pr="0027784E" w:rsidRDefault="006C00FE" w:rsidP="006C00FE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1C60F2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Pr="001C60F2" w:rsidRDefault="006C00FE" w:rsidP="006C00FE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>
              <w:t xml:space="preserve"> (gem. § 2a LTTG).</w:t>
            </w:r>
          </w:p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/>
        </w:tc>
      </w:tr>
      <w:tr w:rsidR="00A61751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A61751" w:rsidRPr="0027784E" w:rsidRDefault="00A61751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A61751" w:rsidRDefault="00A61751" w:rsidP="006C00FE">
            <w:pPr>
              <w:jc w:val="right"/>
            </w:pPr>
          </w:p>
        </w:tc>
        <w:tc>
          <w:tcPr>
            <w:tcW w:w="8789" w:type="dxa"/>
            <w:gridSpan w:val="15"/>
            <w:vAlign w:val="center"/>
          </w:tcPr>
          <w:p w:rsidR="00A61751" w:rsidRPr="000D4404" w:rsidRDefault="00A61751" w:rsidP="006C00FE">
            <w:bookmarkStart w:id="1" w:name="_GoBack"/>
            <w:bookmarkEnd w:id="1"/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1C60F2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Pr="001C60F2" w:rsidRDefault="006C00FE" w:rsidP="006C00FE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>
              <w:t xml:space="preserve">IAO </w:t>
            </w:r>
            <w:r w:rsidRPr="00491C69">
              <w:t xml:space="preserve">Übereinkommen </w:t>
            </w:r>
            <w:r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6C00FE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6C00FE" w:rsidRPr="0027784E" w:rsidRDefault="006C00FE" w:rsidP="006C00FE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6C00FE" w:rsidRPr="001C60F2" w:rsidRDefault="006C00FE" w:rsidP="006C00FE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6C00FE" w:rsidRDefault="006C00FE" w:rsidP="006C00FE">
            <w:r>
              <w:t>§ 7 LTTG: Die Sanktionen nach § 7 LTTG werden hiermit vereinbart.</w:t>
            </w:r>
          </w:p>
          <w:p w:rsidR="006C00FE" w:rsidRPr="001C60F2" w:rsidRDefault="006C00FE" w:rsidP="006C00FE"/>
        </w:tc>
      </w:tr>
      <w:tr w:rsidR="006C00FE" w:rsidRPr="00410951" w:rsidTr="007A78B0">
        <w:trPr>
          <w:cantSplit/>
          <w:trHeight w:val="284"/>
        </w:trPr>
        <w:tc>
          <w:tcPr>
            <w:tcW w:w="9667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C00FE" w:rsidRDefault="006C00FE" w:rsidP="006C00FE">
            <w:pPr>
              <w:jc w:val="left"/>
              <w:rPr>
                <w:sz w:val="18"/>
                <w:szCs w:val="18"/>
              </w:rPr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6C00FE" w:rsidRPr="00126C7B" w:rsidRDefault="006C00FE" w:rsidP="006C00FE">
            <w:pPr>
              <w:jc w:val="left"/>
              <w:rPr>
                <w:sz w:val="18"/>
                <w:szCs w:val="18"/>
              </w:rPr>
            </w:pPr>
          </w:p>
          <w:p w:rsidR="006C00FE" w:rsidRDefault="006C00FE" w:rsidP="006C00FE">
            <w:pPr>
              <w:jc w:val="left"/>
            </w:pPr>
          </w:p>
          <w:p w:rsidR="006C00FE" w:rsidRDefault="006C00FE" w:rsidP="006C00FE">
            <w:pPr>
              <w:jc w:val="left"/>
            </w:pPr>
          </w:p>
          <w:p w:rsidR="006C00FE" w:rsidRDefault="006C00FE" w:rsidP="006C00FE">
            <w:pPr>
              <w:jc w:val="left"/>
            </w:pPr>
          </w:p>
          <w:p w:rsidR="006C00FE" w:rsidRDefault="006C00FE" w:rsidP="006C00FE">
            <w:pPr>
              <w:jc w:val="left"/>
            </w:pPr>
          </w:p>
          <w:p w:rsidR="006C00FE" w:rsidRPr="00FA6D6C" w:rsidRDefault="006C00FE" w:rsidP="006C00FE">
            <w:pPr>
              <w:jc w:val="left"/>
            </w:pPr>
          </w:p>
        </w:tc>
      </w:tr>
    </w:tbl>
    <w:p w:rsidR="00140608" w:rsidRPr="00635A4E" w:rsidRDefault="00140608">
      <w:pPr>
        <w:rPr>
          <w:sz w:val="12"/>
          <w:szCs w:val="12"/>
        </w:rPr>
      </w:pPr>
    </w:p>
    <w:sectPr w:rsidR="00140608" w:rsidRPr="00635A4E" w:rsidSect="008722A6">
      <w:headerReference w:type="default" r:id="rId8"/>
      <w:footerReference w:type="default" r:id="rId9"/>
      <w:pgSz w:w="11906" w:h="16838" w:code="9"/>
      <w:pgMar w:top="851" w:right="991" w:bottom="993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A62" w:rsidRDefault="000A6A62">
      <w:r>
        <w:separator/>
      </w:r>
    </w:p>
    <w:p w:rsidR="000A6A62" w:rsidRDefault="000A6A62"/>
    <w:p w:rsidR="000A6A62" w:rsidRDefault="000A6A62"/>
  </w:endnote>
  <w:endnote w:type="continuationSeparator" w:id="0">
    <w:p w:rsidR="000A6A62" w:rsidRDefault="000A6A62">
      <w:r>
        <w:continuationSeparator/>
      </w:r>
    </w:p>
    <w:p w:rsidR="000A6A62" w:rsidRDefault="000A6A62"/>
    <w:p w:rsidR="000A6A62" w:rsidRDefault="000A6A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CC4D24" w:rsidRPr="00D6072E" w:rsidTr="00485D27">
      <w:trPr>
        <w:cantSplit/>
        <w:trHeight w:hRule="exact" w:val="397"/>
      </w:trPr>
      <w:tc>
        <w:tcPr>
          <w:tcW w:w="147" w:type="dxa"/>
          <w:vAlign w:val="center"/>
        </w:tcPr>
        <w:p w:rsidR="00CC4D24" w:rsidRPr="00D6072E" w:rsidRDefault="00CC4D24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CC4D24" w:rsidRPr="00D6072E" w:rsidRDefault="00CC4D24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CC4D24" w:rsidRPr="00D6072E" w:rsidRDefault="00CC4D24" w:rsidP="00DF3F79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CC4D24" w:rsidRPr="00D6072E" w:rsidRDefault="00CC4D24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1C21AA">
            <w:rPr>
              <w:rFonts w:cs="Arial"/>
              <w:b/>
              <w:sz w:val="16"/>
              <w:szCs w:val="16"/>
            </w:rPr>
            <w:t xml:space="preserve">Seite </w:t>
          </w:r>
          <w:r w:rsidRPr="001C21AA">
            <w:rPr>
              <w:rFonts w:cs="Arial"/>
              <w:b/>
              <w:sz w:val="16"/>
              <w:szCs w:val="16"/>
            </w:rPr>
            <w:fldChar w:fldCharType="begin"/>
          </w:r>
          <w:r w:rsidRPr="001C21A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1C21AA">
            <w:rPr>
              <w:rFonts w:cs="Arial"/>
              <w:b/>
              <w:sz w:val="16"/>
              <w:szCs w:val="16"/>
            </w:rPr>
            <w:fldChar w:fldCharType="separate"/>
          </w:r>
          <w:r w:rsidR="006B29F7">
            <w:rPr>
              <w:rFonts w:cs="Arial"/>
              <w:b/>
              <w:noProof/>
              <w:sz w:val="16"/>
              <w:szCs w:val="16"/>
            </w:rPr>
            <w:t>2</w:t>
          </w:r>
          <w:r w:rsidRPr="001C21AA">
            <w:rPr>
              <w:rFonts w:cs="Arial"/>
              <w:b/>
              <w:sz w:val="16"/>
              <w:szCs w:val="16"/>
            </w:rPr>
            <w:fldChar w:fldCharType="end"/>
          </w:r>
          <w:r w:rsidRPr="001C21AA">
            <w:rPr>
              <w:rFonts w:cs="Arial"/>
              <w:b/>
              <w:sz w:val="16"/>
              <w:szCs w:val="16"/>
            </w:rPr>
            <w:t xml:space="preserve"> von </w:t>
          </w:r>
          <w:r w:rsidRPr="001C21AA">
            <w:rPr>
              <w:rFonts w:cs="Arial"/>
              <w:b/>
              <w:sz w:val="16"/>
              <w:szCs w:val="16"/>
            </w:rPr>
            <w:fldChar w:fldCharType="begin"/>
          </w:r>
          <w:r w:rsidRPr="001C21A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1C21AA">
            <w:rPr>
              <w:rFonts w:cs="Arial"/>
              <w:b/>
              <w:sz w:val="16"/>
              <w:szCs w:val="16"/>
            </w:rPr>
            <w:fldChar w:fldCharType="separate"/>
          </w:r>
          <w:r w:rsidR="006B29F7">
            <w:rPr>
              <w:rFonts w:cs="Arial"/>
              <w:b/>
              <w:noProof/>
              <w:sz w:val="16"/>
              <w:szCs w:val="16"/>
            </w:rPr>
            <w:t>2</w:t>
          </w:r>
          <w:r w:rsidRPr="001C21A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CC4D24" w:rsidRPr="00551B7B" w:rsidRDefault="00CC4D24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A62" w:rsidRDefault="000A6A62" w:rsidP="00026D23">
      <w:r>
        <w:separator/>
      </w:r>
    </w:p>
  </w:footnote>
  <w:footnote w:type="continuationSeparator" w:id="0">
    <w:p w:rsidR="000A6A62" w:rsidRDefault="000A6A62">
      <w:r>
        <w:continuationSeparator/>
      </w:r>
    </w:p>
    <w:p w:rsidR="000A6A62" w:rsidRDefault="000A6A62"/>
    <w:p w:rsidR="000A6A62" w:rsidRDefault="000A6A62"/>
  </w:footnote>
  <w:footnote w:id="1">
    <w:p w:rsidR="00CC4D24" w:rsidRPr="00473D23" w:rsidRDefault="00CC4D24">
      <w:pPr>
        <w:pStyle w:val="Funotentext"/>
        <w:rPr>
          <w:sz w:val="18"/>
          <w:szCs w:val="18"/>
        </w:rPr>
      </w:pPr>
      <w:r w:rsidRPr="00473D23">
        <w:rPr>
          <w:rStyle w:val="Funotenzeichen"/>
          <w:sz w:val="18"/>
          <w:szCs w:val="18"/>
        </w:rPr>
        <w:footnoteRef/>
      </w:r>
      <w:r w:rsidRPr="00473D23">
        <w:rPr>
          <w:sz w:val="18"/>
          <w:szCs w:val="18"/>
        </w:rPr>
        <w:t xml:space="preserve"> vom Bieter anzukreuzen und beizufügen</w:t>
      </w:r>
    </w:p>
  </w:footnote>
  <w:footnote w:id="2">
    <w:p w:rsidR="006C00FE" w:rsidRPr="00DB348F" w:rsidRDefault="006C00FE" w:rsidP="00634F00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24" w:rsidRDefault="00CC4D24" w:rsidP="002000E3">
    <w:pPr>
      <w:pStyle w:val="Kopfzeile"/>
      <w:rPr>
        <w:b w:val="0"/>
        <w:sz w:val="20"/>
        <w:szCs w:val="20"/>
      </w:rPr>
    </w:pPr>
    <w:r w:rsidRPr="002000E3">
      <w:rPr>
        <w:b w:val="0"/>
        <w:sz w:val="20"/>
        <w:szCs w:val="20"/>
      </w:rPr>
      <w:t>633</w:t>
    </w:r>
    <w:r w:rsidR="002000E3">
      <w:rPr>
        <w:b w:val="0"/>
        <w:sz w:val="20"/>
        <w:szCs w:val="20"/>
      </w:rPr>
      <w:t xml:space="preserve"> </w:t>
    </w:r>
    <w:r w:rsidRPr="002000E3">
      <w:rPr>
        <w:b w:val="0"/>
        <w:sz w:val="20"/>
        <w:szCs w:val="20"/>
      </w:rPr>
      <w:t>(Angebotsschreiben  Lose</w:t>
    </w:r>
    <w:r w:rsidR="006B1CF3" w:rsidRPr="002000E3">
      <w:rPr>
        <w:b w:val="0"/>
        <w:sz w:val="20"/>
        <w:szCs w:val="20"/>
      </w:rPr>
      <w:t xml:space="preserve"> – Liefer-</w:t>
    </w:r>
    <w:r w:rsidR="00311397" w:rsidRPr="002000E3">
      <w:rPr>
        <w:b w:val="0"/>
        <w:sz w:val="20"/>
        <w:szCs w:val="20"/>
      </w:rPr>
      <w:t>/</w:t>
    </w:r>
    <w:r w:rsidR="006B1CF3" w:rsidRPr="002000E3">
      <w:rPr>
        <w:b w:val="0"/>
        <w:sz w:val="20"/>
        <w:szCs w:val="20"/>
      </w:rPr>
      <w:t>Dienstleistungen</w:t>
    </w:r>
    <w:r w:rsidRPr="002000E3">
      <w:rPr>
        <w:b w:val="0"/>
        <w:sz w:val="20"/>
        <w:szCs w:val="20"/>
      </w:rPr>
      <w:t>)</w:t>
    </w:r>
  </w:p>
  <w:p w:rsidR="002000E3" w:rsidRPr="002000E3" w:rsidRDefault="002000E3" w:rsidP="002000E3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DFB83E2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89A1059"/>
    <w:multiLevelType w:val="hybridMultilevel"/>
    <w:tmpl w:val="564E6B2C"/>
    <w:lvl w:ilvl="0" w:tplc="27AA154C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E0CE7"/>
    <w:multiLevelType w:val="hybridMultilevel"/>
    <w:tmpl w:val="679E8E96"/>
    <w:lvl w:ilvl="0" w:tplc="B3787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20D73"/>
    <w:multiLevelType w:val="hybridMultilevel"/>
    <w:tmpl w:val="483A5FC4"/>
    <w:lvl w:ilvl="0" w:tplc="B3787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4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23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6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19"/>
  </w:num>
  <w:num w:numId="25">
    <w:abstractNumId w:val="22"/>
  </w:num>
  <w:num w:numId="26">
    <w:abstractNumId w:val="4"/>
  </w:num>
  <w:num w:numId="27">
    <w:abstractNumId w:val="21"/>
  </w:num>
  <w:num w:numId="28">
    <w:abstractNumId w:val="20"/>
  </w:num>
  <w:num w:numId="29">
    <w:abstractNumId w:val="14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2326"/>
    <w:rsid w:val="0000737B"/>
    <w:rsid w:val="000114D3"/>
    <w:rsid w:val="00012C6F"/>
    <w:rsid w:val="00017C97"/>
    <w:rsid w:val="000267B2"/>
    <w:rsid w:val="00026D23"/>
    <w:rsid w:val="00027DCE"/>
    <w:rsid w:val="00031CF9"/>
    <w:rsid w:val="000364B9"/>
    <w:rsid w:val="0004295C"/>
    <w:rsid w:val="00046C8E"/>
    <w:rsid w:val="00063470"/>
    <w:rsid w:val="0006675C"/>
    <w:rsid w:val="000704D4"/>
    <w:rsid w:val="00081305"/>
    <w:rsid w:val="000848E7"/>
    <w:rsid w:val="000872D3"/>
    <w:rsid w:val="00087541"/>
    <w:rsid w:val="0009046A"/>
    <w:rsid w:val="000A42AA"/>
    <w:rsid w:val="000A4825"/>
    <w:rsid w:val="000A6A62"/>
    <w:rsid w:val="000C026F"/>
    <w:rsid w:val="000C08C1"/>
    <w:rsid w:val="000D2327"/>
    <w:rsid w:val="000D4D14"/>
    <w:rsid w:val="000E73D2"/>
    <w:rsid w:val="001028D9"/>
    <w:rsid w:val="00106076"/>
    <w:rsid w:val="00107637"/>
    <w:rsid w:val="00112821"/>
    <w:rsid w:val="00113FAB"/>
    <w:rsid w:val="0012133E"/>
    <w:rsid w:val="00126C7B"/>
    <w:rsid w:val="00126E84"/>
    <w:rsid w:val="00127C79"/>
    <w:rsid w:val="00140608"/>
    <w:rsid w:val="001426F7"/>
    <w:rsid w:val="00143642"/>
    <w:rsid w:val="00144D50"/>
    <w:rsid w:val="00144FAD"/>
    <w:rsid w:val="00154EED"/>
    <w:rsid w:val="001851FC"/>
    <w:rsid w:val="001954E4"/>
    <w:rsid w:val="001A1B62"/>
    <w:rsid w:val="001A6205"/>
    <w:rsid w:val="001B705C"/>
    <w:rsid w:val="001C21AA"/>
    <w:rsid w:val="001C339D"/>
    <w:rsid w:val="001C3E5C"/>
    <w:rsid w:val="001C509D"/>
    <w:rsid w:val="001C60F2"/>
    <w:rsid w:val="001D5DCB"/>
    <w:rsid w:val="001E0C92"/>
    <w:rsid w:val="001F47CC"/>
    <w:rsid w:val="002000E3"/>
    <w:rsid w:val="002031BB"/>
    <w:rsid w:val="00206D22"/>
    <w:rsid w:val="0020785E"/>
    <w:rsid w:val="002207FA"/>
    <w:rsid w:val="00222656"/>
    <w:rsid w:val="00231273"/>
    <w:rsid w:val="00232128"/>
    <w:rsid w:val="00233A2F"/>
    <w:rsid w:val="00243788"/>
    <w:rsid w:val="00245335"/>
    <w:rsid w:val="002517FD"/>
    <w:rsid w:val="00251A0A"/>
    <w:rsid w:val="00263542"/>
    <w:rsid w:val="002748DF"/>
    <w:rsid w:val="00280E29"/>
    <w:rsid w:val="00286C4B"/>
    <w:rsid w:val="002C0F7B"/>
    <w:rsid w:val="002C3E91"/>
    <w:rsid w:val="002C403D"/>
    <w:rsid w:val="002C444F"/>
    <w:rsid w:val="002E4302"/>
    <w:rsid w:val="002E4623"/>
    <w:rsid w:val="002E642B"/>
    <w:rsid w:val="002E6BD6"/>
    <w:rsid w:val="002E7C57"/>
    <w:rsid w:val="002F4952"/>
    <w:rsid w:val="00310390"/>
    <w:rsid w:val="0031077D"/>
    <w:rsid w:val="00311397"/>
    <w:rsid w:val="00327698"/>
    <w:rsid w:val="00331F4C"/>
    <w:rsid w:val="0033209B"/>
    <w:rsid w:val="00332B34"/>
    <w:rsid w:val="00337953"/>
    <w:rsid w:val="00347E05"/>
    <w:rsid w:val="003552CC"/>
    <w:rsid w:val="00355674"/>
    <w:rsid w:val="00355F55"/>
    <w:rsid w:val="00360692"/>
    <w:rsid w:val="00385A75"/>
    <w:rsid w:val="00387E5A"/>
    <w:rsid w:val="00390CBB"/>
    <w:rsid w:val="0039428B"/>
    <w:rsid w:val="003A04A8"/>
    <w:rsid w:val="003A0DC8"/>
    <w:rsid w:val="003A36E9"/>
    <w:rsid w:val="003A6CC4"/>
    <w:rsid w:val="003B6C9E"/>
    <w:rsid w:val="003B6F65"/>
    <w:rsid w:val="003B7BE2"/>
    <w:rsid w:val="003D3E99"/>
    <w:rsid w:val="003E2CD4"/>
    <w:rsid w:val="003E604E"/>
    <w:rsid w:val="003F1511"/>
    <w:rsid w:val="003F3D74"/>
    <w:rsid w:val="00402A1B"/>
    <w:rsid w:val="00410951"/>
    <w:rsid w:val="0041781A"/>
    <w:rsid w:val="00424038"/>
    <w:rsid w:val="00435DB1"/>
    <w:rsid w:val="00441004"/>
    <w:rsid w:val="0045228F"/>
    <w:rsid w:val="00454471"/>
    <w:rsid w:val="00456DC3"/>
    <w:rsid w:val="0045726B"/>
    <w:rsid w:val="00464175"/>
    <w:rsid w:val="00465A6F"/>
    <w:rsid w:val="0047055A"/>
    <w:rsid w:val="00473D23"/>
    <w:rsid w:val="00474DE8"/>
    <w:rsid w:val="00477548"/>
    <w:rsid w:val="00480ABD"/>
    <w:rsid w:val="004818FE"/>
    <w:rsid w:val="00485D27"/>
    <w:rsid w:val="00492429"/>
    <w:rsid w:val="004A3940"/>
    <w:rsid w:val="004C19E2"/>
    <w:rsid w:val="004C2246"/>
    <w:rsid w:val="004C3362"/>
    <w:rsid w:val="004C4880"/>
    <w:rsid w:val="004C5609"/>
    <w:rsid w:val="004D448A"/>
    <w:rsid w:val="004D6533"/>
    <w:rsid w:val="004E07A5"/>
    <w:rsid w:val="004E3711"/>
    <w:rsid w:val="004E386D"/>
    <w:rsid w:val="004F3FD9"/>
    <w:rsid w:val="00502733"/>
    <w:rsid w:val="00502C6F"/>
    <w:rsid w:val="005132EE"/>
    <w:rsid w:val="00520D3B"/>
    <w:rsid w:val="005233E8"/>
    <w:rsid w:val="00533012"/>
    <w:rsid w:val="005333C9"/>
    <w:rsid w:val="00536CC6"/>
    <w:rsid w:val="00540400"/>
    <w:rsid w:val="005503E5"/>
    <w:rsid w:val="00551B7B"/>
    <w:rsid w:val="00554BEC"/>
    <w:rsid w:val="00556CE7"/>
    <w:rsid w:val="005575B0"/>
    <w:rsid w:val="00563566"/>
    <w:rsid w:val="00573601"/>
    <w:rsid w:val="00574488"/>
    <w:rsid w:val="00576C66"/>
    <w:rsid w:val="005849B0"/>
    <w:rsid w:val="00585EDA"/>
    <w:rsid w:val="005904F2"/>
    <w:rsid w:val="00590842"/>
    <w:rsid w:val="005912BD"/>
    <w:rsid w:val="00594545"/>
    <w:rsid w:val="005A4489"/>
    <w:rsid w:val="005A69C5"/>
    <w:rsid w:val="005C16A9"/>
    <w:rsid w:val="005C301C"/>
    <w:rsid w:val="005C41DA"/>
    <w:rsid w:val="005D2752"/>
    <w:rsid w:val="005E64B0"/>
    <w:rsid w:val="005F32A5"/>
    <w:rsid w:val="005F41CD"/>
    <w:rsid w:val="005F7F18"/>
    <w:rsid w:val="00603E73"/>
    <w:rsid w:val="00605DD3"/>
    <w:rsid w:val="00606550"/>
    <w:rsid w:val="00607EE7"/>
    <w:rsid w:val="00614636"/>
    <w:rsid w:val="00634F00"/>
    <w:rsid w:val="00635A4E"/>
    <w:rsid w:val="00640260"/>
    <w:rsid w:val="00643351"/>
    <w:rsid w:val="0066119D"/>
    <w:rsid w:val="00666F19"/>
    <w:rsid w:val="00667DCD"/>
    <w:rsid w:val="00673BE2"/>
    <w:rsid w:val="00680FAC"/>
    <w:rsid w:val="006A1F5B"/>
    <w:rsid w:val="006A5AED"/>
    <w:rsid w:val="006A66F3"/>
    <w:rsid w:val="006B1CF3"/>
    <w:rsid w:val="006B29F7"/>
    <w:rsid w:val="006B7CF1"/>
    <w:rsid w:val="006C00FE"/>
    <w:rsid w:val="006C5A31"/>
    <w:rsid w:val="006D70A3"/>
    <w:rsid w:val="006E0FEE"/>
    <w:rsid w:val="006F369F"/>
    <w:rsid w:val="00724A78"/>
    <w:rsid w:val="00724CA7"/>
    <w:rsid w:val="00733C41"/>
    <w:rsid w:val="00734EDE"/>
    <w:rsid w:val="00745C15"/>
    <w:rsid w:val="007554E8"/>
    <w:rsid w:val="007625C5"/>
    <w:rsid w:val="007633C2"/>
    <w:rsid w:val="007670D9"/>
    <w:rsid w:val="00777AAE"/>
    <w:rsid w:val="0078194F"/>
    <w:rsid w:val="00782E76"/>
    <w:rsid w:val="0078695C"/>
    <w:rsid w:val="00790275"/>
    <w:rsid w:val="00795297"/>
    <w:rsid w:val="00796CCF"/>
    <w:rsid w:val="007A78B0"/>
    <w:rsid w:val="007C0B33"/>
    <w:rsid w:val="007E0BC2"/>
    <w:rsid w:val="007E61DB"/>
    <w:rsid w:val="007E70A0"/>
    <w:rsid w:val="007E7294"/>
    <w:rsid w:val="00807C7E"/>
    <w:rsid w:val="0081095D"/>
    <w:rsid w:val="0081723D"/>
    <w:rsid w:val="00823EDF"/>
    <w:rsid w:val="008406FE"/>
    <w:rsid w:val="00863C0C"/>
    <w:rsid w:val="008722A6"/>
    <w:rsid w:val="00876BB1"/>
    <w:rsid w:val="00893505"/>
    <w:rsid w:val="00894C0C"/>
    <w:rsid w:val="008A3436"/>
    <w:rsid w:val="008A6864"/>
    <w:rsid w:val="008B1D93"/>
    <w:rsid w:val="008B1F06"/>
    <w:rsid w:val="008B4C5D"/>
    <w:rsid w:val="008C109B"/>
    <w:rsid w:val="008D764D"/>
    <w:rsid w:val="008D7FD0"/>
    <w:rsid w:val="008F52AA"/>
    <w:rsid w:val="008F6547"/>
    <w:rsid w:val="0091009E"/>
    <w:rsid w:val="00910F0B"/>
    <w:rsid w:val="0091717A"/>
    <w:rsid w:val="0091799E"/>
    <w:rsid w:val="0093260C"/>
    <w:rsid w:val="00940F19"/>
    <w:rsid w:val="009423AD"/>
    <w:rsid w:val="00942AB9"/>
    <w:rsid w:val="00962412"/>
    <w:rsid w:val="00967807"/>
    <w:rsid w:val="0097166A"/>
    <w:rsid w:val="00973D97"/>
    <w:rsid w:val="00995989"/>
    <w:rsid w:val="009A3215"/>
    <w:rsid w:val="009A75F3"/>
    <w:rsid w:val="009B37A2"/>
    <w:rsid w:val="009B5456"/>
    <w:rsid w:val="009C14BE"/>
    <w:rsid w:val="009D3CC0"/>
    <w:rsid w:val="009D5046"/>
    <w:rsid w:val="009E444D"/>
    <w:rsid w:val="009F77A7"/>
    <w:rsid w:val="00A00872"/>
    <w:rsid w:val="00A010E4"/>
    <w:rsid w:val="00A11C8E"/>
    <w:rsid w:val="00A12D13"/>
    <w:rsid w:val="00A274E8"/>
    <w:rsid w:val="00A31A3E"/>
    <w:rsid w:val="00A357E4"/>
    <w:rsid w:val="00A35AB2"/>
    <w:rsid w:val="00A5084B"/>
    <w:rsid w:val="00A53396"/>
    <w:rsid w:val="00A56A1F"/>
    <w:rsid w:val="00A61338"/>
    <w:rsid w:val="00A61751"/>
    <w:rsid w:val="00A630FF"/>
    <w:rsid w:val="00A660DB"/>
    <w:rsid w:val="00A75824"/>
    <w:rsid w:val="00A8283A"/>
    <w:rsid w:val="00A85D6B"/>
    <w:rsid w:val="00A90C84"/>
    <w:rsid w:val="00A946BA"/>
    <w:rsid w:val="00A95B8B"/>
    <w:rsid w:val="00AA0988"/>
    <w:rsid w:val="00AA2452"/>
    <w:rsid w:val="00AA43C5"/>
    <w:rsid w:val="00AA6B7B"/>
    <w:rsid w:val="00AB16AF"/>
    <w:rsid w:val="00AB277B"/>
    <w:rsid w:val="00AB4B05"/>
    <w:rsid w:val="00AB5636"/>
    <w:rsid w:val="00AB6A33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739CD"/>
    <w:rsid w:val="00B96ADB"/>
    <w:rsid w:val="00B9751C"/>
    <w:rsid w:val="00BA4121"/>
    <w:rsid w:val="00BA4858"/>
    <w:rsid w:val="00BA5E42"/>
    <w:rsid w:val="00BA7556"/>
    <w:rsid w:val="00BB49CB"/>
    <w:rsid w:val="00BC1C9D"/>
    <w:rsid w:val="00BC2DD5"/>
    <w:rsid w:val="00BD01D4"/>
    <w:rsid w:val="00BD110E"/>
    <w:rsid w:val="00BD1AB8"/>
    <w:rsid w:val="00C03D38"/>
    <w:rsid w:val="00C04FCD"/>
    <w:rsid w:val="00C101BF"/>
    <w:rsid w:val="00C17C46"/>
    <w:rsid w:val="00C246AC"/>
    <w:rsid w:val="00C26124"/>
    <w:rsid w:val="00C2678D"/>
    <w:rsid w:val="00C27171"/>
    <w:rsid w:val="00C30192"/>
    <w:rsid w:val="00C456E1"/>
    <w:rsid w:val="00C45CD7"/>
    <w:rsid w:val="00C552DA"/>
    <w:rsid w:val="00C625C6"/>
    <w:rsid w:val="00C71FD0"/>
    <w:rsid w:val="00C764C5"/>
    <w:rsid w:val="00C81A77"/>
    <w:rsid w:val="00CB2EEB"/>
    <w:rsid w:val="00CB40AA"/>
    <w:rsid w:val="00CC4D24"/>
    <w:rsid w:val="00CD254F"/>
    <w:rsid w:val="00CD54C7"/>
    <w:rsid w:val="00CD6691"/>
    <w:rsid w:val="00CF64C4"/>
    <w:rsid w:val="00CF68D2"/>
    <w:rsid w:val="00CF73FA"/>
    <w:rsid w:val="00D00C76"/>
    <w:rsid w:val="00D00F35"/>
    <w:rsid w:val="00D05C74"/>
    <w:rsid w:val="00D10838"/>
    <w:rsid w:val="00D16F15"/>
    <w:rsid w:val="00D22A3E"/>
    <w:rsid w:val="00D23B01"/>
    <w:rsid w:val="00D36B80"/>
    <w:rsid w:val="00D462D3"/>
    <w:rsid w:val="00D506E0"/>
    <w:rsid w:val="00D52796"/>
    <w:rsid w:val="00D6072E"/>
    <w:rsid w:val="00D6465F"/>
    <w:rsid w:val="00D73780"/>
    <w:rsid w:val="00D93428"/>
    <w:rsid w:val="00DA276D"/>
    <w:rsid w:val="00DB0D4A"/>
    <w:rsid w:val="00DB4595"/>
    <w:rsid w:val="00DB5789"/>
    <w:rsid w:val="00DB5B7E"/>
    <w:rsid w:val="00DB6C0D"/>
    <w:rsid w:val="00DC2EA6"/>
    <w:rsid w:val="00DC7E08"/>
    <w:rsid w:val="00DD3F56"/>
    <w:rsid w:val="00DE1038"/>
    <w:rsid w:val="00DE2F64"/>
    <w:rsid w:val="00DE420C"/>
    <w:rsid w:val="00DF0BB6"/>
    <w:rsid w:val="00DF204E"/>
    <w:rsid w:val="00DF3F79"/>
    <w:rsid w:val="00DF5EF6"/>
    <w:rsid w:val="00E02FAA"/>
    <w:rsid w:val="00E05D8D"/>
    <w:rsid w:val="00E06A78"/>
    <w:rsid w:val="00E1197E"/>
    <w:rsid w:val="00E22488"/>
    <w:rsid w:val="00E26892"/>
    <w:rsid w:val="00E322E9"/>
    <w:rsid w:val="00E33206"/>
    <w:rsid w:val="00E3730E"/>
    <w:rsid w:val="00E4388C"/>
    <w:rsid w:val="00E578EB"/>
    <w:rsid w:val="00E6087B"/>
    <w:rsid w:val="00E65E03"/>
    <w:rsid w:val="00E661E0"/>
    <w:rsid w:val="00E74FFB"/>
    <w:rsid w:val="00E85EBB"/>
    <w:rsid w:val="00EC7AED"/>
    <w:rsid w:val="00F074FC"/>
    <w:rsid w:val="00F104BB"/>
    <w:rsid w:val="00F133C2"/>
    <w:rsid w:val="00F21669"/>
    <w:rsid w:val="00F21827"/>
    <w:rsid w:val="00F24117"/>
    <w:rsid w:val="00F25E67"/>
    <w:rsid w:val="00F32C49"/>
    <w:rsid w:val="00F33AC7"/>
    <w:rsid w:val="00F562AE"/>
    <w:rsid w:val="00F6777B"/>
    <w:rsid w:val="00F71560"/>
    <w:rsid w:val="00F808BF"/>
    <w:rsid w:val="00F8655F"/>
    <w:rsid w:val="00F90ED7"/>
    <w:rsid w:val="00F92CF7"/>
    <w:rsid w:val="00F9571F"/>
    <w:rsid w:val="00FA0151"/>
    <w:rsid w:val="00FA26FA"/>
    <w:rsid w:val="00FA6D6C"/>
    <w:rsid w:val="00FB1D3D"/>
    <w:rsid w:val="00FB216E"/>
    <w:rsid w:val="00FB37F2"/>
    <w:rsid w:val="00FB5CB4"/>
    <w:rsid w:val="00FC0982"/>
    <w:rsid w:val="00FC1057"/>
    <w:rsid w:val="00FC14E3"/>
    <w:rsid w:val="00FD49AF"/>
    <w:rsid w:val="00FD6995"/>
    <w:rsid w:val="00FE6F03"/>
    <w:rsid w:val="00FF094B"/>
    <w:rsid w:val="00FF387A"/>
    <w:rsid w:val="00FF430E"/>
    <w:rsid w:val="00FF6D9C"/>
    <w:rsid w:val="00FF7038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C87284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61751"/>
    <w:pPr>
      <w:numPr>
        <w:numId w:val="17"/>
      </w:numPr>
      <w:tabs>
        <w:tab w:val="left" w:pos="567"/>
      </w:tabs>
      <w:spacing w:before="120" w:after="120"/>
      <w:contextualSpacing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E661E0"/>
    <w:pPr>
      <w:ind w:left="1077"/>
      <w:contextualSpacing/>
      <w:jc w:val="left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A53396"/>
    <w:pPr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A53396"/>
    <w:rPr>
      <w:rFonts w:ascii="Arial" w:hAnsi="Arial"/>
      <w:b/>
      <w:sz w:val="16"/>
      <w:szCs w:val="16"/>
      <w:lang w:val="de-DE" w:eastAsia="de-DE" w:bidi="ar-SA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A11C8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11C8E"/>
  </w:style>
  <w:style w:type="character" w:customStyle="1" w:styleId="KommentartextZchn">
    <w:name w:val="Kommentartext Zchn"/>
    <w:link w:val="Kommentartext"/>
    <w:rsid w:val="00A11C8E"/>
    <w:rPr>
      <w:rFonts w:ascii="Arial" w:hAnsi="Arial"/>
    </w:rPr>
  </w:style>
  <w:style w:type="character" w:customStyle="1" w:styleId="FormatvorlageFett">
    <w:name w:val="Formatvorlage Fett"/>
    <w:rsid w:val="00E661E0"/>
    <w:rPr>
      <w:rFonts w:ascii="Arial" w:hAnsi="Arial"/>
      <w:b/>
      <w:bCs/>
      <w:sz w:val="20"/>
    </w:rPr>
  </w:style>
  <w:style w:type="paragraph" w:styleId="Listenabsatz">
    <w:name w:val="List Paragraph"/>
    <w:basedOn w:val="Standard"/>
    <w:uiPriority w:val="34"/>
    <w:qFormat/>
    <w:rsid w:val="005849B0"/>
    <w:pPr>
      <w:ind w:left="720"/>
      <w:contextualSpacing/>
    </w:pPr>
  </w:style>
  <w:style w:type="paragraph" w:customStyle="1" w:styleId="Default">
    <w:name w:val="Default"/>
    <w:rsid w:val="006C0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6C57-A1DB-488D-B9D6-9E1A6540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4</Pages>
  <Words>840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 Lose</vt:lpstr>
    </vt:vector>
  </TitlesOfParts>
  <Company>BBR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 Lose</dc:title>
  <dc:subject>Angebotsschreioben VOL losweise Vergabe</dc:subject>
  <dc:creator>Dorothea Fenner</dc:creator>
  <cp:lastModifiedBy>Vogel E. (Vergabestelle)</cp:lastModifiedBy>
  <cp:revision>2</cp:revision>
  <cp:lastPrinted>2012-05-04T08:43:00Z</cp:lastPrinted>
  <dcterms:created xsi:type="dcterms:W3CDTF">2026-06-25T12:56:00Z</dcterms:created>
  <dcterms:modified xsi:type="dcterms:W3CDTF">2026-06-25T12:56:00Z</dcterms:modified>
</cp:coreProperties>
</file>