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67DA223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KBIR-2026-0</w:t>
            </w:r>
            <w:r w:rsidR="000D06F2">
              <w:t>4</w:t>
            </w:r>
            <w:r w:rsidR="0025520E">
              <w:t>4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36413E1F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 xml:space="preserve">Erweiterungsbau Realschule Plus Birkenfeld: </w:t>
            </w:r>
            <w:r w:rsidR="0025520E">
              <w:t>Bodenbelag</w:t>
            </w:r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0B6730E5" w:rsidR="006C79B9" w:rsidRPr="006C79B9" w:rsidRDefault="0025520E" w:rsidP="006C79B9">
            <w:pPr>
              <w:jc w:val="left"/>
              <w:rPr>
                <w:rFonts w:cs="Arial"/>
                <w:szCs w:val="20"/>
              </w:rPr>
            </w:pPr>
            <w:r>
              <w:t>Bodenbelag</w:t>
            </w:r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 w:rsidRPr="00063289">
              <w:instrText xml:space="preserve"> FORMCHECKBOX </w:instrText>
            </w:r>
            <w:r w:rsidR="0025520E">
              <w:fldChar w:fldCharType="separate"/>
            </w:r>
            <w:r w:rsidRPr="00063289">
              <w:fldChar w:fldCharType="end"/>
            </w:r>
            <w:bookmarkEnd w:id="0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06F2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5520E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26BA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A3143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1EE6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1F03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160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Alt, Bianca</cp:lastModifiedBy>
  <cp:revision>15</cp:revision>
  <cp:lastPrinted>2016-03-31T12:06:00Z</cp:lastPrinted>
  <dcterms:created xsi:type="dcterms:W3CDTF">2016-03-31T15:08:00Z</dcterms:created>
  <dcterms:modified xsi:type="dcterms:W3CDTF">2026-06-30T08:59:00Z</dcterms:modified>
</cp:coreProperties>
</file>