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2589637D" w:rsidR="00344C82" w:rsidRPr="001C55D1" w:rsidRDefault="00985993" w:rsidP="00DD21DE">
            <w:pPr>
              <w:jc w:val="left"/>
            </w:pPr>
            <w:r>
              <w:t>KBIR-2026-0</w:t>
            </w:r>
            <w:r w:rsidR="00CF56DC">
              <w:t>4</w:t>
            </w:r>
            <w:r w:rsidR="0041135A">
              <w:t>4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C06FBE4" w:rsidR="00344C82" w:rsidRPr="001C55D1" w:rsidRDefault="00985993" w:rsidP="00DD21DE">
            <w:r>
              <w:t xml:space="preserve">Erweiterungsbau Realschule Plus Birkenfeld: </w:t>
            </w:r>
            <w:r w:rsidR="0041135A">
              <w:t>Bodenbelag</w:t>
            </w:r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48937CB2" w:rsidR="00344C82" w:rsidRPr="001C55D1" w:rsidRDefault="0041135A" w:rsidP="00DD21DE">
            <w:r>
              <w:t>Bodenbelag</w:t>
            </w:r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8BD2DF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FBC32F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AD0DCE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152730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Mio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Mio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5400AB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1B79DB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62B83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1135A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1CFD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03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40A9"/>
    <w:rsid w:val="00C764C5"/>
    <w:rsid w:val="00C96E57"/>
    <w:rsid w:val="00CC1656"/>
    <w:rsid w:val="00CD54C7"/>
    <w:rsid w:val="00CF2882"/>
    <w:rsid w:val="00CF56DC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2</Pages>
  <Words>373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Preisermittlung-Kalkulation über die Endsumme</dc:title>
  <dc:subject>Kalkualtion über die Endsumme</dc:subject>
  <dc:creator>Dorothea Fenner</dc:creator>
  <cp:lastModifiedBy>Alt, Bianca</cp:lastModifiedBy>
  <cp:revision>13</cp:revision>
  <cp:lastPrinted>2010-03-03T17:05:00Z</cp:lastPrinted>
  <dcterms:created xsi:type="dcterms:W3CDTF">2016-10-19T11:49:00Z</dcterms:created>
  <dcterms:modified xsi:type="dcterms:W3CDTF">2026-06-30T08:58:00Z</dcterms:modified>
</cp:coreProperties>
</file>